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8" w:type="dxa"/>
        <w:tblBorders>
          <w:insideH w:val="single" w:sz="4" w:space="0" w:color="auto"/>
        </w:tblBorders>
        <w:tblLook w:val="01E0" w:firstRow="1" w:lastRow="1" w:firstColumn="1" w:lastColumn="1" w:noHBand="0" w:noVBand="0"/>
      </w:tblPr>
      <w:tblGrid>
        <w:gridCol w:w="5935"/>
        <w:gridCol w:w="3843"/>
      </w:tblGrid>
      <w:tr w:rsidR="00A858FA" w:rsidRPr="00A4670A" w14:paraId="1F60B4B9" w14:textId="77777777" w:rsidTr="003B6B44">
        <w:trPr>
          <w:trHeight w:val="2180"/>
        </w:trPr>
        <w:tc>
          <w:tcPr>
            <w:tcW w:w="5935" w:type="dxa"/>
            <w:vAlign w:val="center"/>
          </w:tcPr>
          <w:p w14:paraId="3FC674A7" w14:textId="77777777" w:rsidR="0001156A" w:rsidRPr="00A4670A" w:rsidRDefault="0001156A" w:rsidP="005256C2">
            <w:pPr>
              <w:rPr>
                <w:b/>
                <w:sz w:val="44"/>
                <w:szCs w:val="44"/>
              </w:rPr>
            </w:pPr>
            <w:r w:rsidRPr="00916927">
              <w:rPr>
                <w:b/>
                <w:bCs/>
                <w:sz w:val="48"/>
              </w:rPr>
              <w:br w:type="column"/>
            </w:r>
            <w:r>
              <w:br w:type="column"/>
            </w:r>
            <w:r w:rsidRPr="00A4670A">
              <w:object w:dxaOrig="8101" w:dyaOrig="3240" w14:anchorId="47D57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102.5pt" o:ole="">
                  <v:imagedata r:id="rId8" o:title=""/>
                </v:shape>
                <o:OLEObject Type="Embed" ProgID="MSPhotoEd.3" ShapeID="_x0000_i1025" DrawAspect="Content" ObjectID="_1582702746" r:id="rId9"/>
              </w:object>
            </w:r>
          </w:p>
        </w:tc>
        <w:tc>
          <w:tcPr>
            <w:tcW w:w="3843" w:type="dxa"/>
            <w:vAlign w:val="center"/>
          </w:tcPr>
          <w:p w14:paraId="3B75F3B9" w14:textId="77777777" w:rsidR="00A858FA" w:rsidRPr="00A4670A" w:rsidRDefault="0001156A" w:rsidP="00A858FA">
            <w:pPr>
              <w:spacing w:line="240" w:lineRule="auto"/>
              <w:ind w:firstLine="0"/>
              <w:jc w:val="center"/>
              <w:rPr>
                <w:b/>
                <w:sz w:val="28"/>
                <w:szCs w:val="40"/>
              </w:rPr>
            </w:pPr>
            <w:r w:rsidRPr="00A4670A">
              <w:rPr>
                <w:b/>
                <w:sz w:val="28"/>
                <w:szCs w:val="40"/>
              </w:rPr>
              <w:t>Department of</w:t>
            </w:r>
          </w:p>
          <w:p w14:paraId="3713DDDE" w14:textId="77777777" w:rsidR="00A858FA" w:rsidRPr="00A4670A" w:rsidRDefault="00A858FA" w:rsidP="00A858FA">
            <w:pPr>
              <w:spacing w:line="240" w:lineRule="auto"/>
              <w:ind w:firstLine="0"/>
              <w:jc w:val="center"/>
              <w:rPr>
                <w:b/>
                <w:sz w:val="28"/>
                <w:szCs w:val="40"/>
              </w:rPr>
            </w:pPr>
            <w:r w:rsidRPr="00A4670A">
              <w:rPr>
                <w:b/>
                <w:sz w:val="28"/>
                <w:szCs w:val="40"/>
              </w:rPr>
              <w:t>Mechanical</w:t>
            </w:r>
          </w:p>
          <w:p w14:paraId="10336970" w14:textId="77777777" w:rsidR="0001156A" w:rsidRPr="00A4670A" w:rsidRDefault="0001156A" w:rsidP="00A858FA">
            <w:pPr>
              <w:spacing w:line="240" w:lineRule="auto"/>
              <w:ind w:firstLine="0"/>
              <w:jc w:val="center"/>
              <w:rPr>
                <w:b/>
                <w:sz w:val="28"/>
                <w:szCs w:val="40"/>
              </w:rPr>
            </w:pPr>
            <w:r w:rsidRPr="00A4670A">
              <w:rPr>
                <w:b/>
                <w:sz w:val="28"/>
                <w:szCs w:val="40"/>
              </w:rPr>
              <w:t>engineering</w:t>
            </w:r>
          </w:p>
        </w:tc>
      </w:tr>
    </w:tbl>
    <w:p w14:paraId="5C01D82D" w14:textId="77777777" w:rsidR="0001156A" w:rsidRPr="00A4670A" w:rsidRDefault="0001156A" w:rsidP="0001156A">
      <w:pPr>
        <w:jc w:val="center"/>
        <w:rPr>
          <w:b/>
          <w:sz w:val="28"/>
        </w:rPr>
      </w:pPr>
    </w:p>
    <w:p w14:paraId="4DCF0E50" w14:textId="77777777" w:rsidR="000B21B0" w:rsidRPr="00A4670A" w:rsidRDefault="00A858FA" w:rsidP="0001156A">
      <w:pPr>
        <w:jc w:val="center"/>
        <w:rPr>
          <w:b/>
          <w:sz w:val="40"/>
        </w:rPr>
      </w:pPr>
      <w:r w:rsidRPr="00A4670A">
        <w:rPr>
          <w:b/>
          <w:sz w:val="40"/>
        </w:rPr>
        <w:t>Upper body accelerations as a biomarker</w:t>
      </w:r>
    </w:p>
    <w:p w14:paraId="1B64F658" w14:textId="77777777" w:rsidR="0001156A" w:rsidRPr="00A4670A" w:rsidRDefault="00A858FA" w:rsidP="0001156A">
      <w:pPr>
        <w:jc w:val="center"/>
        <w:rPr>
          <w:b/>
          <w:sz w:val="56"/>
          <w:szCs w:val="40"/>
        </w:rPr>
      </w:pPr>
      <w:r w:rsidRPr="00A4670A">
        <w:rPr>
          <w:b/>
          <w:sz w:val="40"/>
        </w:rPr>
        <w:t xml:space="preserve"> of gait impairment in the early stages of Parkinson's disease</w:t>
      </w:r>
    </w:p>
    <w:p w14:paraId="0B4B5B4C" w14:textId="77777777" w:rsidR="00095775" w:rsidRPr="00A4670A" w:rsidRDefault="00095775" w:rsidP="0001156A">
      <w:pPr>
        <w:jc w:val="center"/>
        <w:rPr>
          <w:b/>
          <w:sz w:val="28"/>
        </w:rPr>
      </w:pPr>
    </w:p>
    <w:p w14:paraId="64FA3777" w14:textId="77777777" w:rsidR="0001156A" w:rsidRPr="00A4670A" w:rsidRDefault="00095775" w:rsidP="0001156A">
      <w:pPr>
        <w:jc w:val="center"/>
        <w:rPr>
          <w:sz w:val="32"/>
        </w:rPr>
      </w:pPr>
      <w:r w:rsidRPr="00A4670A">
        <w:rPr>
          <w:sz w:val="32"/>
        </w:rPr>
        <w:t>By Christopher Buckley</w:t>
      </w:r>
    </w:p>
    <w:p w14:paraId="6E2ECDA8" w14:textId="77777777" w:rsidR="0001156A" w:rsidRPr="00A4670A" w:rsidRDefault="0001156A" w:rsidP="0001156A">
      <w:pPr>
        <w:jc w:val="center"/>
        <w:rPr>
          <w:b/>
          <w:sz w:val="28"/>
        </w:rPr>
      </w:pPr>
    </w:p>
    <w:p w14:paraId="1494A8C9" w14:textId="77777777" w:rsidR="00095775" w:rsidRPr="00A4670A" w:rsidRDefault="00095775" w:rsidP="0001156A">
      <w:pPr>
        <w:jc w:val="center"/>
        <w:rPr>
          <w:sz w:val="28"/>
        </w:rPr>
      </w:pPr>
      <w:r w:rsidRPr="00A4670A">
        <w:rPr>
          <w:sz w:val="28"/>
        </w:rPr>
        <w:t xml:space="preserve">Supervisor: Dr Claudia Mazzà </w:t>
      </w:r>
    </w:p>
    <w:p w14:paraId="261BD926" w14:textId="77777777" w:rsidR="0001156A" w:rsidRPr="00A4670A" w:rsidRDefault="00095775" w:rsidP="0001156A">
      <w:pPr>
        <w:jc w:val="center"/>
        <w:rPr>
          <w:sz w:val="28"/>
        </w:rPr>
      </w:pPr>
      <w:r w:rsidRPr="00A4670A">
        <w:rPr>
          <w:sz w:val="28"/>
        </w:rPr>
        <w:t>Co-Supervisors: Professor Lynn Rochester</w:t>
      </w:r>
      <w:r w:rsidR="00B5662B" w:rsidRPr="00A4670A">
        <w:rPr>
          <w:sz w:val="28"/>
        </w:rPr>
        <w:t xml:space="preserve"> &amp; Dr Brook Galna</w:t>
      </w:r>
      <w:r w:rsidRPr="00A4670A">
        <w:rPr>
          <w:sz w:val="28"/>
        </w:rPr>
        <w:t xml:space="preserve"> </w:t>
      </w:r>
    </w:p>
    <w:p w14:paraId="15664E24" w14:textId="77777777" w:rsidR="00F95EEE" w:rsidRPr="00A4670A" w:rsidRDefault="00F95EEE" w:rsidP="0001156A">
      <w:pPr>
        <w:jc w:val="center"/>
        <w:rPr>
          <w:sz w:val="28"/>
        </w:rPr>
      </w:pPr>
      <w:r w:rsidRPr="00A4670A">
        <w:rPr>
          <w:sz w:val="28"/>
        </w:rPr>
        <w:t>DDP supervisor: Dr Alberto Marzo</w:t>
      </w:r>
    </w:p>
    <w:p w14:paraId="10D06B8F" w14:textId="77777777" w:rsidR="000B21B0" w:rsidRPr="00A4670A" w:rsidRDefault="00095775" w:rsidP="00095775">
      <w:pPr>
        <w:jc w:val="center"/>
        <w:rPr>
          <w:sz w:val="28"/>
        </w:rPr>
      </w:pPr>
      <w:r w:rsidRPr="00A4670A">
        <w:rPr>
          <w:sz w:val="28"/>
        </w:rPr>
        <w:t>October 2017</w:t>
      </w:r>
    </w:p>
    <w:p w14:paraId="26BB146F" w14:textId="77777777" w:rsidR="00F95EEE" w:rsidRPr="00A4670A" w:rsidRDefault="00F95EEE" w:rsidP="00095775">
      <w:pPr>
        <w:jc w:val="center"/>
        <w:rPr>
          <w:sz w:val="28"/>
        </w:rPr>
      </w:pPr>
    </w:p>
    <w:p w14:paraId="720BA4BD" w14:textId="77777777" w:rsidR="00095775" w:rsidRPr="00A4670A" w:rsidRDefault="00095775" w:rsidP="00095775">
      <w:pPr>
        <w:jc w:val="center"/>
        <w:sectPr w:rsidR="00095775" w:rsidRPr="00A4670A" w:rsidSect="008D5B2B">
          <w:footerReference w:type="even" r:id="rId10"/>
          <w:footerReference w:type="default" r:id="rId11"/>
          <w:pgSz w:w="11900" w:h="16840"/>
          <w:pgMar w:top="1440" w:right="1440" w:bottom="1440" w:left="1440" w:header="425" w:footer="425" w:gutter="0"/>
          <w:cols w:space="708"/>
          <w:docGrid w:linePitch="360"/>
        </w:sectPr>
      </w:pPr>
      <w:r w:rsidRPr="00A4670A">
        <w:rPr>
          <w:sz w:val="28"/>
        </w:rPr>
        <w:t xml:space="preserve">A thesis submitted in partial fulfillment of the </w:t>
      </w:r>
      <w:r w:rsidR="003B6B44" w:rsidRPr="00A4670A">
        <w:rPr>
          <w:sz w:val="28"/>
        </w:rPr>
        <w:t>requirements</w:t>
      </w:r>
      <w:r w:rsidRPr="00A4670A">
        <w:rPr>
          <w:sz w:val="28"/>
        </w:rPr>
        <w:t xml:space="preserve"> for the degree of Doctor of Philosophy </w:t>
      </w:r>
    </w:p>
    <w:p w14:paraId="43BBCC43" w14:textId="77777777" w:rsidR="00660DF3" w:rsidRPr="00A4670A" w:rsidRDefault="00A858FA" w:rsidP="00A858FA">
      <w:pPr>
        <w:jc w:val="center"/>
        <w:rPr>
          <w:b/>
          <w:sz w:val="32"/>
          <w:szCs w:val="32"/>
        </w:rPr>
      </w:pPr>
      <w:r w:rsidRPr="00A4670A">
        <w:rPr>
          <w:b/>
          <w:sz w:val="32"/>
          <w:szCs w:val="32"/>
        </w:rPr>
        <w:lastRenderedPageBreak/>
        <w:t>Abstract</w:t>
      </w:r>
    </w:p>
    <w:p w14:paraId="16980BDF" w14:textId="77777777" w:rsidR="00DA78F5" w:rsidRPr="00A4670A" w:rsidRDefault="00A858FA" w:rsidP="00DA78F5">
      <w:pPr>
        <w:spacing w:line="360" w:lineRule="auto"/>
      </w:pPr>
      <w:r w:rsidRPr="00A4670A">
        <w:t xml:space="preserve">Neurodegenerative diseases such as Parkinson’s disease (PD) impair the ability to walk safely and efficiently. Currently, clinical rating scales designed to assess gait are </w:t>
      </w:r>
      <w:r w:rsidR="009275C3" w:rsidRPr="00A4670A">
        <w:t xml:space="preserve">often </w:t>
      </w:r>
      <w:r w:rsidRPr="00A4670A">
        <w:t xml:space="preserve">described to be subjective and lacking sensitivity to detect </w:t>
      </w:r>
      <w:r w:rsidR="009275C3" w:rsidRPr="00A4670A">
        <w:t xml:space="preserve">gait </w:t>
      </w:r>
      <w:r w:rsidRPr="00A4670A">
        <w:t xml:space="preserve">impairments at the early stage of the disease. </w:t>
      </w:r>
      <w:r w:rsidR="00407012" w:rsidRPr="00A4670A">
        <w:t>D</w:t>
      </w:r>
      <w:r w:rsidRPr="00A4670A">
        <w:t xml:space="preserve">evices are available to </w:t>
      </w:r>
      <w:r w:rsidR="00CB49A9" w:rsidRPr="00A4670A">
        <w:t xml:space="preserve">objectively </w:t>
      </w:r>
      <w:r w:rsidRPr="00A4670A">
        <w:t>measure gait</w:t>
      </w:r>
      <w:r w:rsidR="007132D7" w:rsidRPr="00A4670A">
        <w:t xml:space="preserve"> within research laboratories</w:t>
      </w:r>
      <w:r w:rsidRPr="00A4670A">
        <w:t>; however, they are often expensive and require trained expertise. Inertial measurement units</w:t>
      </w:r>
      <w:r w:rsidR="00CB49A9" w:rsidRPr="00A4670A">
        <w:t xml:space="preserve"> (IMUs)</w:t>
      </w:r>
      <w:r w:rsidRPr="00A4670A">
        <w:t xml:space="preserve"> may </w:t>
      </w:r>
      <w:r w:rsidR="00D74927" w:rsidRPr="00A4670A">
        <w:t xml:space="preserve">be </w:t>
      </w:r>
      <w:r w:rsidR="00CB49A9" w:rsidRPr="00A4670A">
        <w:t>an ideal device</w:t>
      </w:r>
      <w:r w:rsidRPr="00A4670A">
        <w:t xml:space="preserve"> to measure gait while overcoming many of the limitations of other devices. </w:t>
      </w:r>
      <w:r w:rsidR="00563119" w:rsidRPr="00A4670A">
        <w:t>T</w:t>
      </w:r>
      <w:r w:rsidR="00CB49A9" w:rsidRPr="00A4670A">
        <w:t xml:space="preserve">hey can measure movements of the upper body, which in PD is known to be impaired, and </w:t>
      </w:r>
      <w:r w:rsidR="004A47D3" w:rsidRPr="00A4670A">
        <w:t xml:space="preserve">therefore </w:t>
      </w:r>
      <w:r w:rsidR="00CB49A9" w:rsidRPr="00A4670A">
        <w:t xml:space="preserve">may enable the calculation of a variety of acceleration based variables </w:t>
      </w:r>
      <w:r w:rsidR="004A47D3" w:rsidRPr="00A4670A">
        <w:t xml:space="preserve">better </w:t>
      </w:r>
      <w:r w:rsidR="00CB49A9" w:rsidRPr="00A4670A">
        <w:t xml:space="preserve">capable to </w:t>
      </w:r>
      <w:r w:rsidR="00DA78F5" w:rsidRPr="00A4670A">
        <w:t>quantify</w:t>
      </w:r>
      <w:r w:rsidR="00CB49A9" w:rsidRPr="00A4670A">
        <w:t xml:space="preserve"> impaired gait in PD.</w:t>
      </w:r>
    </w:p>
    <w:p w14:paraId="620C2235" w14:textId="77777777" w:rsidR="00DA78F5" w:rsidRPr="00A4670A" w:rsidRDefault="00A858FA" w:rsidP="00DA78F5">
      <w:pPr>
        <w:spacing w:line="360" w:lineRule="auto"/>
      </w:pPr>
      <w:r w:rsidRPr="00A4670A">
        <w:t>Th</w:t>
      </w:r>
      <w:r w:rsidR="00344E60" w:rsidRPr="00A4670A">
        <w:t xml:space="preserve">is </w:t>
      </w:r>
      <w:r w:rsidRPr="00A4670A">
        <w:t xml:space="preserve">thesis </w:t>
      </w:r>
      <w:r w:rsidR="00344E60" w:rsidRPr="00A4670A">
        <w:t>aimed</w:t>
      </w:r>
      <w:r w:rsidRPr="00A4670A">
        <w:t xml:space="preserve"> to determine the ability of a variety of acceleration based variables obtained from different location of the upper body to detect movements symptomatic to PD from age matched controls. </w:t>
      </w:r>
      <w:r w:rsidR="00014D48" w:rsidRPr="00A4670A">
        <w:t xml:space="preserve">Variables yet to be applied to PD </w:t>
      </w:r>
      <w:r w:rsidR="00757505" w:rsidRPr="00A4670A">
        <w:t xml:space="preserve">were </w:t>
      </w:r>
      <w:r w:rsidR="00014D48" w:rsidRPr="00A4670A">
        <w:t>tested and m</w:t>
      </w:r>
      <w:r w:rsidRPr="00A4670A">
        <w:t>ethodological reasons for why differ</w:t>
      </w:r>
      <w:r w:rsidR="002A16F3" w:rsidRPr="00A4670A">
        <w:t xml:space="preserve">ing </w:t>
      </w:r>
      <w:r w:rsidRPr="00A4670A">
        <w:t xml:space="preserve">results found in the literature </w:t>
      </w:r>
      <w:r w:rsidR="00757505" w:rsidRPr="00A4670A">
        <w:t>was</w:t>
      </w:r>
      <w:r w:rsidRPr="00A4670A">
        <w:t xml:space="preserve"> analysed</w:t>
      </w:r>
      <w:r w:rsidR="00344E60" w:rsidRPr="00A4670A">
        <w:t>,</w:t>
      </w:r>
      <w:r w:rsidRPr="00A4670A">
        <w:t xml:space="preserve"> </w:t>
      </w:r>
      <w:r w:rsidR="00014D48" w:rsidRPr="00A4670A">
        <w:t>in an attempt to develop</w:t>
      </w:r>
      <w:r w:rsidRPr="00A4670A">
        <w:t xml:space="preserve"> a refined methodology specific to PD. </w:t>
      </w:r>
      <w:r w:rsidR="002A16F3" w:rsidRPr="00A4670A">
        <w:t>A</w:t>
      </w:r>
      <w:r w:rsidRPr="00A4670A">
        <w:t>cceleration based</w:t>
      </w:r>
      <w:r w:rsidR="002A16F3" w:rsidRPr="00A4670A">
        <w:t xml:space="preserve"> variables</w:t>
      </w:r>
      <w:r w:rsidRPr="00A4670A">
        <w:t xml:space="preserve"> </w:t>
      </w:r>
      <w:r w:rsidR="00757505" w:rsidRPr="00A4670A">
        <w:t>were</w:t>
      </w:r>
      <w:r w:rsidRPr="00A4670A">
        <w:t xml:space="preserve"> tested relative to, and combined with, variables obtained </w:t>
      </w:r>
      <w:r w:rsidR="00563119" w:rsidRPr="00A4670A">
        <w:t xml:space="preserve">from </w:t>
      </w:r>
      <w:r w:rsidR="00344E60" w:rsidRPr="00A4670A">
        <w:t xml:space="preserve">a </w:t>
      </w:r>
      <w:r w:rsidR="00D94979" w:rsidRPr="00A4670A">
        <w:t xml:space="preserve">7m pressure sensitive mat. </w:t>
      </w:r>
      <w:r w:rsidRPr="00A4670A">
        <w:t xml:space="preserve">It </w:t>
      </w:r>
      <w:r w:rsidR="00757505" w:rsidRPr="00A4670A">
        <w:t>was</w:t>
      </w:r>
      <w:r w:rsidRPr="00A4670A">
        <w:t xml:space="preserve"> tested whether </w:t>
      </w:r>
      <w:r w:rsidR="00CC6671" w:rsidRPr="00A4670A">
        <w:t xml:space="preserve">these variables bring additional information about a patient’s gait or if they </w:t>
      </w:r>
      <w:r w:rsidRPr="00A4670A">
        <w:t>are merely a reflection of lower limb mechanics</w:t>
      </w:r>
      <w:r w:rsidR="00C759E1" w:rsidRPr="00A4670A">
        <w:t>,</w:t>
      </w:r>
      <w:r w:rsidRPr="00A4670A">
        <w:t xml:space="preserve"> and</w:t>
      </w:r>
      <w:r w:rsidR="00C759E1" w:rsidRPr="00A4670A">
        <w:t>,</w:t>
      </w:r>
      <w:r w:rsidRPr="00A4670A">
        <w:t xml:space="preserve"> whether </w:t>
      </w:r>
      <w:r w:rsidR="00807E24" w:rsidRPr="00A4670A">
        <w:t xml:space="preserve">they </w:t>
      </w:r>
      <w:r w:rsidRPr="00A4670A">
        <w:t xml:space="preserve">can classify PD gait independently or in combination with a pre-existing spatiotemporal model of gait. </w:t>
      </w:r>
    </w:p>
    <w:p w14:paraId="06892DF0" w14:textId="77777777" w:rsidR="007965CC" w:rsidRPr="00A4670A" w:rsidRDefault="00D74927" w:rsidP="00344E60">
      <w:pPr>
        <w:spacing w:line="360" w:lineRule="auto"/>
      </w:pPr>
      <w:r w:rsidRPr="00A4670A">
        <w:t>Results showed that</w:t>
      </w:r>
      <w:r w:rsidR="00DA78F5" w:rsidRPr="00A4670A">
        <w:t xml:space="preserve"> </w:t>
      </w:r>
      <w:r w:rsidR="00757505" w:rsidRPr="00A4670A">
        <w:t xml:space="preserve">for a large population of people with early stage PD, </w:t>
      </w:r>
      <w:r w:rsidR="00DA78F5" w:rsidRPr="00A4670A">
        <w:t xml:space="preserve">upper body acceleration variables </w:t>
      </w:r>
      <w:r w:rsidR="00CC6671" w:rsidRPr="00A4670A">
        <w:t>not previously</w:t>
      </w:r>
      <w:r w:rsidR="00D94979" w:rsidRPr="00A4670A">
        <w:t xml:space="preserve"> applied to PD </w:t>
      </w:r>
      <w:r w:rsidRPr="00A4670A">
        <w:t>were</w:t>
      </w:r>
      <w:r w:rsidR="00DA78F5" w:rsidRPr="00A4670A">
        <w:t xml:space="preserve"> capable to highlight gait impairments. However, attention must be made to the processing of the acceleration signals as the method </w:t>
      </w:r>
      <w:r w:rsidRPr="00A4670A">
        <w:t>used</w:t>
      </w:r>
      <w:r w:rsidR="00DA78F5" w:rsidRPr="00A4670A">
        <w:t xml:space="preserve"> to realign signal</w:t>
      </w:r>
      <w:r w:rsidR="002A16F3" w:rsidRPr="00A4670A">
        <w:t>s</w:t>
      </w:r>
      <w:r w:rsidR="00DA78F5" w:rsidRPr="00A4670A">
        <w:t xml:space="preserve"> to a global reference can </w:t>
      </w:r>
      <w:r w:rsidR="00CC6671" w:rsidRPr="00A4670A">
        <w:t xml:space="preserve">significantly </w:t>
      </w:r>
      <w:r w:rsidR="00DA78F5" w:rsidRPr="00A4670A">
        <w:t>impact</w:t>
      </w:r>
      <w:r w:rsidR="00CC6671" w:rsidRPr="00A4670A">
        <w:t xml:space="preserve"> </w:t>
      </w:r>
      <w:r w:rsidR="00DA78F5" w:rsidRPr="00A4670A">
        <w:t>a variable</w:t>
      </w:r>
      <w:r w:rsidR="002A16F3" w:rsidRPr="00A4670A">
        <w:t>’s</w:t>
      </w:r>
      <w:r w:rsidR="00DA78F5" w:rsidRPr="00A4670A">
        <w:t xml:space="preserve"> sensitiv</w:t>
      </w:r>
      <w:r w:rsidR="002A16F3" w:rsidRPr="00A4670A">
        <w:t>ity</w:t>
      </w:r>
      <w:r w:rsidR="00DA78F5" w:rsidRPr="00A4670A">
        <w:t xml:space="preserve"> to </w:t>
      </w:r>
      <w:r w:rsidR="00344E60" w:rsidRPr="00A4670A">
        <w:t>PD</w:t>
      </w:r>
      <w:r w:rsidR="00DA78F5" w:rsidRPr="00A4670A">
        <w:t>. Last</w:t>
      </w:r>
      <w:r w:rsidR="00C759E1" w:rsidRPr="00A4670A">
        <w:t>ly</w:t>
      </w:r>
      <w:r w:rsidR="00CC6671" w:rsidRPr="00A4670A">
        <w:t xml:space="preserve">, it </w:t>
      </w:r>
      <w:r w:rsidR="002A16F3" w:rsidRPr="00A4670A">
        <w:t>was</w:t>
      </w:r>
      <w:r w:rsidR="00CC6671" w:rsidRPr="00A4670A">
        <w:t xml:space="preserve"> shown that</w:t>
      </w:r>
      <w:r w:rsidRPr="00A4670A">
        <w:t xml:space="preserve"> </w:t>
      </w:r>
      <w:r w:rsidR="002A16F3" w:rsidRPr="00A4670A">
        <w:t xml:space="preserve">the majority of </w:t>
      </w:r>
      <w:r w:rsidR="00DA78F5" w:rsidRPr="00A4670A">
        <w:t>upper body acceleration variables are unique from typically measured spatiotemporal information</w:t>
      </w:r>
      <w:r w:rsidR="00344E60" w:rsidRPr="00A4670A">
        <w:t>,</w:t>
      </w:r>
      <w:r w:rsidR="00DA78F5" w:rsidRPr="00A4670A">
        <w:t xml:space="preserve"> and </w:t>
      </w:r>
      <w:r w:rsidR="00563119" w:rsidRPr="00A4670A">
        <w:t>when using a multivariate approach, were</w:t>
      </w:r>
      <w:r w:rsidR="00DA78F5" w:rsidRPr="00A4670A">
        <w:t xml:space="preserve"> equally capable</w:t>
      </w:r>
      <w:r w:rsidR="0036138B" w:rsidRPr="00A4670A">
        <w:t xml:space="preserve"> </w:t>
      </w:r>
      <w:r w:rsidR="00DA78F5" w:rsidRPr="00A4670A">
        <w:t>to highlight gait impairment</w:t>
      </w:r>
      <w:r w:rsidR="00CC6671" w:rsidRPr="00A4670A">
        <w:t xml:space="preserve"> </w:t>
      </w:r>
      <w:r w:rsidR="00563119" w:rsidRPr="00A4670A">
        <w:t>in</w:t>
      </w:r>
      <w:r w:rsidR="00CC6671" w:rsidRPr="00A4670A">
        <w:t xml:space="preserve"> PD</w:t>
      </w:r>
      <w:r w:rsidR="00DA78F5" w:rsidRPr="00A4670A">
        <w:t xml:space="preserve">. </w:t>
      </w:r>
      <w:r w:rsidR="00396486" w:rsidRPr="00A4670A">
        <w:t>T</w:t>
      </w:r>
      <w:r w:rsidRPr="00A4670A">
        <w:t>his thesis</w:t>
      </w:r>
      <w:r w:rsidR="00396486" w:rsidRPr="00A4670A">
        <w:t xml:space="preserve"> therefore</w:t>
      </w:r>
      <w:r w:rsidRPr="00A4670A">
        <w:t xml:space="preserve"> proposes that variables calculated fr</w:t>
      </w:r>
      <w:r w:rsidR="00396486" w:rsidRPr="00A4670A">
        <w:t>o</w:t>
      </w:r>
      <w:r w:rsidRPr="00A4670A">
        <w:t>m</w:t>
      </w:r>
      <w:r w:rsidR="003B10D3" w:rsidRPr="00A4670A">
        <w:t xml:space="preserve"> the upper body using</w:t>
      </w:r>
      <w:r w:rsidRPr="00A4670A">
        <w:t xml:space="preserve"> IMUs </w:t>
      </w:r>
      <w:r w:rsidR="00396486" w:rsidRPr="00A4670A">
        <w:t>can</w:t>
      </w:r>
      <w:r w:rsidRPr="00A4670A">
        <w:t xml:space="preserve"> be useful biomarkers of gait impairment at the early stage of PD</w:t>
      </w:r>
      <w:r w:rsidR="00C759E1" w:rsidRPr="00A4670A">
        <w:t>,</w:t>
      </w:r>
      <w:r w:rsidR="00CC6671" w:rsidRPr="00A4670A">
        <w:t xml:space="preserve"> and </w:t>
      </w:r>
      <w:r w:rsidR="00C759E1" w:rsidRPr="00A4670A">
        <w:t xml:space="preserve">if possible, </w:t>
      </w:r>
      <w:r w:rsidR="00CC6671" w:rsidRPr="00A4670A">
        <w:t>should be used in conjunction with traditional approaches</w:t>
      </w:r>
      <w:r w:rsidR="00C759E1" w:rsidRPr="00A4670A">
        <w:t>.</w:t>
      </w:r>
      <w:r w:rsidR="007965CC" w:rsidRPr="00A4670A">
        <w:br w:type="page"/>
      </w:r>
    </w:p>
    <w:p w14:paraId="57B40C21" w14:textId="77777777" w:rsidR="007965CC" w:rsidRPr="00A4670A" w:rsidRDefault="007965CC" w:rsidP="00582C3A">
      <w:pPr>
        <w:pStyle w:val="Heading1"/>
        <w:spacing w:line="360" w:lineRule="auto"/>
      </w:pPr>
      <w:bookmarkStart w:id="0" w:name="_Toc506909830"/>
      <w:r w:rsidRPr="00A4670A">
        <w:lastRenderedPageBreak/>
        <w:t>Acknowledgments</w:t>
      </w:r>
      <w:bookmarkEnd w:id="0"/>
    </w:p>
    <w:p w14:paraId="314233D1" w14:textId="77777777" w:rsidR="0024797A" w:rsidRPr="00A4670A" w:rsidRDefault="0024797A" w:rsidP="00B5662B">
      <w:pPr>
        <w:spacing w:line="360" w:lineRule="auto"/>
        <w:rPr>
          <w:sz w:val="22"/>
        </w:rPr>
      </w:pPr>
      <w:r w:rsidRPr="00A4670A">
        <w:rPr>
          <w:sz w:val="22"/>
        </w:rPr>
        <w:t xml:space="preserve">Firstly, I would like to thank </w:t>
      </w:r>
      <w:r w:rsidRPr="00A4670A">
        <w:rPr>
          <w:color w:val="000000" w:themeColor="text1"/>
          <w:sz w:val="22"/>
        </w:rPr>
        <w:t>the MRC and Arthritis Research UK as part of the MRC-Arthritis Research UK Centre for Integrated research into Musculoskeletal Ageing (CIMA) for their part in funding this PhD.</w:t>
      </w:r>
    </w:p>
    <w:p w14:paraId="53CAACFF" w14:textId="77777777" w:rsidR="00481A35" w:rsidRPr="00A4670A" w:rsidRDefault="0024797A" w:rsidP="00B5662B">
      <w:pPr>
        <w:spacing w:line="360" w:lineRule="auto"/>
        <w:rPr>
          <w:sz w:val="22"/>
        </w:rPr>
      </w:pPr>
      <w:r w:rsidRPr="00A4670A">
        <w:rPr>
          <w:sz w:val="22"/>
        </w:rPr>
        <w:t xml:space="preserve">Secondly I would </w:t>
      </w:r>
      <w:r w:rsidR="00481A35" w:rsidRPr="00A4670A">
        <w:rPr>
          <w:sz w:val="22"/>
        </w:rPr>
        <w:t xml:space="preserve">like to express my </w:t>
      </w:r>
      <w:r w:rsidR="001E5E67" w:rsidRPr="00A4670A">
        <w:rPr>
          <w:sz w:val="22"/>
        </w:rPr>
        <w:t xml:space="preserve">sincere </w:t>
      </w:r>
      <w:r w:rsidR="00481A35" w:rsidRPr="00A4670A">
        <w:rPr>
          <w:sz w:val="22"/>
        </w:rPr>
        <w:t xml:space="preserve">gratitude to Dr Claudia Mazzà for her continued support and inspiration for the entirety of my PhD. Since </w:t>
      </w:r>
      <w:r w:rsidR="001E5E67" w:rsidRPr="00A4670A">
        <w:rPr>
          <w:sz w:val="22"/>
        </w:rPr>
        <w:t>my first day in Sheffield</w:t>
      </w:r>
      <w:r w:rsidR="00481A35" w:rsidRPr="00A4670A">
        <w:rPr>
          <w:sz w:val="22"/>
        </w:rPr>
        <w:t xml:space="preserve">, Claudia welcomed me and provided </w:t>
      </w:r>
      <w:r w:rsidR="001E5E67" w:rsidRPr="00A4670A">
        <w:rPr>
          <w:sz w:val="22"/>
        </w:rPr>
        <w:t xml:space="preserve">both social and </w:t>
      </w:r>
      <w:r w:rsidR="00481A35" w:rsidRPr="00A4670A">
        <w:rPr>
          <w:sz w:val="22"/>
        </w:rPr>
        <w:t xml:space="preserve">professional </w:t>
      </w:r>
      <w:r w:rsidR="00771EA5" w:rsidRPr="00A4670A">
        <w:rPr>
          <w:sz w:val="22"/>
        </w:rPr>
        <w:t>support</w:t>
      </w:r>
      <w:r w:rsidR="00481A35" w:rsidRPr="00A4670A">
        <w:rPr>
          <w:sz w:val="22"/>
        </w:rPr>
        <w:t xml:space="preserve"> in a new and unfamiliar research department. I really appreciate Claudia’s teaching and her trust in me which allowed time for me to develop</w:t>
      </w:r>
      <w:r w:rsidR="001E5E67" w:rsidRPr="00A4670A">
        <w:rPr>
          <w:sz w:val="22"/>
        </w:rPr>
        <w:t xml:space="preserve"> my own</w:t>
      </w:r>
      <w:r w:rsidR="00185893" w:rsidRPr="00A4670A">
        <w:rPr>
          <w:sz w:val="22"/>
        </w:rPr>
        <w:t xml:space="preserve"> research</w:t>
      </w:r>
      <w:r w:rsidR="001E5E67" w:rsidRPr="00A4670A">
        <w:rPr>
          <w:sz w:val="22"/>
        </w:rPr>
        <w:t xml:space="preserve"> ideas </w:t>
      </w:r>
      <w:r w:rsidRPr="00A4670A">
        <w:rPr>
          <w:sz w:val="22"/>
        </w:rPr>
        <w:t xml:space="preserve">and </w:t>
      </w:r>
      <w:r w:rsidR="00481A35" w:rsidRPr="00A4670A">
        <w:rPr>
          <w:sz w:val="22"/>
        </w:rPr>
        <w:t xml:space="preserve">as an independent researcher. I </w:t>
      </w:r>
      <w:r w:rsidR="001E5E67" w:rsidRPr="00A4670A">
        <w:rPr>
          <w:sz w:val="22"/>
        </w:rPr>
        <w:t>admire</w:t>
      </w:r>
      <w:r w:rsidR="00481A35" w:rsidRPr="00A4670A">
        <w:rPr>
          <w:sz w:val="22"/>
        </w:rPr>
        <w:t xml:space="preserve"> Claudia as </w:t>
      </w:r>
      <w:r w:rsidR="00771EA5" w:rsidRPr="00A4670A">
        <w:rPr>
          <w:sz w:val="22"/>
        </w:rPr>
        <w:t xml:space="preserve">a </w:t>
      </w:r>
      <w:r w:rsidR="00481A35" w:rsidRPr="00A4670A">
        <w:rPr>
          <w:sz w:val="22"/>
        </w:rPr>
        <w:t>s</w:t>
      </w:r>
      <w:r w:rsidR="00771EA5" w:rsidRPr="00A4670A">
        <w:rPr>
          <w:sz w:val="22"/>
        </w:rPr>
        <w:t>uccessful</w:t>
      </w:r>
      <w:r w:rsidR="00481A35" w:rsidRPr="00A4670A">
        <w:rPr>
          <w:sz w:val="22"/>
        </w:rPr>
        <w:t xml:space="preserve"> researcher and someone who has many friends in the research community which is something I want to replicate with my ambitions to stay within academia.</w:t>
      </w:r>
      <w:r w:rsidR="0076215F" w:rsidRPr="00A4670A">
        <w:rPr>
          <w:sz w:val="22"/>
        </w:rPr>
        <w:t xml:space="preserve"> Lastly</w:t>
      </w:r>
      <w:r w:rsidR="001E5E67" w:rsidRPr="00A4670A">
        <w:rPr>
          <w:sz w:val="22"/>
        </w:rPr>
        <w:t>,</w:t>
      </w:r>
      <w:r w:rsidR="0076215F" w:rsidRPr="00A4670A">
        <w:rPr>
          <w:sz w:val="22"/>
        </w:rPr>
        <w:t xml:space="preserve"> I would like to thank Claudia for being someone I could trust and talk with away from work throughout </w:t>
      </w:r>
      <w:r w:rsidR="001E5E67" w:rsidRPr="00A4670A">
        <w:rPr>
          <w:sz w:val="22"/>
        </w:rPr>
        <w:t xml:space="preserve">the </w:t>
      </w:r>
      <w:r w:rsidR="0076215F" w:rsidRPr="00A4670A">
        <w:rPr>
          <w:sz w:val="22"/>
        </w:rPr>
        <w:t>good times and inevitable t</w:t>
      </w:r>
      <w:r w:rsidR="0000202D" w:rsidRPr="00A4670A">
        <w:rPr>
          <w:sz w:val="22"/>
        </w:rPr>
        <w:t>ough times during this project</w:t>
      </w:r>
      <w:r w:rsidR="0076215F" w:rsidRPr="00A4670A">
        <w:rPr>
          <w:sz w:val="22"/>
        </w:rPr>
        <w:t xml:space="preserve">. </w:t>
      </w:r>
      <w:r w:rsidR="00AB4806" w:rsidRPr="00A4670A">
        <w:rPr>
          <w:sz w:val="22"/>
        </w:rPr>
        <w:t xml:space="preserve">I certainly value her friendship now and into the future. </w:t>
      </w:r>
    </w:p>
    <w:p w14:paraId="215B84D6" w14:textId="77777777" w:rsidR="00481A35" w:rsidRPr="00A4670A" w:rsidRDefault="0076215F" w:rsidP="00B5662B">
      <w:pPr>
        <w:spacing w:line="360" w:lineRule="auto"/>
        <w:rPr>
          <w:sz w:val="22"/>
        </w:rPr>
      </w:pPr>
      <w:r w:rsidRPr="00A4670A">
        <w:rPr>
          <w:sz w:val="22"/>
        </w:rPr>
        <w:t>I would also like to express my gratitude to both Professor Lynn Rochester and Dr Brook Galna. Although being in another institution, I never once felt that I could not contact them if a problem occurred during my PhD. I really appreciate Lynn’s highly experienced input to my project and connecting it to the bigger picture</w:t>
      </w:r>
      <w:r w:rsidR="0000202D" w:rsidRPr="00A4670A">
        <w:rPr>
          <w:sz w:val="22"/>
        </w:rPr>
        <w:t xml:space="preserve"> of</w:t>
      </w:r>
      <w:r w:rsidR="00AB4806" w:rsidRPr="00A4670A">
        <w:rPr>
          <w:sz w:val="22"/>
        </w:rPr>
        <w:t xml:space="preserve"> the field. Lynn’s </w:t>
      </w:r>
      <w:r w:rsidRPr="00A4670A">
        <w:rPr>
          <w:sz w:val="22"/>
        </w:rPr>
        <w:t>incredible career and influence surely stands as an inspiration</w:t>
      </w:r>
      <w:r w:rsidR="00AB4806" w:rsidRPr="00A4670A">
        <w:rPr>
          <w:sz w:val="22"/>
        </w:rPr>
        <w:t>,</w:t>
      </w:r>
      <w:r w:rsidRPr="00A4670A">
        <w:rPr>
          <w:sz w:val="22"/>
        </w:rPr>
        <w:t xml:space="preserve"> not only </w:t>
      </w:r>
      <w:r w:rsidR="00AB4806" w:rsidRPr="00A4670A">
        <w:rPr>
          <w:sz w:val="22"/>
        </w:rPr>
        <w:t>from her research track record</w:t>
      </w:r>
      <w:r w:rsidR="00582C3A" w:rsidRPr="00A4670A">
        <w:rPr>
          <w:sz w:val="22"/>
        </w:rPr>
        <w:t xml:space="preserve"> and</w:t>
      </w:r>
      <w:r w:rsidR="00AB4806" w:rsidRPr="00A4670A">
        <w:rPr>
          <w:sz w:val="22"/>
        </w:rPr>
        <w:t xml:space="preserve"> her reputation for being one of the key figures in the gait and posture society, </w:t>
      </w:r>
      <w:r w:rsidR="00582C3A" w:rsidRPr="00A4670A">
        <w:rPr>
          <w:sz w:val="22"/>
        </w:rPr>
        <w:t>but also</w:t>
      </w:r>
      <w:r w:rsidR="00AB4806" w:rsidRPr="00A4670A">
        <w:rPr>
          <w:sz w:val="22"/>
        </w:rPr>
        <w:t xml:space="preserve"> being</w:t>
      </w:r>
      <w:r w:rsidR="00582C3A" w:rsidRPr="00A4670A">
        <w:rPr>
          <w:sz w:val="22"/>
        </w:rPr>
        <w:t xml:space="preserve"> a good laugh,</w:t>
      </w:r>
      <w:r w:rsidR="00AB4806" w:rsidRPr="00A4670A">
        <w:rPr>
          <w:sz w:val="22"/>
        </w:rPr>
        <w:t xml:space="preserve"> friendly and approachable to all. Also</w:t>
      </w:r>
      <w:r w:rsidR="001E5E67" w:rsidRPr="00A4670A">
        <w:rPr>
          <w:sz w:val="22"/>
        </w:rPr>
        <w:t>,</w:t>
      </w:r>
      <w:r w:rsidR="00AB4806" w:rsidRPr="00A4670A">
        <w:rPr>
          <w:sz w:val="22"/>
        </w:rPr>
        <w:t xml:space="preserve"> I would like to express appreciation to Brook’s input to the project and his invaluable input to the statistical analysis </w:t>
      </w:r>
      <w:r w:rsidR="001E5E67" w:rsidRPr="00A4670A">
        <w:rPr>
          <w:sz w:val="22"/>
        </w:rPr>
        <w:t>by</w:t>
      </w:r>
      <w:r w:rsidR="00AB4806" w:rsidRPr="00A4670A">
        <w:rPr>
          <w:sz w:val="22"/>
        </w:rPr>
        <w:t xml:space="preserve"> </w:t>
      </w:r>
      <w:r w:rsidR="001E5E67" w:rsidRPr="00A4670A">
        <w:rPr>
          <w:sz w:val="22"/>
        </w:rPr>
        <w:t>clearly</w:t>
      </w:r>
      <w:r w:rsidR="00AB4806" w:rsidRPr="00A4670A">
        <w:rPr>
          <w:sz w:val="22"/>
        </w:rPr>
        <w:t xml:space="preserve"> explain</w:t>
      </w:r>
      <w:r w:rsidR="001E5E67" w:rsidRPr="00A4670A">
        <w:rPr>
          <w:sz w:val="22"/>
        </w:rPr>
        <w:t>ing</w:t>
      </w:r>
      <w:r w:rsidR="00AB4806" w:rsidRPr="00A4670A">
        <w:rPr>
          <w:sz w:val="22"/>
        </w:rPr>
        <w:t xml:space="preserve"> concepts I originally struggled with</w:t>
      </w:r>
      <w:r w:rsidR="00582C3A" w:rsidRPr="00A4670A">
        <w:rPr>
          <w:sz w:val="22"/>
        </w:rPr>
        <w:t>. I certainly value Brook’s friendship, guidance and encouragement</w:t>
      </w:r>
      <w:r w:rsidR="001E5E67" w:rsidRPr="00A4670A">
        <w:rPr>
          <w:sz w:val="22"/>
        </w:rPr>
        <w:t xml:space="preserve"> </w:t>
      </w:r>
      <w:r w:rsidR="00582C3A" w:rsidRPr="00A4670A">
        <w:rPr>
          <w:sz w:val="22"/>
        </w:rPr>
        <w:t xml:space="preserve">to </w:t>
      </w:r>
      <w:r w:rsidR="001E5E67" w:rsidRPr="00A4670A">
        <w:rPr>
          <w:sz w:val="22"/>
        </w:rPr>
        <w:t xml:space="preserve">help me </w:t>
      </w:r>
      <w:r w:rsidR="00582C3A" w:rsidRPr="00A4670A">
        <w:rPr>
          <w:sz w:val="22"/>
        </w:rPr>
        <w:t xml:space="preserve">remain in an academic career. </w:t>
      </w:r>
    </w:p>
    <w:p w14:paraId="4F03C32F" w14:textId="77777777" w:rsidR="00582C3A" w:rsidRPr="00A4670A" w:rsidRDefault="00582C3A" w:rsidP="00B5662B">
      <w:pPr>
        <w:spacing w:line="360" w:lineRule="auto"/>
        <w:rPr>
          <w:sz w:val="22"/>
        </w:rPr>
      </w:pPr>
      <w:r w:rsidRPr="00A4670A">
        <w:rPr>
          <w:sz w:val="22"/>
        </w:rPr>
        <w:t xml:space="preserve">I would also like to thank all members of the INSIGNEO team who </w:t>
      </w:r>
      <w:r w:rsidR="001E5E67" w:rsidRPr="00A4670A">
        <w:rPr>
          <w:sz w:val="22"/>
        </w:rPr>
        <w:t>supported me every day</w:t>
      </w:r>
      <w:r w:rsidR="0000202D" w:rsidRPr="00A4670A">
        <w:rPr>
          <w:sz w:val="22"/>
        </w:rPr>
        <w:t>,</w:t>
      </w:r>
      <w:r w:rsidR="001E5E67" w:rsidRPr="00A4670A">
        <w:rPr>
          <w:sz w:val="22"/>
        </w:rPr>
        <w:t xml:space="preserve"> and without question</w:t>
      </w:r>
      <w:r w:rsidR="0000202D" w:rsidRPr="00A4670A">
        <w:rPr>
          <w:sz w:val="22"/>
        </w:rPr>
        <w:t>,</w:t>
      </w:r>
      <w:r w:rsidR="001E5E67" w:rsidRPr="00A4670A">
        <w:rPr>
          <w:sz w:val="22"/>
        </w:rPr>
        <w:t xml:space="preserve"> taught me a lot both inside and outside the world of research. They</w:t>
      </w:r>
      <w:r w:rsidRPr="00A4670A">
        <w:rPr>
          <w:sz w:val="22"/>
        </w:rPr>
        <w:t xml:space="preserve"> helped me to continue to work hard with a smile on my face. I will </w:t>
      </w:r>
      <w:r w:rsidR="001E5E67" w:rsidRPr="00A4670A">
        <w:rPr>
          <w:sz w:val="22"/>
        </w:rPr>
        <w:t xml:space="preserve">fondly </w:t>
      </w:r>
      <w:r w:rsidRPr="00A4670A">
        <w:rPr>
          <w:sz w:val="22"/>
        </w:rPr>
        <w:t>remember them as a fun group</w:t>
      </w:r>
      <w:r w:rsidR="0000202D" w:rsidRPr="00A4670A">
        <w:rPr>
          <w:sz w:val="22"/>
        </w:rPr>
        <w:t xml:space="preserve"> and keep them as close friends. </w:t>
      </w:r>
      <w:r w:rsidRPr="00A4670A">
        <w:rPr>
          <w:sz w:val="22"/>
        </w:rPr>
        <w:t xml:space="preserve"> </w:t>
      </w:r>
    </w:p>
    <w:p w14:paraId="5E63B9D0" w14:textId="77777777" w:rsidR="007965CC" w:rsidRPr="00A4670A" w:rsidRDefault="00582C3A" w:rsidP="00B5662B">
      <w:pPr>
        <w:spacing w:line="360" w:lineRule="auto"/>
        <w:rPr>
          <w:sz w:val="22"/>
        </w:rPr>
      </w:pPr>
      <w:r w:rsidRPr="00A4670A">
        <w:rPr>
          <w:sz w:val="22"/>
        </w:rPr>
        <w:t>Lastly</w:t>
      </w:r>
      <w:r w:rsidR="00771EA5" w:rsidRPr="00A4670A">
        <w:rPr>
          <w:sz w:val="22"/>
        </w:rPr>
        <w:t>,</w:t>
      </w:r>
      <w:r w:rsidRPr="00A4670A">
        <w:rPr>
          <w:sz w:val="22"/>
        </w:rPr>
        <w:t xml:space="preserve"> I would like to thank my family and closest friends for always being there for me and willing to help in any way they can</w:t>
      </w:r>
      <w:r w:rsidR="001E5E67" w:rsidRPr="00A4670A">
        <w:rPr>
          <w:sz w:val="22"/>
        </w:rPr>
        <w:t>.</w:t>
      </w:r>
      <w:r w:rsidR="009F17B8" w:rsidRPr="00A4670A">
        <w:rPr>
          <w:sz w:val="22"/>
        </w:rPr>
        <w:t xml:space="preserve"> I especially would like to thank my Mum for always believing in me from a young child struggling with Dyslexia</w:t>
      </w:r>
      <w:r w:rsidR="0000202D" w:rsidRPr="00A4670A">
        <w:rPr>
          <w:sz w:val="22"/>
        </w:rPr>
        <w:t>,</w:t>
      </w:r>
      <w:r w:rsidR="009F17B8" w:rsidRPr="00A4670A">
        <w:rPr>
          <w:sz w:val="22"/>
        </w:rPr>
        <w:t xml:space="preserve"> to now someone who has submitted a PhD thesis, it would not have been possible without her. </w:t>
      </w:r>
    </w:p>
    <w:p w14:paraId="32DC554D" w14:textId="77777777" w:rsidR="00660DF3" w:rsidRPr="00A4670A" w:rsidRDefault="00660DF3" w:rsidP="00B5662B">
      <w:pPr>
        <w:spacing w:line="360" w:lineRule="auto"/>
        <w:rPr>
          <w:sz w:val="22"/>
        </w:rPr>
        <w:sectPr w:rsidR="00660DF3" w:rsidRPr="00A4670A" w:rsidSect="007965CC">
          <w:footerReference w:type="even" r:id="rId12"/>
          <w:footerReference w:type="default" r:id="rId13"/>
          <w:pgSz w:w="11900" w:h="16840"/>
          <w:pgMar w:top="1440" w:right="1440" w:bottom="1440" w:left="1440" w:header="425" w:footer="425" w:gutter="0"/>
          <w:pgNumType w:fmt="lowerRoman" w:start="1"/>
          <w:cols w:space="708"/>
          <w:docGrid w:linePitch="360"/>
        </w:sectPr>
      </w:pPr>
    </w:p>
    <w:sdt>
      <w:sdtPr>
        <w:rPr>
          <w:rFonts w:eastAsia="Times New Roman" w:cs="Arial"/>
          <w:b w:val="0"/>
          <w:bCs w:val="0"/>
          <w:noProof/>
          <w:color w:val="000000"/>
          <w:sz w:val="24"/>
          <w:szCs w:val="24"/>
        </w:rPr>
        <w:id w:val="-416098309"/>
        <w:docPartObj>
          <w:docPartGallery w:val="Table of Contents"/>
          <w:docPartUnique/>
        </w:docPartObj>
      </w:sdtPr>
      <w:sdtEndPr>
        <w:rPr>
          <w:rFonts w:eastAsiaTheme="minorHAnsi"/>
          <w:b/>
          <w:bCs/>
          <w:color w:val="auto"/>
          <w:sz w:val="28"/>
        </w:rPr>
      </w:sdtEndPr>
      <w:sdtContent>
        <w:p w14:paraId="49C144A9" w14:textId="77777777" w:rsidR="00F50927" w:rsidRPr="00A4670A" w:rsidRDefault="00F50927" w:rsidP="001457AA">
          <w:pPr>
            <w:pStyle w:val="TOCHeading"/>
            <w:spacing w:line="240" w:lineRule="auto"/>
            <w:ind w:firstLine="0"/>
            <w:rPr>
              <w:rFonts w:cs="Arial"/>
              <w:sz w:val="24"/>
              <w:szCs w:val="24"/>
            </w:rPr>
          </w:pPr>
          <w:r w:rsidRPr="00A4670A">
            <w:rPr>
              <w:rFonts w:cs="Arial"/>
              <w:sz w:val="32"/>
              <w:szCs w:val="24"/>
            </w:rPr>
            <w:t>Table of Contents</w:t>
          </w:r>
          <w:r w:rsidR="00197CBF" w:rsidRPr="00A4670A">
            <w:rPr>
              <w:rFonts w:cs="Arial"/>
              <w:sz w:val="24"/>
              <w:szCs w:val="24"/>
            </w:rPr>
            <w:tab/>
          </w:r>
          <w:r w:rsidR="00197CBF" w:rsidRPr="00A4670A">
            <w:rPr>
              <w:rFonts w:cs="Arial"/>
              <w:sz w:val="24"/>
              <w:szCs w:val="24"/>
            </w:rPr>
            <w:tab/>
          </w:r>
          <w:r w:rsidR="00197CBF" w:rsidRPr="00A4670A">
            <w:rPr>
              <w:rFonts w:cs="Arial"/>
              <w:sz w:val="24"/>
              <w:szCs w:val="24"/>
            </w:rPr>
            <w:tab/>
          </w:r>
          <w:r w:rsidR="00197CBF" w:rsidRPr="00A4670A">
            <w:rPr>
              <w:rFonts w:cs="Arial"/>
              <w:sz w:val="24"/>
              <w:szCs w:val="24"/>
            </w:rPr>
            <w:tab/>
          </w:r>
          <w:r w:rsidR="00197CBF" w:rsidRPr="00A4670A">
            <w:rPr>
              <w:rFonts w:cs="Arial"/>
              <w:sz w:val="24"/>
              <w:szCs w:val="24"/>
            </w:rPr>
            <w:tab/>
          </w:r>
          <w:r w:rsidR="00197CBF" w:rsidRPr="00A4670A">
            <w:rPr>
              <w:rFonts w:cs="Arial"/>
              <w:sz w:val="24"/>
              <w:szCs w:val="24"/>
            </w:rPr>
            <w:tab/>
          </w:r>
          <w:r w:rsidRPr="00A4670A">
            <w:rPr>
              <w:rFonts w:cs="Arial"/>
              <w:sz w:val="24"/>
              <w:szCs w:val="24"/>
            </w:rPr>
            <w:tab/>
          </w:r>
          <w:r w:rsidRPr="00A4670A">
            <w:rPr>
              <w:rFonts w:cs="Arial"/>
              <w:sz w:val="24"/>
              <w:szCs w:val="24"/>
            </w:rPr>
            <w:tab/>
          </w:r>
        </w:p>
        <w:p w14:paraId="1673F17F" w14:textId="77777777" w:rsidR="001457AA" w:rsidRPr="00A4670A" w:rsidRDefault="000F690E" w:rsidP="001457AA">
          <w:pPr>
            <w:pStyle w:val="TOC1"/>
            <w:rPr>
              <w:rFonts w:asciiTheme="minorHAnsi" w:eastAsiaTheme="minorEastAsia" w:hAnsiTheme="minorHAnsi" w:cstheme="minorBidi"/>
              <w:b w:val="0"/>
              <w:bCs w:val="0"/>
              <w:sz w:val="22"/>
              <w:szCs w:val="22"/>
              <w:lang w:val="en-GB" w:eastAsia="en-GB"/>
            </w:rPr>
          </w:pPr>
          <w:r w:rsidRPr="00A4670A">
            <w:fldChar w:fldCharType="begin"/>
          </w:r>
          <w:r w:rsidRPr="00A4670A">
            <w:instrText xml:space="preserve"> TOC \o "1-3" </w:instrText>
          </w:r>
          <w:r w:rsidRPr="00A4670A">
            <w:fldChar w:fldCharType="separate"/>
          </w:r>
          <w:r w:rsidR="001457AA" w:rsidRPr="00A4670A">
            <w:t>Acknowledgments</w:t>
          </w:r>
          <w:r w:rsidR="001457AA" w:rsidRPr="00A4670A">
            <w:tab/>
          </w:r>
          <w:r w:rsidR="001457AA" w:rsidRPr="00A4670A">
            <w:fldChar w:fldCharType="begin"/>
          </w:r>
          <w:r w:rsidR="001457AA" w:rsidRPr="00A4670A">
            <w:instrText xml:space="preserve"> PAGEREF _Toc506909830 \h </w:instrText>
          </w:r>
          <w:r w:rsidR="001457AA" w:rsidRPr="00A4670A">
            <w:fldChar w:fldCharType="separate"/>
          </w:r>
          <w:r w:rsidR="001457AA" w:rsidRPr="00A4670A">
            <w:t>ii</w:t>
          </w:r>
          <w:r w:rsidR="001457AA" w:rsidRPr="00A4670A">
            <w:fldChar w:fldCharType="end"/>
          </w:r>
        </w:p>
        <w:p w14:paraId="79045067"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t>Chapter 1. Gait analysis in Parkinson’s disease</w:t>
          </w:r>
          <w:r w:rsidRPr="00A4670A">
            <w:tab/>
          </w:r>
          <w:r w:rsidRPr="00A4670A">
            <w:fldChar w:fldCharType="begin"/>
          </w:r>
          <w:r w:rsidRPr="00A4670A">
            <w:instrText xml:space="preserve"> PAGEREF _Toc506909831 \h </w:instrText>
          </w:r>
          <w:r w:rsidRPr="00A4670A">
            <w:fldChar w:fldCharType="separate"/>
          </w:r>
          <w:r w:rsidRPr="00A4670A">
            <w:t>1</w:t>
          </w:r>
          <w:r w:rsidRPr="00A4670A">
            <w:fldChar w:fldCharType="end"/>
          </w:r>
        </w:p>
        <w:p w14:paraId="358D7342"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1.1</w:t>
          </w:r>
          <w:r w:rsidRPr="00A4670A">
            <w:rPr>
              <w:rFonts w:eastAsiaTheme="minorEastAsia" w:cstheme="minorBidi"/>
              <w:b w:val="0"/>
              <w:bCs w:val="0"/>
              <w:noProof/>
              <w:lang w:val="en-GB" w:eastAsia="en-GB"/>
            </w:rPr>
            <w:tab/>
          </w:r>
          <w:r w:rsidRPr="00A4670A">
            <w:rPr>
              <w:noProof/>
            </w:rPr>
            <w:t>Gait as a biomarker for Parkinson’s disease</w:t>
          </w:r>
          <w:r w:rsidRPr="00A4670A">
            <w:rPr>
              <w:noProof/>
            </w:rPr>
            <w:tab/>
          </w:r>
          <w:r w:rsidRPr="00A4670A">
            <w:rPr>
              <w:noProof/>
            </w:rPr>
            <w:fldChar w:fldCharType="begin"/>
          </w:r>
          <w:r w:rsidRPr="00A4670A">
            <w:rPr>
              <w:noProof/>
            </w:rPr>
            <w:instrText xml:space="preserve"> PAGEREF _Toc506909832 \h </w:instrText>
          </w:r>
          <w:r w:rsidRPr="00A4670A">
            <w:rPr>
              <w:noProof/>
            </w:rPr>
          </w:r>
          <w:r w:rsidRPr="00A4670A">
            <w:rPr>
              <w:noProof/>
            </w:rPr>
            <w:fldChar w:fldCharType="separate"/>
          </w:r>
          <w:r w:rsidRPr="00A4670A">
            <w:rPr>
              <w:noProof/>
            </w:rPr>
            <w:t>2</w:t>
          </w:r>
          <w:r w:rsidRPr="00A4670A">
            <w:rPr>
              <w:noProof/>
            </w:rPr>
            <w:fldChar w:fldCharType="end"/>
          </w:r>
        </w:p>
        <w:p w14:paraId="0E8B7DED"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1.2</w:t>
          </w:r>
          <w:r w:rsidRPr="00A4670A">
            <w:rPr>
              <w:rFonts w:eastAsiaTheme="minorEastAsia" w:cstheme="minorBidi"/>
              <w:b w:val="0"/>
              <w:bCs w:val="0"/>
              <w:noProof/>
              <w:lang w:val="en-GB" w:eastAsia="en-GB"/>
            </w:rPr>
            <w:tab/>
          </w:r>
          <w:r w:rsidRPr="00A4670A">
            <w:rPr>
              <w:noProof/>
            </w:rPr>
            <w:t>Traditional approaches to measuring gait in PD.</w:t>
          </w:r>
          <w:r w:rsidRPr="00A4670A">
            <w:rPr>
              <w:noProof/>
            </w:rPr>
            <w:tab/>
          </w:r>
          <w:r w:rsidRPr="00A4670A">
            <w:rPr>
              <w:noProof/>
            </w:rPr>
            <w:fldChar w:fldCharType="begin"/>
          </w:r>
          <w:r w:rsidRPr="00A4670A">
            <w:rPr>
              <w:noProof/>
            </w:rPr>
            <w:instrText xml:space="preserve"> PAGEREF _Toc506909833 \h </w:instrText>
          </w:r>
          <w:r w:rsidRPr="00A4670A">
            <w:rPr>
              <w:noProof/>
            </w:rPr>
          </w:r>
          <w:r w:rsidRPr="00A4670A">
            <w:rPr>
              <w:noProof/>
            </w:rPr>
            <w:fldChar w:fldCharType="separate"/>
          </w:r>
          <w:r w:rsidRPr="00A4670A">
            <w:rPr>
              <w:noProof/>
            </w:rPr>
            <w:t>6</w:t>
          </w:r>
          <w:r w:rsidRPr="00A4670A">
            <w:rPr>
              <w:noProof/>
            </w:rPr>
            <w:fldChar w:fldCharType="end"/>
          </w:r>
        </w:p>
        <w:p w14:paraId="186AA380"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1.3</w:t>
          </w:r>
          <w:r w:rsidRPr="00A4670A">
            <w:rPr>
              <w:rFonts w:eastAsiaTheme="minorEastAsia" w:cstheme="minorBidi"/>
              <w:b w:val="0"/>
              <w:bCs w:val="0"/>
              <w:noProof/>
              <w:lang w:val="en-GB" w:eastAsia="en-GB"/>
            </w:rPr>
            <w:tab/>
          </w:r>
          <w:r w:rsidRPr="00A4670A">
            <w:rPr>
              <w:noProof/>
            </w:rPr>
            <w:t>Accelerometers and Inertial sensors for the assessment of gait</w:t>
          </w:r>
          <w:r w:rsidRPr="00A4670A">
            <w:rPr>
              <w:noProof/>
            </w:rPr>
            <w:tab/>
          </w:r>
          <w:r w:rsidRPr="00A4670A">
            <w:rPr>
              <w:noProof/>
            </w:rPr>
            <w:fldChar w:fldCharType="begin"/>
          </w:r>
          <w:r w:rsidRPr="00A4670A">
            <w:rPr>
              <w:noProof/>
            </w:rPr>
            <w:instrText xml:space="preserve"> PAGEREF _Toc506909834 \h </w:instrText>
          </w:r>
          <w:r w:rsidRPr="00A4670A">
            <w:rPr>
              <w:noProof/>
            </w:rPr>
          </w:r>
          <w:r w:rsidRPr="00A4670A">
            <w:rPr>
              <w:noProof/>
            </w:rPr>
            <w:fldChar w:fldCharType="separate"/>
          </w:r>
          <w:r w:rsidRPr="00A4670A">
            <w:rPr>
              <w:noProof/>
            </w:rPr>
            <w:t>11</w:t>
          </w:r>
          <w:r w:rsidRPr="00A4670A">
            <w:rPr>
              <w:noProof/>
            </w:rPr>
            <w:fldChar w:fldCharType="end"/>
          </w:r>
        </w:p>
        <w:p w14:paraId="4E0F1408"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1.4</w:t>
          </w:r>
          <w:r w:rsidRPr="00A4670A">
            <w:rPr>
              <w:rFonts w:eastAsiaTheme="minorEastAsia" w:cstheme="minorBidi"/>
              <w:b w:val="0"/>
              <w:bCs w:val="0"/>
              <w:noProof/>
              <w:lang w:val="en-GB" w:eastAsia="en-GB"/>
            </w:rPr>
            <w:tab/>
          </w:r>
          <w:r w:rsidRPr="00A4670A">
            <w:rPr>
              <w:noProof/>
            </w:rPr>
            <w:t>Measuring movements of the upper body to quantify gait</w:t>
          </w:r>
          <w:r w:rsidRPr="00A4670A">
            <w:rPr>
              <w:noProof/>
            </w:rPr>
            <w:tab/>
          </w:r>
          <w:r w:rsidRPr="00A4670A">
            <w:rPr>
              <w:noProof/>
            </w:rPr>
            <w:fldChar w:fldCharType="begin"/>
          </w:r>
          <w:r w:rsidRPr="00A4670A">
            <w:rPr>
              <w:noProof/>
            </w:rPr>
            <w:instrText xml:space="preserve"> PAGEREF _Toc506909835 \h </w:instrText>
          </w:r>
          <w:r w:rsidRPr="00A4670A">
            <w:rPr>
              <w:noProof/>
            </w:rPr>
          </w:r>
          <w:r w:rsidRPr="00A4670A">
            <w:rPr>
              <w:noProof/>
            </w:rPr>
            <w:fldChar w:fldCharType="separate"/>
          </w:r>
          <w:r w:rsidRPr="00A4670A">
            <w:rPr>
              <w:noProof/>
            </w:rPr>
            <w:t>13</w:t>
          </w:r>
          <w:r w:rsidRPr="00A4670A">
            <w:rPr>
              <w:noProof/>
            </w:rPr>
            <w:fldChar w:fldCharType="end"/>
          </w:r>
        </w:p>
        <w:p w14:paraId="33804907"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1.5</w:t>
          </w:r>
          <w:r w:rsidRPr="00A4670A">
            <w:rPr>
              <w:rFonts w:eastAsiaTheme="minorEastAsia" w:cstheme="minorBidi"/>
              <w:b w:val="0"/>
              <w:bCs w:val="0"/>
              <w:noProof/>
              <w:lang w:val="en-GB" w:eastAsia="en-GB"/>
            </w:rPr>
            <w:tab/>
          </w:r>
          <w:r w:rsidRPr="00A4670A">
            <w:rPr>
              <w:noProof/>
            </w:rPr>
            <w:t>Aim and objectives</w:t>
          </w:r>
          <w:r w:rsidRPr="00A4670A">
            <w:rPr>
              <w:noProof/>
            </w:rPr>
            <w:tab/>
          </w:r>
          <w:r w:rsidRPr="00A4670A">
            <w:rPr>
              <w:noProof/>
            </w:rPr>
            <w:fldChar w:fldCharType="begin"/>
          </w:r>
          <w:r w:rsidRPr="00A4670A">
            <w:rPr>
              <w:noProof/>
            </w:rPr>
            <w:instrText xml:space="preserve"> PAGEREF _Toc506909836 \h </w:instrText>
          </w:r>
          <w:r w:rsidRPr="00A4670A">
            <w:rPr>
              <w:noProof/>
            </w:rPr>
          </w:r>
          <w:r w:rsidRPr="00A4670A">
            <w:rPr>
              <w:noProof/>
            </w:rPr>
            <w:fldChar w:fldCharType="separate"/>
          </w:r>
          <w:r w:rsidRPr="00A4670A">
            <w:rPr>
              <w:noProof/>
            </w:rPr>
            <w:t>17</w:t>
          </w:r>
          <w:r w:rsidRPr="00A4670A">
            <w:rPr>
              <w:noProof/>
            </w:rPr>
            <w:fldChar w:fldCharType="end"/>
          </w:r>
        </w:p>
        <w:p w14:paraId="5B7E6E61"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rPr>
              <w:spacing w:val="-20"/>
            </w:rPr>
            <w:t>Chapter 2.</w:t>
          </w:r>
          <w:r w:rsidRPr="00A4670A">
            <w:rPr>
              <w:rFonts w:asciiTheme="minorHAnsi" w:eastAsiaTheme="minorEastAsia" w:hAnsiTheme="minorHAnsi" w:cstheme="minorBidi"/>
              <w:b w:val="0"/>
              <w:bCs w:val="0"/>
              <w:sz w:val="22"/>
              <w:szCs w:val="22"/>
              <w:lang w:val="en-GB" w:eastAsia="en-GB"/>
            </w:rPr>
            <w:tab/>
          </w:r>
          <w:r w:rsidRPr="00A4670A">
            <w:t>Wearable inertial measurement units for the investigation of human movement</w:t>
          </w:r>
          <w:r w:rsidRPr="00A4670A">
            <w:tab/>
          </w:r>
          <w:r w:rsidRPr="00A4670A">
            <w:fldChar w:fldCharType="begin"/>
          </w:r>
          <w:r w:rsidRPr="00A4670A">
            <w:instrText xml:space="preserve"> PAGEREF _Toc506909837 \h </w:instrText>
          </w:r>
          <w:r w:rsidRPr="00A4670A">
            <w:fldChar w:fldCharType="separate"/>
          </w:r>
          <w:r w:rsidRPr="00A4670A">
            <w:t>20</w:t>
          </w:r>
          <w:r w:rsidRPr="00A4670A">
            <w:fldChar w:fldCharType="end"/>
          </w:r>
        </w:p>
        <w:p w14:paraId="1C5D5B1A"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2.1</w:t>
          </w:r>
          <w:r w:rsidRPr="00A4670A">
            <w:rPr>
              <w:rFonts w:eastAsiaTheme="minorEastAsia" w:cstheme="minorBidi"/>
              <w:b w:val="0"/>
              <w:bCs w:val="0"/>
              <w:noProof/>
              <w:lang w:val="en-GB" w:eastAsia="en-GB"/>
            </w:rPr>
            <w:tab/>
          </w:r>
          <w:r w:rsidRPr="00A4670A">
            <w:rPr>
              <w:noProof/>
            </w:rPr>
            <w:t>Inertial sensors as a tool for clinical gait analysis</w:t>
          </w:r>
          <w:r w:rsidRPr="00A4670A">
            <w:rPr>
              <w:noProof/>
            </w:rPr>
            <w:tab/>
          </w:r>
          <w:r w:rsidRPr="00A4670A">
            <w:rPr>
              <w:noProof/>
            </w:rPr>
            <w:fldChar w:fldCharType="begin"/>
          </w:r>
          <w:r w:rsidRPr="00A4670A">
            <w:rPr>
              <w:noProof/>
            </w:rPr>
            <w:instrText xml:space="preserve"> PAGEREF _Toc506909838 \h </w:instrText>
          </w:r>
          <w:r w:rsidRPr="00A4670A">
            <w:rPr>
              <w:noProof/>
            </w:rPr>
          </w:r>
          <w:r w:rsidRPr="00A4670A">
            <w:rPr>
              <w:noProof/>
            </w:rPr>
            <w:fldChar w:fldCharType="separate"/>
          </w:r>
          <w:r w:rsidRPr="00A4670A">
            <w:rPr>
              <w:noProof/>
            </w:rPr>
            <w:t>21</w:t>
          </w:r>
          <w:r w:rsidRPr="00A4670A">
            <w:rPr>
              <w:noProof/>
            </w:rPr>
            <w:fldChar w:fldCharType="end"/>
          </w:r>
        </w:p>
        <w:p w14:paraId="447CC272"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2.1.1</w:t>
          </w:r>
          <w:r w:rsidRPr="00A4670A">
            <w:rPr>
              <w:rFonts w:eastAsiaTheme="minorEastAsia" w:cstheme="minorBidi"/>
              <w:noProof/>
              <w:lang w:val="en-GB" w:eastAsia="en-GB"/>
            </w:rPr>
            <w:tab/>
          </w:r>
          <w:r w:rsidRPr="00A4670A">
            <w:rPr>
              <w:noProof/>
            </w:rPr>
            <w:t>Accelerometer</w:t>
          </w:r>
          <w:r w:rsidRPr="00A4670A">
            <w:rPr>
              <w:noProof/>
            </w:rPr>
            <w:tab/>
          </w:r>
          <w:r w:rsidRPr="00A4670A">
            <w:rPr>
              <w:noProof/>
            </w:rPr>
            <w:fldChar w:fldCharType="begin"/>
          </w:r>
          <w:r w:rsidRPr="00A4670A">
            <w:rPr>
              <w:noProof/>
            </w:rPr>
            <w:instrText xml:space="preserve"> PAGEREF _Toc506909839 \h </w:instrText>
          </w:r>
          <w:r w:rsidRPr="00A4670A">
            <w:rPr>
              <w:noProof/>
            </w:rPr>
          </w:r>
          <w:r w:rsidRPr="00A4670A">
            <w:rPr>
              <w:noProof/>
            </w:rPr>
            <w:fldChar w:fldCharType="separate"/>
          </w:r>
          <w:r w:rsidRPr="00A4670A">
            <w:rPr>
              <w:noProof/>
            </w:rPr>
            <w:t>22</w:t>
          </w:r>
          <w:r w:rsidRPr="00A4670A">
            <w:rPr>
              <w:noProof/>
            </w:rPr>
            <w:fldChar w:fldCharType="end"/>
          </w:r>
        </w:p>
        <w:p w14:paraId="013C6CA1"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2.1.2</w:t>
          </w:r>
          <w:r w:rsidRPr="00A4670A">
            <w:rPr>
              <w:rFonts w:eastAsiaTheme="minorEastAsia" w:cstheme="minorBidi"/>
              <w:noProof/>
              <w:lang w:val="en-GB" w:eastAsia="en-GB"/>
            </w:rPr>
            <w:tab/>
          </w:r>
          <w:r w:rsidRPr="00A4670A">
            <w:rPr>
              <w:noProof/>
            </w:rPr>
            <w:t>Gyroscope</w:t>
          </w:r>
          <w:r w:rsidRPr="00A4670A">
            <w:rPr>
              <w:noProof/>
            </w:rPr>
            <w:tab/>
          </w:r>
          <w:r w:rsidRPr="00A4670A">
            <w:rPr>
              <w:noProof/>
            </w:rPr>
            <w:fldChar w:fldCharType="begin"/>
          </w:r>
          <w:r w:rsidRPr="00A4670A">
            <w:rPr>
              <w:noProof/>
            </w:rPr>
            <w:instrText xml:space="preserve"> PAGEREF _Toc506909840 \h </w:instrText>
          </w:r>
          <w:r w:rsidRPr="00A4670A">
            <w:rPr>
              <w:noProof/>
            </w:rPr>
          </w:r>
          <w:r w:rsidRPr="00A4670A">
            <w:rPr>
              <w:noProof/>
            </w:rPr>
            <w:fldChar w:fldCharType="separate"/>
          </w:r>
          <w:r w:rsidRPr="00A4670A">
            <w:rPr>
              <w:noProof/>
            </w:rPr>
            <w:t>24</w:t>
          </w:r>
          <w:r w:rsidRPr="00A4670A">
            <w:rPr>
              <w:noProof/>
            </w:rPr>
            <w:fldChar w:fldCharType="end"/>
          </w:r>
        </w:p>
        <w:p w14:paraId="06200E78"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2.1.3</w:t>
          </w:r>
          <w:r w:rsidRPr="00A4670A">
            <w:rPr>
              <w:rFonts w:eastAsiaTheme="minorEastAsia" w:cstheme="minorBidi"/>
              <w:noProof/>
              <w:lang w:val="en-GB" w:eastAsia="en-GB"/>
            </w:rPr>
            <w:tab/>
          </w:r>
          <w:r w:rsidRPr="00A4670A">
            <w:rPr>
              <w:noProof/>
            </w:rPr>
            <w:t>Magnetometers</w:t>
          </w:r>
          <w:r w:rsidRPr="00A4670A">
            <w:rPr>
              <w:noProof/>
            </w:rPr>
            <w:tab/>
          </w:r>
          <w:r w:rsidRPr="00A4670A">
            <w:rPr>
              <w:noProof/>
            </w:rPr>
            <w:fldChar w:fldCharType="begin"/>
          </w:r>
          <w:r w:rsidRPr="00A4670A">
            <w:rPr>
              <w:noProof/>
            </w:rPr>
            <w:instrText xml:space="preserve"> PAGEREF _Toc506909841 \h </w:instrText>
          </w:r>
          <w:r w:rsidRPr="00A4670A">
            <w:rPr>
              <w:noProof/>
            </w:rPr>
          </w:r>
          <w:r w:rsidRPr="00A4670A">
            <w:rPr>
              <w:noProof/>
            </w:rPr>
            <w:fldChar w:fldCharType="separate"/>
          </w:r>
          <w:r w:rsidRPr="00A4670A">
            <w:rPr>
              <w:noProof/>
            </w:rPr>
            <w:t>25</w:t>
          </w:r>
          <w:r w:rsidRPr="00A4670A">
            <w:rPr>
              <w:noProof/>
            </w:rPr>
            <w:fldChar w:fldCharType="end"/>
          </w:r>
        </w:p>
        <w:p w14:paraId="16D7CAFE"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rFonts w:eastAsia="Times New Roman"/>
              <w:noProof/>
            </w:rPr>
            <w:t>2.1.4</w:t>
          </w:r>
          <w:r w:rsidRPr="00A4670A">
            <w:rPr>
              <w:rFonts w:eastAsiaTheme="minorEastAsia" w:cstheme="minorBidi"/>
              <w:noProof/>
              <w:lang w:val="en-GB" w:eastAsia="en-GB"/>
            </w:rPr>
            <w:tab/>
          </w:r>
          <w:r w:rsidRPr="00A4670A">
            <w:rPr>
              <w:noProof/>
            </w:rPr>
            <w:t>Quantification and characterization of upper body movement</w:t>
          </w:r>
          <w:r w:rsidRPr="00A4670A">
            <w:rPr>
              <w:noProof/>
            </w:rPr>
            <w:tab/>
          </w:r>
          <w:r w:rsidRPr="00A4670A">
            <w:rPr>
              <w:noProof/>
            </w:rPr>
            <w:fldChar w:fldCharType="begin"/>
          </w:r>
          <w:r w:rsidRPr="00A4670A">
            <w:rPr>
              <w:noProof/>
            </w:rPr>
            <w:instrText xml:space="preserve"> PAGEREF _Toc506909842 \h </w:instrText>
          </w:r>
          <w:r w:rsidRPr="00A4670A">
            <w:rPr>
              <w:noProof/>
            </w:rPr>
          </w:r>
          <w:r w:rsidRPr="00A4670A">
            <w:rPr>
              <w:noProof/>
            </w:rPr>
            <w:fldChar w:fldCharType="separate"/>
          </w:r>
          <w:r w:rsidRPr="00A4670A">
            <w:rPr>
              <w:noProof/>
            </w:rPr>
            <w:t>26</w:t>
          </w:r>
          <w:r w:rsidRPr="00A4670A">
            <w:rPr>
              <w:noProof/>
            </w:rPr>
            <w:fldChar w:fldCharType="end"/>
          </w:r>
        </w:p>
        <w:p w14:paraId="6F93367D"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rFonts w:eastAsia="Times New Roman"/>
              <w:noProof/>
            </w:rPr>
            <w:t>2.1.5</w:t>
          </w:r>
          <w:r w:rsidRPr="00A4670A">
            <w:rPr>
              <w:rFonts w:eastAsiaTheme="minorEastAsia" w:cstheme="minorBidi"/>
              <w:noProof/>
              <w:lang w:val="en-GB" w:eastAsia="en-GB"/>
            </w:rPr>
            <w:tab/>
          </w:r>
          <w:r w:rsidRPr="00A4670A">
            <w:rPr>
              <w:noProof/>
            </w:rPr>
            <w:t>Signal processing techniques</w:t>
          </w:r>
          <w:r w:rsidRPr="00A4670A">
            <w:rPr>
              <w:noProof/>
            </w:rPr>
            <w:tab/>
          </w:r>
          <w:r w:rsidRPr="00A4670A">
            <w:rPr>
              <w:noProof/>
            </w:rPr>
            <w:fldChar w:fldCharType="begin"/>
          </w:r>
          <w:r w:rsidRPr="00A4670A">
            <w:rPr>
              <w:noProof/>
            </w:rPr>
            <w:instrText xml:space="preserve"> PAGEREF _Toc506909843 \h </w:instrText>
          </w:r>
          <w:r w:rsidRPr="00A4670A">
            <w:rPr>
              <w:noProof/>
            </w:rPr>
          </w:r>
          <w:r w:rsidRPr="00A4670A">
            <w:rPr>
              <w:noProof/>
            </w:rPr>
            <w:fldChar w:fldCharType="separate"/>
          </w:r>
          <w:r w:rsidRPr="00A4670A">
            <w:rPr>
              <w:noProof/>
            </w:rPr>
            <w:t>30</w:t>
          </w:r>
          <w:r w:rsidRPr="00A4670A">
            <w:rPr>
              <w:noProof/>
            </w:rPr>
            <w:fldChar w:fldCharType="end"/>
          </w:r>
        </w:p>
        <w:p w14:paraId="7D9E4D87"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2.2</w:t>
          </w:r>
          <w:r w:rsidRPr="00A4670A">
            <w:rPr>
              <w:rFonts w:eastAsiaTheme="minorEastAsia" w:cstheme="minorBidi"/>
              <w:b w:val="0"/>
              <w:bCs w:val="0"/>
              <w:noProof/>
              <w:lang w:val="en-GB" w:eastAsia="en-GB"/>
            </w:rPr>
            <w:tab/>
          </w:r>
          <w:r w:rsidRPr="00A4670A">
            <w:rPr>
              <w:noProof/>
            </w:rPr>
            <w:t>Acceleration derived variables from the trunk and head</w:t>
          </w:r>
          <w:r w:rsidRPr="00A4670A">
            <w:rPr>
              <w:noProof/>
            </w:rPr>
            <w:tab/>
          </w:r>
          <w:r w:rsidRPr="00A4670A">
            <w:rPr>
              <w:noProof/>
            </w:rPr>
            <w:fldChar w:fldCharType="begin"/>
          </w:r>
          <w:r w:rsidRPr="00A4670A">
            <w:rPr>
              <w:noProof/>
            </w:rPr>
            <w:instrText xml:space="preserve"> PAGEREF _Toc506909844 \h </w:instrText>
          </w:r>
          <w:r w:rsidRPr="00A4670A">
            <w:rPr>
              <w:noProof/>
            </w:rPr>
          </w:r>
          <w:r w:rsidRPr="00A4670A">
            <w:rPr>
              <w:noProof/>
            </w:rPr>
            <w:fldChar w:fldCharType="separate"/>
          </w:r>
          <w:r w:rsidRPr="00A4670A">
            <w:rPr>
              <w:noProof/>
            </w:rPr>
            <w:t>30</w:t>
          </w:r>
          <w:r w:rsidRPr="00A4670A">
            <w:rPr>
              <w:noProof/>
            </w:rPr>
            <w:fldChar w:fldCharType="end"/>
          </w:r>
        </w:p>
        <w:p w14:paraId="3D112AA8"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2.2.1</w:t>
          </w:r>
          <w:r w:rsidRPr="00A4670A">
            <w:rPr>
              <w:rFonts w:eastAsiaTheme="minorEastAsia" w:cstheme="minorBidi"/>
              <w:noProof/>
              <w:lang w:val="en-GB" w:eastAsia="en-GB"/>
            </w:rPr>
            <w:tab/>
          </w:r>
          <w:r w:rsidRPr="00A4670A">
            <w:rPr>
              <w:noProof/>
            </w:rPr>
            <w:t>Acceleration Root Mean Square (RMS)</w:t>
          </w:r>
          <w:r w:rsidRPr="00A4670A">
            <w:rPr>
              <w:noProof/>
            </w:rPr>
            <w:tab/>
          </w:r>
          <w:r w:rsidRPr="00A4670A">
            <w:rPr>
              <w:noProof/>
            </w:rPr>
            <w:fldChar w:fldCharType="begin"/>
          </w:r>
          <w:r w:rsidRPr="00A4670A">
            <w:rPr>
              <w:noProof/>
            </w:rPr>
            <w:instrText xml:space="preserve"> PAGEREF _Toc506909845 \h </w:instrText>
          </w:r>
          <w:r w:rsidRPr="00A4670A">
            <w:rPr>
              <w:noProof/>
            </w:rPr>
          </w:r>
          <w:r w:rsidRPr="00A4670A">
            <w:rPr>
              <w:noProof/>
            </w:rPr>
            <w:fldChar w:fldCharType="separate"/>
          </w:r>
          <w:r w:rsidRPr="00A4670A">
            <w:rPr>
              <w:noProof/>
            </w:rPr>
            <w:t>31</w:t>
          </w:r>
          <w:r w:rsidRPr="00A4670A">
            <w:rPr>
              <w:noProof/>
            </w:rPr>
            <w:fldChar w:fldCharType="end"/>
          </w:r>
        </w:p>
        <w:p w14:paraId="569E3730"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2.2.2</w:t>
          </w:r>
          <w:r w:rsidRPr="00A4670A">
            <w:rPr>
              <w:rFonts w:eastAsiaTheme="minorEastAsia" w:cstheme="minorBidi"/>
              <w:noProof/>
              <w:lang w:val="en-GB" w:eastAsia="en-GB"/>
            </w:rPr>
            <w:tab/>
          </w:r>
          <w:r w:rsidRPr="00A4670A">
            <w:rPr>
              <w:noProof/>
            </w:rPr>
            <w:t>Jerk (J)</w:t>
          </w:r>
          <w:r w:rsidRPr="00A4670A">
            <w:rPr>
              <w:noProof/>
            </w:rPr>
            <w:tab/>
          </w:r>
          <w:r w:rsidRPr="00A4670A">
            <w:rPr>
              <w:noProof/>
            </w:rPr>
            <w:fldChar w:fldCharType="begin"/>
          </w:r>
          <w:r w:rsidRPr="00A4670A">
            <w:rPr>
              <w:noProof/>
            </w:rPr>
            <w:instrText xml:space="preserve"> PAGEREF _Toc506909846 \h </w:instrText>
          </w:r>
          <w:r w:rsidRPr="00A4670A">
            <w:rPr>
              <w:noProof/>
            </w:rPr>
          </w:r>
          <w:r w:rsidRPr="00A4670A">
            <w:rPr>
              <w:noProof/>
            </w:rPr>
            <w:fldChar w:fldCharType="separate"/>
          </w:r>
          <w:r w:rsidRPr="00A4670A">
            <w:rPr>
              <w:noProof/>
            </w:rPr>
            <w:t>33</w:t>
          </w:r>
          <w:r w:rsidRPr="00A4670A">
            <w:rPr>
              <w:noProof/>
            </w:rPr>
            <w:fldChar w:fldCharType="end"/>
          </w:r>
        </w:p>
        <w:p w14:paraId="0EB80335"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2.2.3</w:t>
          </w:r>
          <w:r w:rsidRPr="00A4670A">
            <w:rPr>
              <w:rFonts w:eastAsiaTheme="minorEastAsia" w:cstheme="minorBidi"/>
              <w:noProof/>
              <w:lang w:val="en-GB" w:eastAsia="en-GB"/>
            </w:rPr>
            <w:tab/>
          </w:r>
          <w:r w:rsidRPr="00A4670A">
            <w:rPr>
              <w:noProof/>
            </w:rPr>
            <w:t>Jerk ratio (JR)</w:t>
          </w:r>
          <w:r w:rsidRPr="00A4670A">
            <w:rPr>
              <w:noProof/>
            </w:rPr>
            <w:tab/>
          </w:r>
          <w:r w:rsidRPr="00A4670A">
            <w:rPr>
              <w:noProof/>
            </w:rPr>
            <w:fldChar w:fldCharType="begin"/>
          </w:r>
          <w:r w:rsidRPr="00A4670A">
            <w:rPr>
              <w:noProof/>
            </w:rPr>
            <w:instrText xml:space="preserve"> PAGEREF _Toc506909847 \h </w:instrText>
          </w:r>
          <w:r w:rsidRPr="00A4670A">
            <w:rPr>
              <w:noProof/>
            </w:rPr>
          </w:r>
          <w:r w:rsidRPr="00A4670A">
            <w:rPr>
              <w:noProof/>
            </w:rPr>
            <w:fldChar w:fldCharType="separate"/>
          </w:r>
          <w:r w:rsidRPr="00A4670A">
            <w:rPr>
              <w:noProof/>
            </w:rPr>
            <w:t>35</w:t>
          </w:r>
          <w:r w:rsidRPr="00A4670A">
            <w:rPr>
              <w:noProof/>
            </w:rPr>
            <w:fldChar w:fldCharType="end"/>
          </w:r>
        </w:p>
        <w:p w14:paraId="445FC8C4"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2.2.4</w:t>
          </w:r>
          <w:r w:rsidRPr="00A4670A">
            <w:rPr>
              <w:rFonts w:eastAsiaTheme="minorEastAsia" w:cstheme="minorBidi"/>
              <w:noProof/>
              <w:lang w:val="en-GB" w:eastAsia="en-GB"/>
            </w:rPr>
            <w:tab/>
          </w:r>
          <w:r w:rsidRPr="00A4670A">
            <w:rPr>
              <w:noProof/>
            </w:rPr>
            <w:t>Harmonic ratio (HR)</w:t>
          </w:r>
          <w:r w:rsidRPr="00A4670A">
            <w:rPr>
              <w:noProof/>
            </w:rPr>
            <w:tab/>
          </w:r>
          <w:r w:rsidRPr="00A4670A">
            <w:rPr>
              <w:noProof/>
            </w:rPr>
            <w:fldChar w:fldCharType="begin"/>
          </w:r>
          <w:r w:rsidRPr="00A4670A">
            <w:rPr>
              <w:noProof/>
            </w:rPr>
            <w:instrText xml:space="preserve"> PAGEREF _Toc506909848 \h </w:instrText>
          </w:r>
          <w:r w:rsidRPr="00A4670A">
            <w:rPr>
              <w:noProof/>
            </w:rPr>
          </w:r>
          <w:r w:rsidRPr="00A4670A">
            <w:rPr>
              <w:noProof/>
            </w:rPr>
            <w:fldChar w:fldCharType="separate"/>
          </w:r>
          <w:r w:rsidRPr="00A4670A">
            <w:rPr>
              <w:noProof/>
            </w:rPr>
            <w:t>35</w:t>
          </w:r>
          <w:r w:rsidRPr="00A4670A">
            <w:rPr>
              <w:noProof/>
            </w:rPr>
            <w:fldChar w:fldCharType="end"/>
          </w:r>
        </w:p>
        <w:p w14:paraId="29A5F01B"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2.2.5</w:t>
          </w:r>
          <w:r w:rsidRPr="00A4670A">
            <w:rPr>
              <w:rFonts w:eastAsiaTheme="minorEastAsia" w:cstheme="minorBidi"/>
              <w:noProof/>
              <w:lang w:val="en-GB" w:eastAsia="en-GB"/>
            </w:rPr>
            <w:tab/>
          </w:r>
          <w:r w:rsidRPr="00A4670A">
            <w:rPr>
              <w:noProof/>
            </w:rPr>
            <w:t>Autocorrelation (step regularity, stride regularity, symmetry)</w:t>
          </w:r>
          <w:r w:rsidRPr="00A4670A">
            <w:rPr>
              <w:noProof/>
            </w:rPr>
            <w:tab/>
          </w:r>
          <w:r w:rsidRPr="00A4670A">
            <w:rPr>
              <w:noProof/>
            </w:rPr>
            <w:fldChar w:fldCharType="begin"/>
          </w:r>
          <w:r w:rsidRPr="00A4670A">
            <w:rPr>
              <w:noProof/>
            </w:rPr>
            <w:instrText xml:space="preserve"> PAGEREF _Toc506909849 \h </w:instrText>
          </w:r>
          <w:r w:rsidRPr="00A4670A">
            <w:rPr>
              <w:noProof/>
            </w:rPr>
          </w:r>
          <w:r w:rsidRPr="00A4670A">
            <w:rPr>
              <w:noProof/>
            </w:rPr>
            <w:fldChar w:fldCharType="separate"/>
          </w:r>
          <w:r w:rsidRPr="00A4670A">
            <w:rPr>
              <w:noProof/>
            </w:rPr>
            <w:t>38</w:t>
          </w:r>
          <w:r w:rsidRPr="00A4670A">
            <w:rPr>
              <w:noProof/>
            </w:rPr>
            <w:fldChar w:fldCharType="end"/>
          </w:r>
        </w:p>
        <w:p w14:paraId="5DF8FAAC"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2.2.6</w:t>
          </w:r>
          <w:r w:rsidRPr="00A4670A">
            <w:rPr>
              <w:rFonts w:eastAsiaTheme="minorEastAsia" w:cstheme="minorBidi"/>
              <w:noProof/>
              <w:lang w:val="en-GB" w:eastAsia="en-GB"/>
            </w:rPr>
            <w:tab/>
          </w:r>
          <w:r w:rsidRPr="00A4670A">
            <w:rPr>
              <w:noProof/>
            </w:rPr>
            <w:t>Coefficient of attenuation (CoA)</w:t>
          </w:r>
          <w:r w:rsidRPr="00A4670A">
            <w:rPr>
              <w:noProof/>
            </w:rPr>
            <w:tab/>
          </w:r>
          <w:r w:rsidRPr="00A4670A">
            <w:rPr>
              <w:noProof/>
            </w:rPr>
            <w:fldChar w:fldCharType="begin"/>
          </w:r>
          <w:r w:rsidRPr="00A4670A">
            <w:rPr>
              <w:noProof/>
            </w:rPr>
            <w:instrText xml:space="preserve"> PAGEREF _Toc506909850 \h </w:instrText>
          </w:r>
          <w:r w:rsidRPr="00A4670A">
            <w:rPr>
              <w:noProof/>
            </w:rPr>
          </w:r>
          <w:r w:rsidRPr="00A4670A">
            <w:rPr>
              <w:noProof/>
            </w:rPr>
            <w:fldChar w:fldCharType="separate"/>
          </w:r>
          <w:r w:rsidRPr="00A4670A">
            <w:rPr>
              <w:noProof/>
            </w:rPr>
            <w:t>40</w:t>
          </w:r>
          <w:r w:rsidRPr="00A4670A">
            <w:rPr>
              <w:noProof/>
            </w:rPr>
            <w:fldChar w:fldCharType="end"/>
          </w:r>
        </w:p>
        <w:p w14:paraId="33B58189"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rPr>
              <w:spacing w:val="-20"/>
            </w:rPr>
            <w:t>Chapter 3.</w:t>
          </w:r>
          <w:r w:rsidRPr="00A4670A">
            <w:rPr>
              <w:rFonts w:asciiTheme="minorHAnsi" w:eastAsiaTheme="minorEastAsia" w:hAnsiTheme="minorHAnsi" w:cstheme="minorBidi"/>
              <w:b w:val="0"/>
              <w:bCs w:val="0"/>
              <w:sz w:val="22"/>
              <w:szCs w:val="22"/>
              <w:lang w:val="en-GB" w:eastAsia="en-GB"/>
            </w:rPr>
            <w:tab/>
          </w:r>
          <w:r w:rsidRPr="00A4670A">
            <w:t>Piloting a multiple body segment approach for highlighting Parkinson’s disease symptoms during gait</w:t>
          </w:r>
          <w:r w:rsidRPr="00A4670A">
            <w:tab/>
          </w:r>
          <w:r w:rsidRPr="00A4670A">
            <w:fldChar w:fldCharType="begin"/>
          </w:r>
          <w:r w:rsidRPr="00A4670A">
            <w:instrText xml:space="preserve"> PAGEREF _Toc506909851 \h </w:instrText>
          </w:r>
          <w:r w:rsidRPr="00A4670A">
            <w:fldChar w:fldCharType="separate"/>
          </w:r>
          <w:r w:rsidRPr="00A4670A">
            <w:t>42</w:t>
          </w:r>
          <w:r w:rsidRPr="00A4670A">
            <w:fldChar w:fldCharType="end"/>
          </w:r>
        </w:p>
        <w:p w14:paraId="55373192"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3.1</w:t>
          </w:r>
          <w:r w:rsidRPr="00A4670A">
            <w:rPr>
              <w:rFonts w:eastAsiaTheme="minorEastAsia" w:cstheme="minorBidi"/>
              <w:b w:val="0"/>
              <w:bCs w:val="0"/>
              <w:noProof/>
              <w:lang w:val="en-GB" w:eastAsia="en-GB"/>
            </w:rPr>
            <w:tab/>
          </w:r>
          <w:r w:rsidRPr="00A4670A">
            <w:rPr>
              <w:noProof/>
            </w:rPr>
            <w:t>Introduction</w:t>
          </w:r>
          <w:r w:rsidRPr="00A4670A">
            <w:rPr>
              <w:noProof/>
            </w:rPr>
            <w:tab/>
          </w:r>
          <w:r w:rsidRPr="00A4670A">
            <w:rPr>
              <w:noProof/>
            </w:rPr>
            <w:fldChar w:fldCharType="begin"/>
          </w:r>
          <w:r w:rsidRPr="00A4670A">
            <w:rPr>
              <w:noProof/>
            </w:rPr>
            <w:instrText xml:space="preserve"> PAGEREF _Toc506909852 \h </w:instrText>
          </w:r>
          <w:r w:rsidRPr="00A4670A">
            <w:rPr>
              <w:noProof/>
            </w:rPr>
          </w:r>
          <w:r w:rsidRPr="00A4670A">
            <w:rPr>
              <w:noProof/>
            </w:rPr>
            <w:fldChar w:fldCharType="separate"/>
          </w:r>
          <w:r w:rsidRPr="00A4670A">
            <w:rPr>
              <w:noProof/>
            </w:rPr>
            <w:t>43</w:t>
          </w:r>
          <w:r w:rsidRPr="00A4670A">
            <w:rPr>
              <w:noProof/>
            </w:rPr>
            <w:fldChar w:fldCharType="end"/>
          </w:r>
        </w:p>
        <w:p w14:paraId="41758ED9"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3.2</w:t>
          </w:r>
          <w:r w:rsidRPr="00A4670A">
            <w:rPr>
              <w:rFonts w:eastAsiaTheme="minorEastAsia" w:cstheme="minorBidi"/>
              <w:b w:val="0"/>
              <w:bCs w:val="0"/>
              <w:noProof/>
              <w:lang w:val="en-GB" w:eastAsia="en-GB"/>
            </w:rPr>
            <w:tab/>
          </w:r>
          <w:r w:rsidRPr="00A4670A">
            <w:rPr>
              <w:noProof/>
            </w:rPr>
            <w:t>Methodology</w:t>
          </w:r>
          <w:r w:rsidRPr="00A4670A">
            <w:rPr>
              <w:noProof/>
            </w:rPr>
            <w:tab/>
          </w:r>
          <w:r w:rsidRPr="00A4670A">
            <w:rPr>
              <w:noProof/>
            </w:rPr>
            <w:fldChar w:fldCharType="begin"/>
          </w:r>
          <w:r w:rsidRPr="00A4670A">
            <w:rPr>
              <w:noProof/>
            </w:rPr>
            <w:instrText xml:space="preserve"> PAGEREF _Toc506909853 \h </w:instrText>
          </w:r>
          <w:r w:rsidRPr="00A4670A">
            <w:rPr>
              <w:noProof/>
            </w:rPr>
          </w:r>
          <w:r w:rsidRPr="00A4670A">
            <w:rPr>
              <w:noProof/>
            </w:rPr>
            <w:fldChar w:fldCharType="separate"/>
          </w:r>
          <w:r w:rsidRPr="00A4670A">
            <w:rPr>
              <w:noProof/>
            </w:rPr>
            <w:t>44</w:t>
          </w:r>
          <w:r w:rsidRPr="00A4670A">
            <w:rPr>
              <w:noProof/>
            </w:rPr>
            <w:fldChar w:fldCharType="end"/>
          </w:r>
        </w:p>
        <w:p w14:paraId="55F5E862"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3.2.1</w:t>
          </w:r>
          <w:r w:rsidRPr="00A4670A">
            <w:rPr>
              <w:rFonts w:eastAsiaTheme="minorEastAsia" w:cstheme="minorBidi"/>
              <w:noProof/>
              <w:lang w:val="en-GB" w:eastAsia="en-GB"/>
            </w:rPr>
            <w:tab/>
          </w:r>
          <w:r w:rsidRPr="00A4670A">
            <w:rPr>
              <w:noProof/>
            </w:rPr>
            <w:t>Subjects</w:t>
          </w:r>
          <w:r w:rsidRPr="00A4670A">
            <w:rPr>
              <w:noProof/>
            </w:rPr>
            <w:tab/>
          </w:r>
          <w:r w:rsidRPr="00A4670A">
            <w:rPr>
              <w:noProof/>
            </w:rPr>
            <w:fldChar w:fldCharType="begin"/>
          </w:r>
          <w:r w:rsidRPr="00A4670A">
            <w:rPr>
              <w:noProof/>
            </w:rPr>
            <w:instrText xml:space="preserve"> PAGEREF _Toc506909854 \h </w:instrText>
          </w:r>
          <w:r w:rsidRPr="00A4670A">
            <w:rPr>
              <w:noProof/>
            </w:rPr>
          </w:r>
          <w:r w:rsidRPr="00A4670A">
            <w:rPr>
              <w:noProof/>
            </w:rPr>
            <w:fldChar w:fldCharType="separate"/>
          </w:r>
          <w:r w:rsidRPr="00A4670A">
            <w:rPr>
              <w:noProof/>
            </w:rPr>
            <w:t>44</w:t>
          </w:r>
          <w:r w:rsidRPr="00A4670A">
            <w:rPr>
              <w:noProof/>
            </w:rPr>
            <w:fldChar w:fldCharType="end"/>
          </w:r>
        </w:p>
        <w:p w14:paraId="55E0D15D"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3.2.2</w:t>
          </w:r>
          <w:r w:rsidRPr="00A4670A">
            <w:rPr>
              <w:rFonts w:eastAsiaTheme="minorEastAsia" w:cstheme="minorBidi"/>
              <w:noProof/>
              <w:lang w:val="en-GB" w:eastAsia="en-GB"/>
            </w:rPr>
            <w:tab/>
          </w:r>
          <w:r w:rsidRPr="00A4670A">
            <w:rPr>
              <w:noProof/>
            </w:rPr>
            <w:t>Measurement protocol</w:t>
          </w:r>
          <w:r w:rsidRPr="00A4670A">
            <w:rPr>
              <w:noProof/>
            </w:rPr>
            <w:tab/>
          </w:r>
          <w:r w:rsidRPr="00A4670A">
            <w:rPr>
              <w:noProof/>
            </w:rPr>
            <w:fldChar w:fldCharType="begin"/>
          </w:r>
          <w:r w:rsidRPr="00A4670A">
            <w:rPr>
              <w:noProof/>
            </w:rPr>
            <w:instrText xml:space="preserve"> PAGEREF _Toc506909855 \h </w:instrText>
          </w:r>
          <w:r w:rsidRPr="00A4670A">
            <w:rPr>
              <w:noProof/>
            </w:rPr>
          </w:r>
          <w:r w:rsidRPr="00A4670A">
            <w:rPr>
              <w:noProof/>
            </w:rPr>
            <w:fldChar w:fldCharType="separate"/>
          </w:r>
          <w:r w:rsidRPr="00A4670A">
            <w:rPr>
              <w:noProof/>
            </w:rPr>
            <w:t>45</w:t>
          </w:r>
          <w:r w:rsidRPr="00A4670A">
            <w:rPr>
              <w:noProof/>
            </w:rPr>
            <w:fldChar w:fldCharType="end"/>
          </w:r>
        </w:p>
        <w:p w14:paraId="2CCCCDDA"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3.2.3</w:t>
          </w:r>
          <w:r w:rsidRPr="00A4670A">
            <w:rPr>
              <w:rFonts w:eastAsiaTheme="minorEastAsia" w:cstheme="minorBidi"/>
              <w:noProof/>
              <w:lang w:val="en-GB" w:eastAsia="en-GB"/>
            </w:rPr>
            <w:tab/>
          </w:r>
          <w:r w:rsidRPr="00A4670A">
            <w:rPr>
              <w:noProof/>
            </w:rPr>
            <w:t>Data processing</w:t>
          </w:r>
          <w:r w:rsidRPr="00A4670A">
            <w:rPr>
              <w:noProof/>
            </w:rPr>
            <w:tab/>
          </w:r>
          <w:r w:rsidRPr="00A4670A">
            <w:rPr>
              <w:noProof/>
            </w:rPr>
            <w:fldChar w:fldCharType="begin"/>
          </w:r>
          <w:r w:rsidRPr="00A4670A">
            <w:rPr>
              <w:noProof/>
            </w:rPr>
            <w:instrText xml:space="preserve"> PAGEREF _Toc506909856 \h </w:instrText>
          </w:r>
          <w:r w:rsidRPr="00A4670A">
            <w:rPr>
              <w:noProof/>
            </w:rPr>
          </w:r>
          <w:r w:rsidRPr="00A4670A">
            <w:rPr>
              <w:noProof/>
            </w:rPr>
            <w:fldChar w:fldCharType="separate"/>
          </w:r>
          <w:r w:rsidRPr="00A4670A">
            <w:rPr>
              <w:noProof/>
            </w:rPr>
            <w:t>47</w:t>
          </w:r>
          <w:r w:rsidRPr="00A4670A">
            <w:rPr>
              <w:noProof/>
            </w:rPr>
            <w:fldChar w:fldCharType="end"/>
          </w:r>
        </w:p>
        <w:p w14:paraId="480201B5"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3.2.4</w:t>
          </w:r>
          <w:r w:rsidRPr="00A4670A">
            <w:rPr>
              <w:rFonts w:eastAsiaTheme="minorEastAsia" w:cstheme="minorBidi"/>
              <w:noProof/>
              <w:lang w:val="en-GB" w:eastAsia="en-GB"/>
            </w:rPr>
            <w:tab/>
          </w:r>
          <w:r w:rsidRPr="00A4670A">
            <w:rPr>
              <w:noProof/>
            </w:rPr>
            <w:t>Signal realignment</w:t>
          </w:r>
          <w:r w:rsidRPr="00A4670A">
            <w:rPr>
              <w:noProof/>
            </w:rPr>
            <w:tab/>
          </w:r>
          <w:r w:rsidRPr="00A4670A">
            <w:rPr>
              <w:noProof/>
            </w:rPr>
            <w:fldChar w:fldCharType="begin"/>
          </w:r>
          <w:r w:rsidRPr="00A4670A">
            <w:rPr>
              <w:noProof/>
            </w:rPr>
            <w:instrText xml:space="preserve"> PAGEREF _Toc506909857 \h </w:instrText>
          </w:r>
          <w:r w:rsidRPr="00A4670A">
            <w:rPr>
              <w:noProof/>
            </w:rPr>
          </w:r>
          <w:r w:rsidRPr="00A4670A">
            <w:rPr>
              <w:noProof/>
            </w:rPr>
            <w:fldChar w:fldCharType="separate"/>
          </w:r>
          <w:r w:rsidRPr="00A4670A">
            <w:rPr>
              <w:noProof/>
            </w:rPr>
            <w:t>47</w:t>
          </w:r>
          <w:r w:rsidRPr="00A4670A">
            <w:rPr>
              <w:noProof/>
            </w:rPr>
            <w:fldChar w:fldCharType="end"/>
          </w:r>
        </w:p>
        <w:p w14:paraId="10084A9C"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3.2.5</w:t>
          </w:r>
          <w:r w:rsidRPr="00A4670A">
            <w:rPr>
              <w:rFonts w:eastAsiaTheme="minorEastAsia" w:cstheme="minorBidi"/>
              <w:noProof/>
              <w:lang w:val="en-GB" w:eastAsia="en-GB"/>
            </w:rPr>
            <w:tab/>
          </w:r>
          <w:r w:rsidRPr="00A4670A">
            <w:rPr>
              <w:noProof/>
            </w:rPr>
            <w:t>Variables.</w:t>
          </w:r>
          <w:r w:rsidRPr="00A4670A">
            <w:rPr>
              <w:noProof/>
            </w:rPr>
            <w:tab/>
          </w:r>
          <w:r w:rsidRPr="00A4670A">
            <w:rPr>
              <w:noProof/>
            </w:rPr>
            <w:fldChar w:fldCharType="begin"/>
          </w:r>
          <w:r w:rsidRPr="00A4670A">
            <w:rPr>
              <w:noProof/>
            </w:rPr>
            <w:instrText xml:space="preserve"> PAGEREF _Toc506909858 \h </w:instrText>
          </w:r>
          <w:r w:rsidRPr="00A4670A">
            <w:rPr>
              <w:noProof/>
            </w:rPr>
          </w:r>
          <w:r w:rsidRPr="00A4670A">
            <w:rPr>
              <w:noProof/>
            </w:rPr>
            <w:fldChar w:fldCharType="separate"/>
          </w:r>
          <w:r w:rsidRPr="00A4670A">
            <w:rPr>
              <w:noProof/>
            </w:rPr>
            <w:t>48</w:t>
          </w:r>
          <w:r w:rsidRPr="00A4670A">
            <w:rPr>
              <w:noProof/>
            </w:rPr>
            <w:fldChar w:fldCharType="end"/>
          </w:r>
        </w:p>
        <w:p w14:paraId="2922EB96"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3.2.6</w:t>
          </w:r>
          <w:r w:rsidRPr="00A4670A">
            <w:rPr>
              <w:rFonts w:eastAsiaTheme="minorEastAsia" w:cstheme="minorBidi"/>
              <w:noProof/>
              <w:lang w:val="en-GB" w:eastAsia="en-GB"/>
            </w:rPr>
            <w:tab/>
          </w:r>
          <w:r w:rsidRPr="00A4670A">
            <w:rPr>
              <w:noProof/>
            </w:rPr>
            <w:t>Statistical analysis</w:t>
          </w:r>
          <w:r w:rsidRPr="00A4670A">
            <w:rPr>
              <w:noProof/>
            </w:rPr>
            <w:tab/>
          </w:r>
          <w:r w:rsidRPr="00A4670A">
            <w:rPr>
              <w:noProof/>
            </w:rPr>
            <w:fldChar w:fldCharType="begin"/>
          </w:r>
          <w:r w:rsidRPr="00A4670A">
            <w:rPr>
              <w:noProof/>
            </w:rPr>
            <w:instrText xml:space="preserve"> PAGEREF _Toc506909859 \h </w:instrText>
          </w:r>
          <w:r w:rsidRPr="00A4670A">
            <w:rPr>
              <w:noProof/>
            </w:rPr>
          </w:r>
          <w:r w:rsidRPr="00A4670A">
            <w:rPr>
              <w:noProof/>
            </w:rPr>
            <w:fldChar w:fldCharType="separate"/>
          </w:r>
          <w:r w:rsidRPr="00A4670A">
            <w:rPr>
              <w:noProof/>
            </w:rPr>
            <w:t>49</w:t>
          </w:r>
          <w:r w:rsidRPr="00A4670A">
            <w:rPr>
              <w:noProof/>
            </w:rPr>
            <w:fldChar w:fldCharType="end"/>
          </w:r>
        </w:p>
        <w:p w14:paraId="3BB493B6"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3.3</w:t>
          </w:r>
          <w:r w:rsidRPr="00A4670A">
            <w:rPr>
              <w:rFonts w:eastAsiaTheme="minorEastAsia" w:cstheme="minorBidi"/>
              <w:b w:val="0"/>
              <w:bCs w:val="0"/>
              <w:noProof/>
              <w:lang w:val="en-GB" w:eastAsia="en-GB"/>
            </w:rPr>
            <w:tab/>
          </w:r>
          <w:r w:rsidRPr="00A4670A">
            <w:rPr>
              <w:noProof/>
            </w:rPr>
            <w:t>Results</w:t>
          </w:r>
          <w:r w:rsidRPr="00A4670A">
            <w:rPr>
              <w:noProof/>
            </w:rPr>
            <w:tab/>
          </w:r>
          <w:r w:rsidRPr="00A4670A">
            <w:rPr>
              <w:noProof/>
            </w:rPr>
            <w:fldChar w:fldCharType="begin"/>
          </w:r>
          <w:r w:rsidRPr="00A4670A">
            <w:rPr>
              <w:noProof/>
            </w:rPr>
            <w:instrText xml:space="preserve"> PAGEREF _Toc506909860 \h </w:instrText>
          </w:r>
          <w:r w:rsidRPr="00A4670A">
            <w:rPr>
              <w:noProof/>
            </w:rPr>
          </w:r>
          <w:r w:rsidRPr="00A4670A">
            <w:rPr>
              <w:noProof/>
            </w:rPr>
            <w:fldChar w:fldCharType="separate"/>
          </w:r>
          <w:r w:rsidRPr="00A4670A">
            <w:rPr>
              <w:noProof/>
            </w:rPr>
            <w:t>50</w:t>
          </w:r>
          <w:r w:rsidRPr="00A4670A">
            <w:rPr>
              <w:noProof/>
            </w:rPr>
            <w:fldChar w:fldCharType="end"/>
          </w:r>
        </w:p>
        <w:p w14:paraId="19938C21"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3.3.1</w:t>
          </w:r>
          <w:r w:rsidRPr="00A4670A">
            <w:rPr>
              <w:rFonts w:eastAsiaTheme="minorEastAsia" w:cstheme="minorBidi"/>
              <w:noProof/>
              <w:lang w:val="en-GB" w:eastAsia="en-GB"/>
            </w:rPr>
            <w:tab/>
          </w:r>
          <w:r w:rsidRPr="00A4670A">
            <w:rPr>
              <w:noProof/>
            </w:rPr>
            <w:t>Coefficient of attenuation</w:t>
          </w:r>
          <w:r w:rsidRPr="00A4670A">
            <w:rPr>
              <w:noProof/>
            </w:rPr>
            <w:tab/>
          </w:r>
          <w:r w:rsidRPr="00A4670A">
            <w:rPr>
              <w:noProof/>
            </w:rPr>
            <w:fldChar w:fldCharType="begin"/>
          </w:r>
          <w:r w:rsidRPr="00A4670A">
            <w:rPr>
              <w:noProof/>
            </w:rPr>
            <w:instrText xml:space="preserve"> PAGEREF _Toc506909861 \h </w:instrText>
          </w:r>
          <w:r w:rsidRPr="00A4670A">
            <w:rPr>
              <w:noProof/>
            </w:rPr>
          </w:r>
          <w:r w:rsidRPr="00A4670A">
            <w:rPr>
              <w:noProof/>
            </w:rPr>
            <w:fldChar w:fldCharType="separate"/>
          </w:r>
          <w:r w:rsidRPr="00A4670A">
            <w:rPr>
              <w:noProof/>
            </w:rPr>
            <w:t>51</w:t>
          </w:r>
          <w:r w:rsidRPr="00A4670A">
            <w:rPr>
              <w:noProof/>
            </w:rPr>
            <w:fldChar w:fldCharType="end"/>
          </w:r>
        </w:p>
        <w:p w14:paraId="4C738DC0"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3.3.2</w:t>
          </w:r>
          <w:r w:rsidRPr="00A4670A">
            <w:rPr>
              <w:rFonts w:eastAsiaTheme="minorEastAsia" w:cstheme="minorBidi"/>
              <w:noProof/>
              <w:lang w:val="en-GB" w:eastAsia="en-GB"/>
            </w:rPr>
            <w:tab/>
          </w:r>
          <w:r w:rsidRPr="00A4670A">
            <w:rPr>
              <w:noProof/>
            </w:rPr>
            <w:t>Acceleration RMS</w:t>
          </w:r>
          <w:r w:rsidRPr="00A4670A">
            <w:rPr>
              <w:noProof/>
            </w:rPr>
            <w:tab/>
          </w:r>
          <w:r w:rsidRPr="00A4670A">
            <w:rPr>
              <w:noProof/>
            </w:rPr>
            <w:fldChar w:fldCharType="begin"/>
          </w:r>
          <w:r w:rsidRPr="00A4670A">
            <w:rPr>
              <w:noProof/>
            </w:rPr>
            <w:instrText xml:space="preserve"> PAGEREF _Toc506909862 \h </w:instrText>
          </w:r>
          <w:r w:rsidRPr="00A4670A">
            <w:rPr>
              <w:noProof/>
            </w:rPr>
          </w:r>
          <w:r w:rsidRPr="00A4670A">
            <w:rPr>
              <w:noProof/>
            </w:rPr>
            <w:fldChar w:fldCharType="separate"/>
          </w:r>
          <w:r w:rsidRPr="00A4670A">
            <w:rPr>
              <w:noProof/>
            </w:rPr>
            <w:t>53</w:t>
          </w:r>
          <w:r w:rsidRPr="00A4670A">
            <w:rPr>
              <w:noProof/>
            </w:rPr>
            <w:fldChar w:fldCharType="end"/>
          </w:r>
        </w:p>
        <w:p w14:paraId="0811EEB2"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3.3.3</w:t>
          </w:r>
          <w:r w:rsidRPr="00A4670A">
            <w:rPr>
              <w:rFonts w:eastAsiaTheme="minorEastAsia" w:cstheme="minorBidi"/>
              <w:noProof/>
              <w:lang w:val="en-GB" w:eastAsia="en-GB"/>
            </w:rPr>
            <w:tab/>
          </w:r>
          <w:r w:rsidRPr="00A4670A">
            <w:rPr>
              <w:noProof/>
            </w:rPr>
            <w:t>Harmonic ratio</w:t>
          </w:r>
          <w:r w:rsidRPr="00A4670A">
            <w:rPr>
              <w:noProof/>
            </w:rPr>
            <w:tab/>
          </w:r>
          <w:r w:rsidRPr="00A4670A">
            <w:rPr>
              <w:noProof/>
            </w:rPr>
            <w:fldChar w:fldCharType="begin"/>
          </w:r>
          <w:r w:rsidRPr="00A4670A">
            <w:rPr>
              <w:noProof/>
            </w:rPr>
            <w:instrText xml:space="preserve"> PAGEREF _Toc506909863 \h </w:instrText>
          </w:r>
          <w:r w:rsidRPr="00A4670A">
            <w:rPr>
              <w:noProof/>
            </w:rPr>
          </w:r>
          <w:r w:rsidRPr="00A4670A">
            <w:rPr>
              <w:noProof/>
            </w:rPr>
            <w:fldChar w:fldCharType="separate"/>
          </w:r>
          <w:r w:rsidRPr="00A4670A">
            <w:rPr>
              <w:noProof/>
            </w:rPr>
            <w:t>54</w:t>
          </w:r>
          <w:r w:rsidRPr="00A4670A">
            <w:rPr>
              <w:noProof/>
            </w:rPr>
            <w:fldChar w:fldCharType="end"/>
          </w:r>
        </w:p>
        <w:p w14:paraId="32FEE461"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3.4</w:t>
          </w:r>
          <w:r w:rsidRPr="00A4670A">
            <w:rPr>
              <w:rFonts w:eastAsiaTheme="minorEastAsia" w:cstheme="minorBidi"/>
              <w:b w:val="0"/>
              <w:bCs w:val="0"/>
              <w:noProof/>
              <w:lang w:val="en-GB" w:eastAsia="en-GB"/>
            </w:rPr>
            <w:tab/>
          </w:r>
          <w:r w:rsidRPr="00A4670A">
            <w:rPr>
              <w:noProof/>
            </w:rPr>
            <w:t>Discussion</w:t>
          </w:r>
          <w:r w:rsidRPr="00A4670A">
            <w:rPr>
              <w:noProof/>
            </w:rPr>
            <w:tab/>
          </w:r>
          <w:r w:rsidRPr="00A4670A">
            <w:rPr>
              <w:noProof/>
            </w:rPr>
            <w:fldChar w:fldCharType="begin"/>
          </w:r>
          <w:r w:rsidRPr="00A4670A">
            <w:rPr>
              <w:noProof/>
            </w:rPr>
            <w:instrText xml:space="preserve"> PAGEREF _Toc506909864 \h </w:instrText>
          </w:r>
          <w:r w:rsidRPr="00A4670A">
            <w:rPr>
              <w:noProof/>
            </w:rPr>
          </w:r>
          <w:r w:rsidRPr="00A4670A">
            <w:rPr>
              <w:noProof/>
            </w:rPr>
            <w:fldChar w:fldCharType="separate"/>
          </w:r>
          <w:r w:rsidRPr="00A4670A">
            <w:rPr>
              <w:noProof/>
            </w:rPr>
            <w:t>55</w:t>
          </w:r>
          <w:r w:rsidRPr="00A4670A">
            <w:rPr>
              <w:noProof/>
            </w:rPr>
            <w:fldChar w:fldCharType="end"/>
          </w:r>
        </w:p>
        <w:p w14:paraId="778C1C2D"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3.5</w:t>
          </w:r>
          <w:r w:rsidRPr="00A4670A">
            <w:rPr>
              <w:rFonts w:eastAsiaTheme="minorEastAsia" w:cstheme="minorBidi"/>
              <w:b w:val="0"/>
              <w:bCs w:val="0"/>
              <w:noProof/>
              <w:lang w:val="en-GB" w:eastAsia="en-GB"/>
            </w:rPr>
            <w:tab/>
          </w:r>
          <w:r w:rsidRPr="00A4670A">
            <w:rPr>
              <w:noProof/>
            </w:rPr>
            <w:t>Conclusion</w:t>
          </w:r>
          <w:r w:rsidRPr="00A4670A">
            <w:rPr>
              <w:noProof/>
            </w:rPr>
            <w:tab/>
          </w:r>
          <w:r w:rsidRPr="00A4670A">
            <w:rPr>
              <w:noProof/>
            </w:rPr>
            <w:fldChar w:fldCharType="begin"/>
          </w:r>
          <w:r w:rsidRPr="00A4670A">
            <w:rPr>
              <w:noProof/>
            </w:rPr>
            <w:instrText xml:space="preserve"> PAGEREF _Toc506909865 \h </w:instrText>
          </w:r>
          <w:r w:rsidRPr="00A4670A">
            <w:rPr>
              <w:noProof/>
            </w:rPr>
          </w:r>
          <w:r w:rsidRPr="00A4670A">
            <w:rPr>
              <w:noProof/>
            </w:rPr>
            <w:fldChar w:fldCharType="separate"/>
          </w:r>
          <w:r w:rsidRPr="00A4670A">
            <w:rPr>
              <w:noProof/>
            </w:rPr>
            <w:t>57</w:t>
          </w:r>
          <w:r w:rsidRPr="00A4670A">
            <w:rPr>
              <w:noProof/>
            </w:rPr>
            <w:fldChar w:fldCharType="end"/>
          </w:r>
        </w:p>
        <w:p w14:paraId="5521DA5D"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rPr>
              <w:spacing w:val="-20"/>
            </w:rPr>
            <w:t>Chapter 4.</w:t>
          </w:r>
          <w:r w:rsidRPr="00A4670A">
            <w:rPr>
              <w:rFonts w:asciiTheme="minorHAnsi" w:eastAsiaTheme="minorEastAsia" w:hAnsiTheme="minorHAnsi" w:cstheme="minorBidi"/>
              <w:b w:val="0"/>
              <w:bCs w:val="0"/>
              <w:sz w:val="22"/>
              <w:szCs w:val="22"/>
              <w:lang w:val="en-GB" w:eastAsia="en-GB"/>
            </w:rPr>
            <w:tab/>
          </w:r>
          <w:r w:rsidRPr="00A4670A">
            <w:t>The impact of pre-processing techniques upon acceleration variables during gait in Parkinson’s disease</w:t>
          </w:r>
          <w:r w:rsidRPr="00A4670A">
            <w:tab/>
          </w:r>
          <w:r w:rsidRPr="00A4670A">
            <w:fldChar w:fldCharType="begin"/>
          </w:r>
          <w:r w:rsidRPr="00A4670A">
            <w:instrText xml:space="preserve"> PAGEREF _Toc506909866 \h </w:instrText>
          </w:r>
          <w:r w:rsidRPr="00A4670A">
            <w:fldChar w:fldCharType="separate"/>
          </w:r>
          <w:r w:rsidRPr="00A4670A">
            <w:t>58</w:t>
          </w:r>
          <w:r w:rsidRPr="00A4670A">
            <w:fldChar w:fldCharType="end"/>
          </w:r>
        </w:p>
        <w:p w14:paraId="0EC310E8"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4.1</w:t>
          </w:r>
          <w:r w:rsidRPr="00A4670A">
            <w:rPr>
              <w:rFonts w:eastAsiaTheme="minorEastAsia" w:cstheme="minorBidi"/>
              <w:b w:val="0"/>
              <w:bCs w:val="0"/>
              <w:noProof/>
              <w:lang w:val="en-GB" w:eastAsia="en-GB"/>
            </w:rPr>
            <w:tab/>
          </w:r>
          <w:r w:rsidRPr="00A4670A">
            <w:rPr>
              <w:noProof/>
            </w:rPr>
            <w:t>Introduction</w:t>
          </w:r>
          <w:r w:rsidRPr="00A4670A">
            <w:rPr>
              <w:noProof/>
            </w:rPr>
            <w:tab/>
          </w:r>
          <w:r w:rsidRPr="00A4670A">
            <w:rPr>
              <w:noProof/>
            </w:rPr>
            <w:fldChar w:fldCharType="begin"/>
          </w:r>
          <w:r w:rsidRPr="00A4670A">
            <w:rPr>
              <w:noProof/>
            </w:rPr>
            <w:instrText xml:space="preserve"> PAGEREF _Toc506909867 \h </w:instrText>
          </w:r>
          <w:r w:rsidRPr="00A4670A">
            <w:rPr>
              <w:noProof/>
            </w:rPr>
          </w:r>
          <w:r w:rsidRPr="00A4670A">
            <w:rPr>
              <w:noProof/>
            </w:rPr>
            <w:fldChar w:fldCharType="separate"/>
          </w:r>
          <w:r w:rsidRPr="00A4670A">
            <w:rPr>
              <w:noProof/>
            </w:rPr>
            <w:t>59</w:t>
          </w:r>
          <w:r w:rsidRPr="00A4670A">
            <w:rPr>
              <w:noProof/>
            </w:rPr>
            <w:fldChar w:fldCharType="end"/>
          </w:r>
        </w:p>
        <w:p w14:paraId="6C6C5611"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4.2</w:t>
          </w:r>
          <w:r w:rsidRPr="00A4670A">
            <w:rPr>
              <w:rFonts w:eastAsiaTheme="minorEastAsia" w:cstheme="minorBidi"/>
              <w:b w:val="0"/>
              <w:bCs w:val="0"/>
              <w:noProof/>
              <w:lang w:val="en-GB" w:eastAsia="en-GB"/>
            </w:rPr>
            <w:tab/>
          </w:r>
          <w:r w:rsidRPr="00A4670A">
            <w:rPr>
              <w:noProof/>
            </w:rPr>
            <w:t>Method</w:t>
          </w:r>
          <w:r w:rsidRPr="00A4670A">
            <w:rPr>
              <w:noProof/>
            </w:rPr>
            <w:tab/>
          </w:r>
          <w:r w:rsidRPr="00A4670A">
            <w:rPr>
              <w:noProof/>
            </w:rPr>
            <w:fldChar w:fldCharType="begin"/>
          </w:r>
          <w:r w:rsidRPr="00A4670A">
            <w:rPr>
              <w:noProof/>
            </w:rPr>
            <w:instrText xml:space="preserve"> PAGEREF _Toc506909868 \h </w:instrText>
          </w:r>
          <w:r w:rsidRPr="00A4670A">
            <w:rPr>
              <w:noProof/>
            </w:rPr>
          </w:r>
          <w:r w:rsidRPr="00A4670A">
            <w:rPr>
              <w:noProof/>
            </w:rPr>
            <w:fldChar w:fldCharType="separate"/>
          </w:r>
          <w:r w:rsidRPr="00A4670A">
            <w:rPr>
              <w:noProof/>
            </w:rPr>
            <w:t>61</w:t>
          </w:r>
          <w:r w:rsidRPr="00A4670A">
            <w:rPr>
              <w:noProof/>
            </w:rPr>
            <w:fldChar w:fldCharType="end"/>
          </w:r>
        </w:p>
        <w:p w14:paraId="132EB673"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4.2.1</w:t>
          </w:r>
          <w:r w:rsidRPr="00A4670A">
            <w:rPr>
              <w:rFonts w:eastAsiaTheme="minorEastAsia" w:cstheme="minorBidi"/>
              <w:noProof/>
              <w:lang w:val="en-GB" w:eastAsia="en-GB"/>
            </w:rPr>
            <w:tab/>
          </w:r>
          <w:r w:rsidRPr="00A4670A">
            <w:rPr>
              <w:noProof/>
            </w:rPr>
            <w:t>Realignment methods</w:t>
          </w:r>
          <w:r w:rsidRPr="00A4670A">
            <w:rPr>
              <w:noProof/>
            </w:rPr>
            <w:tab/>
          </w:r>
          <w:r w:rsidRPr="00A4670A">
            <w:rPr>
              <w:noProof/>
            </w:rPr>
            <w:fldChar w:fldCharType="begin"/>
          </w:r>
          <w:r w:rsidRPr="00A4670A">
            <w:rPr>
              <w:noProof/>
            </w:rPr>
            <w:instrText xml:space="preserve"> PAGEREF _Toc506909869 \h </w:instrText>
          </w:r>
          <w:r w:rsidRPr="00A4670A">
            <w:rPr>
              <w:noProof/>
            </w:rPr>
          </w:r>
          <w:r w:rsidRPr="00A4670A">
            <w:rPr>
              <w:noProof/>
            </w:rPr>
            <w:fldChar w:fldCharType="separate"/>
          </w:r>
          <w:r w:rsidRPr="00A4670A">
            <w:rPr>
              <w:noProof/>
            </w:rPr>
            <w:t>61</w:t>
          </w:r>
          <w:r w:rsidRPr="00A4670A">
            <w:rPr>
              <w:noProof/>
            </w:rPr>
            <w:fldChar w:fldCharType="end"/>
          </w:r>
        </w:p>
        <w:p w14:paraId="021A1F64"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4.2.2</w:t>
          </w:r>
          <w:r w:rsidRPr="00A4670A">
            <w:rPr>
              <w:rFonts w:eastAsiaTheme="minorEastAsia" w:cstheme="minorBidi"/>
              <w:noProof/>
              <w:lang w:val="en-GB" w:eastAsia="en-GB"/>
            </w:rPr>
            <w:tab/>
          </w:r>
          <w:r w:rsidRPr="00A4670A">
            <w:rPr>
              <w:noProof/>
            </w:rPr>
            <w:t>Statistical analysis</w:t>
          </w:r>
          <w:r w:rsidRPr="00A4670A">
            <w:rPr>
              <w:noProof/>
            </w:rPr>
            <w:tab/>
          </w:r>
          <w:r w:rsidRPr="00A4670A">
            <w:rPr>
              <w:noProof/>
            </w:rPr>
            <w:fldChar w:fldCharType="begin"/>
          </w:r>
          <w:r w:rsidRPr="00A4670A">
            <w:rPr>
              <w:noProof/>
            </w:rPr>
            <w:instrText xml:space="preserve"> PAGEREF _Toc506909870 \h </w:instrText>
          </w:r>
          <w:r w:rsidRPr="00A4670A">
            <w:rPr>
              <w:noProof/>
            </w:rPr>
          </w:r>
          <w:r w:rsidRPr="00A4670A">
            <w:rPr>
              <w:noProof/>
            </w:rPr>
            <w:fldChar w:fldCharType="separate"/>
          </w:r>
          <w:r w:rsidRPr="00A4670A">
            <w:rPr>
              <w:noProof/>
            </w:rPr>
            <w:t>66</w:t>
          </w:r>
          <w:r w:rsidRPr="00A4670A">
            <w:rPr>
              <w:noProof/>
            </w:rPr>
            <w:fldChar w:fldCharType="end"/>
          </w:r>
        </w:p>
        <w:p w14:paraId="3F32E8FD"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4.3</w:t>
          </w:r>
          <w:r w:rsidRPr="00A4670A">
            <w:rPr>
              <w:rFonts w:eastAsiaTheme="minorEastAsia" w:cstheme="minorBidi"/>
              <w:b w:val="0"/>
              <w:bCs w:val="0"/>
              <w:noProof/>
              <w:lang w:val="en-GB" w:eastAsia="en-GB"/>
            </w:rPr>
            <w:tab/>
          </w:r>
          <w:r w:rsidRPr="00A4670A">
            <w:rPr>
              <w:noProof/>
            </w:rPr>
            <w:t>Results</w:t>
          </w:r>
          <w:r w:rsidRPr="00A4670A">
            <w:rPr>
              <w:noProof/>
            </w:rPr>
            <w:tab/>
          </w:r>
          <w:r w:rsidRPr="00A4670A">
            <w:rPr>
              <w:noProof/>
            </w:rPr>
            <w:fldChar w:fldCharType="begin"/>
          </w:r>
          <w:r w:rsidRPr="00A4670A">
            <w:rPr>
              <w:noProof/>
            </w:rPr>
            <w:instrText xml:space="preserve"> PAGEREF _Toc506909871 \h </w:instrText>
          </w:r>
          <w:r w:rsidRPr="00A4670A">
            <w:rPr>
              <w:noProof/>
            </w:rPr>
          </w:r>
          <w:r w:rsidRPr="00A4670A">
            <w:rPr>
              <w:noProof/>
            </w:rPr>
            <w:fldChar w:fldCharType="separate"/>
          </w:r>
          <w:r w:rsidRPr="00A4670A">
            <w:rPr>
              <w:noProof/>
            </w:rPr>
            <w:t>66</w:t>
          </w:r>
          <w:r w:rsidRPr="00A4670A">
            <w:rPr>
              <w:noProof/>
            </w:rPr>
            <w:fldChar w:fldCharType="end"/>
          </w:r>
        </w:p>
        <w:p w14:paraId="1F210B74"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4.4</w:t>
          </w:r>
          <w:r w:rsidRPr="00A4670A">
            <w:rPr>
              <w:rFonts w:eastAsiaTheme="minorEastAsia" w:cstheme="minorBidi"/>
              <w:b w:val="0"/>
              <w:bCs w:val="0"/>
              <w:noProof/>
              <w:lang w:val="en-GB" w:eastAsia="en-GB"/>
            </w:rPr>
            <w:tab/>
          </w:r>
          <w:r w:rsidRPr="00A4670A">
            <w:rPr>
              <w:noProof/>
            </w:rPr>
            <w:t>Discussion</w:t>
          </w:r>
          <w:r w:rsidRPr="00A4670A">
            <w:rPr>
              <w:noProof/>
            </w:rPr>
            <w:tab/>
          </w:r>
          <w:r w:rsidRPr="00A4670A">
            <w:rPr>
              <w:noProof/>
            </w:rPr>
            <w:fldChar w:fldCharType="begin"/>
          </w:r>
          <w:r w:rsidRPr="00A4670A">
            <w:rPr>
              <w:noProof/>
            </w:rPr>
            <w:instrText xml:space="preserve"> PAGEREF _Toc506909872 \h </w:instrText>
          </w:r>
          <w:r w:rsidRPr="00A4670A">
            <w:rPr>
              <w:noProof/>
            </w:rPr>
          </w:r>
          <w:r w:rsidRPr="00A4670A">
            <w:rPr>
              <w:noProof/>
            </w:rPr>
            <w:fldChar w:fldCharType="separate"/>
          </w:r>
          <w:r w:rsidRPr="00A4670A">
            <w:rPr>
              <w:noProof/>
            </w:rPr>
            <w:t>70</w:t>
          </w:r>
          <w:r w:rsidRPr="00A4670A">
            <w:rPr>
              <w:noProof/>
            </w:rPr>
            <w:fldChar w:fldCharType="end"/>
          </w:r>
        </w:p>
        <w:p w14:paraId="51C12DF1"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4.5</w:t>
          </w:r>
          <w:r w:rsidRPr="00A4670A">
            <w:rPr>
              <w:rFonts w:eastAsiaTheme="minorEastAsia" w:cstheme="minorBidi"/>
              <w:b w:val="0"/>
              <w:bCs w:val="0"/>
              <w:noProof/>
              <w:lang w:val="en-GB" w:eastAsia="en-GB"/>
            </w:rPr>
            <w:tab/>
          </w:r>
          <w:r w:rsidRPr="00A4670A">
            <w:rPr>
              <w:noProof/>
            </w:rPr>
            <w:t>Conclusion</w:t>
          </w:r>
          <w:r w:rsidRPr="00A4670A">
            <w:rPr>
              <w:noProof/>
            </w:rPr>
            <w:tab/>
          </w:r>
          <w:r w:rsidRPr="00A4670A">
            <w:rPr>
              <w:noProof/>
            </w:rPr>
            <w:fldChar w:fldCharType="begin"/>
          </w:r>
          <w:r w:rsidRPr="00A4670A">
            <w:rPr>
              <w:noProof/>
            </w:rPr>
            <w:instrText xml:space="preserve"> PAGEREF _Toc506909873 \h </w:instrText>
          </w:r>
          <w:r w:rsidRPr="00A4670A">
            <w:rPr>
              <w:noProof/>
            </w:rPr>
          </w:r>
          <w:r w:rsidRPr="00A4670A">
            <w:rPr>
              <w:noProof/>
            </w:rPr>
            <w:fldChar w:fldCharType="separate"/>
          </w:r>
          <w:r w:rsidRPr="00A4670A">
            <w:rPr>
              <w:noProof/>
            </w:rPr>
            <w:t>74</w:t>
          </w:r>
          <w:r w:rsidRPr="00A4670A">
            <w:rPr>
              <w:noProof/>
            </w:rPr>
            <w:fldChar w:fldCharType="end"/>
          </w:r>
        </w:p>
        <w:p w14:paraId="7B0C575B"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rPr>
              <w:spacing w:val="-20"/>
            </w:rPr>
            <w:t>Chapter 5.</w:t>
          </w:r>
          <w:r w:rsidRPr="00A4670A">
            <w:rPr>
              <w:rFonts w:asciiTheme="minorHAnsi" w:eastAsiaTheme="minorEastAsia" w:hAnsiTheme="minorHAnsi" w:cstheme="minorBidi"/>
              <w:b w:val="0"/>
              <w:bCs w:val="0"/>
              <w:sz w:val="22"/>
              <w:szCs w:val="22"/>
              <w:lang w:val="en-GB" w:eastAsia="en-GB"/>
            </w:rPr>
            <w:tab/>
          </w:r>
          <w:r w:rsidRPr="00A4670A">
            <w:t>Upper body acceleration variables as a unique biomarker of impaired gait in PD</w:t>
          </w:r>
          <w:r w:rsidRPr="00A4670A">
            <w:tab/>
          </w:r>
          <w:r w:rsidRPr="00A4670A">
            <w:fldChar w:fldCharType="begin"/>
          </w:r>
          <w:r w:rsidRPr="00A4670A">
            <w:instrText xml:space="preserve"> PAGEREF _Toc506909874 \h </w:instrText>
          </w:r>
          <w:r w:rsidRPr="00A4670A">
            <w:fldChar w:fldCharType="separate"/>
          </w:r>
          <w:r w:rsidRPr="00A4670A">
            <w:t>75</w:t>
          </w:r>
          <w:r w:rsidRPr="00A4670A">
            <w:fldChar w:fldCharType="end"/>
          </w:r>
        </w:p>
        <w:p w14:paraId="238031FA"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5.1</w:t>
          </w:r>
          <w:r w:rsidRPr="00A4670A">
            <w:rPr>
              <w:rFonts w:eastAsiaTheme="minorEastAsia" w:cstheme="minorBidi"/>
              <w:b w:val="0"/>
              <w:bCs w:val="0"/>
              <w:noProof/>
              <w:lang w:val="en-GB" w:eastAsia="en-GB"/>
            </w:rPr>
            <w:tab/>
          </w:r>
          <w:r w:rsidRPr="00A4670A">
            <w:rPr>
              <w:noProof/>
            </w:rPr>
            <w:t>Introduction</w:t>
          </w:r>
          <w:r w:rsidRPr="00A4670A">
            <w:rPr>
              <w:noProof/>
            </w:rPr>
            <w:tab/>
          </w:r>
          <w:r w:rsidRPr="00A4670A">
            <w:rPr>
              <w:noProof/>
            </w:rPr>
            <w:fldChar w:fldCharType="begin"/>
          </w:r>
          <w:r w:rsidRPr="00A4670A">
            <w:rPr>
              <w:noProof/>
            </w:rPr>
            <w:instrText xml:space="preserve"> PAGEREF _Toc506909875 \h </w:instrText>
          </w:r>
          <w:r w:rsidRPr="00A4670A">
            <w:rPr>
              <w:noProof/>
            </w:rPr>
          </w:r>
          <w:r w:rsidRPr="00A4670A">
            <w:rPr>
              <w:noProof/>
            </w:rPr>
            <w:fldChar w:fldCharType="separate"/>
          </w:r>
          <w:r w:rsidRPr="00A4670A">
            <w:rPr>
              <w:noProof/>
            </w:rPr>
            <w:t>76</w:t>
          </w:r>
          <w:r w:rsidRPr="00A4670A">
            <w:rPr>
              <w:noProof/>
            </w:rPr>
            <w:fldChar w:fldCharType="end"/>
          </w:r>
        </w:p>
        <w:p w14:paraId="0809F74D"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5.2</w:t>
          </w:r>
          <w:r w:rsidRPr="00A4670A">
            <w:rPr>
              <w:rFonts w:eastAsiaTheme="minorEastAsia" w:cstheme="minorBidi"/>
              <w:b w:val="0"/>
              <w:bCs w:val="0"/>
              <w:noProof/>
              <w:lang w:val="en-GB" w:eastAsia="en-GB"/>
            </w:rPr>
            <w:tab/>
          </w:r>
          <w:r w:rsidRPr="00A4670A">
            <w:rPr>
              <w:noProof/>
            </w:rPr>
            <w:t>Method</w:t>
          </w:r>
          <w:r w:rsidRPr="00A4670A">
            <w:rPr>
              <w:noProof/>
            </w:rPr>
            <w:tab/>
          </w:r>
          <w:r w:rsidRPr="00A4670A">
            <w:rPr>
              <w:noProof/>
            </w:rPr>
            <w:fldChar w:fldCharType="begin"/>
          </w:r>
          <w:r w:rsidRPr="00A4670A">
            <w:rPr>
              <w:noProof/>
            </w:rPr>
            <w:instrText xml:space="preserve"> PAGEREF _Toc506909876 \h </w:instrText>
          </w:r>
          <w:r w:rsidRPr="00A4670A">
            <w:rPr>
              <w:noProof/>
            </w:rPr>
          </w:r>
          <w:r w:rsidRPr="00A4670A">
            <w:rPr>
              <w:noProof/>
            </w:rPr>
            <w:fldChar w:fldCharType="separate"/>
          </w:r>
          <w:r w:rsidRPr="00A4670A">
            <w:rPr>
              <w:noProof/>
            </w:rPr>
            <w:t>77</w:t>
          </w:r>
          <w:r w:rsidRPr="00A4670A">
            <w:rPr>
              <w:noProof/>
            </w:rPr>
            <w:fldChar w:fldCharType="end"/>
          </w:r>
        </w:p>
        <w:p w14:paraId="0160F049"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5.2.1</w:t>
          </w:r>
          <w:r w:rsidRPr="00A4670A">
            <w:rPr>
              <w:rFonts w:eastAsiaTheme="minorEastAsia" w:cstheme="minorBidi"/>
              <w:noProof/>
              <w:lang w:val="en-GB" w:eastAsia="en-GB"/>
            </w:rPr>
            <w:tab/>
          </w:r>
          <w:r w:rsidRPr="00A4670A">
            <w:rPr>
              <w:noProof/>
            </w:rPr>
            <w:t>Multivariate spatiotemporal gait model</w:t>
          </w:r>
          <w:r w:rsidRPr="00A4670A">
            <w:rPr>
              <w:noProof/>
            </w:rPr>
            <w:tab/>
          </w:r>
          <w:r w:rsidRPr="00A4670A">
            <w:rPr>
              <w:noProof/>
            </w:rPr>
            <w:fldChar w:fldCharType="begin"/>
          </w:r>
          <w:r w:rsidRPr="00A4670A">
            <w:rPr>
              <w:noProof/>
            </w:rPr>
            <w:instrText xml:space="preserve"> PAGEREF _Toc506909877 \h </w:instrText>
          </w:r>
          <w:r w:rsidRPr="00A4670A">
            <w:rPr>
              <w:noProof/>
            </w:rPr>
          </w:r>
          <w:r w:rsidRPr="00A4670A">
            <w:rPr>
              <w:noProof/>
            </w:rPr>
            <w:fldChar w:fldCharType="separate"/>
          </w:r>
          <w:r w:rsidRPr="00A4670A">
            <w:rPr>
              <w:noProof/>
            </w:rPr>
            <w:t>77</w:t>
          </w:r>
          <w:r w:rsidRPr="00A4670A">
            <w:rPr>
              <w:noProof/>
            </w:rPr>
            <w:fldChar w:fldCharType="end"/>
          </w:r>
        </w:p>
        <w:p w14:paraId="7EEED38B"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5.2.2</w:t>
          </w:r>
          <w:r w:rsidRPr="00A4670A">
            <w:rPr>
              <w:rFonts w:eastAsiaTheme="minorEastAsia" w:cstheme="minorBidi"/>
              <w:noProof/>
              <w:lang w:val="en-GB" w:eastAsia="en-GB"/>
            </w:rPr>
            <w:tab/>
          </w:r>
          <w:r w:rsidRPr="00A4670A">
            <w:rPr>
              <w:noProof/>
            </w:rPr>
            <w:t>Multivariate upper body acceleration models</w:t>
          </w:r>
          <w:r w:rsidRPr="00A4670A">
            <w:rPr>
              <w:noProof/>
            </w:rPr>
            <w:tab/>
          </w:r>
          <w:r w:rsidRPr="00A4670A">
            <w:rPr>
              <w:noProof/>
            </w:rPr>
            <w:fldChar w:fldCharType="begin"/>
          </w:r>
          <w:r w:rsidRPr="00A4670A">
            <w:rPr>
              <w:noProof/>
            </w:rPr>
            <w:instrText xml:space="preserve"> PAGEREF _Toc506909878 \h </w:instrText>
          </w:r>
          <w:r w:rsidRPr="00A4670A">
            <w:rPr>
              <w:noProof/>
            </w:rPr>
          </w:r>
          <w:r w:rsidRPr="00A4670A">
            <w:rPr>
              <w:noProof/>
            </w:rPr>
            <w:fldChar w:fldCharType="separate"/>
          </w:r>
          <w:r w:rsidRPr="00A4670A">
            <w:rPr>
              <w:noProof/>
            </w:rPr>
            <w:t>78</w:t>
          </w:r>
          <w:r w:rsidRPr="00A4670A">
            <w:rPr>
              <w:noProof/>
            </w:rPr>
            <w:fldChar w:fldCharType="end"/>
          </w:r>
        </w:p>
        <w:p w14:paraId="2B367016"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5.2.3</w:t>
          </w:r>
          <w:r w:rsidRPr="00A4670A">
            <w:rPr>
              <w:rFonts w:eastAsiaTheme="minorEastAsia" w:cstheme="minorBidi"/>
              <w:noProof/>
              <w:lang w:val="en-GB" w:eastAsia="en-GB"/>
            </w:rPr>
            <w:tab/>
          </w:r>
          <w:r w:rsidRPr="00A4670A">
            <w:rPr>
              <w:noProof/>
            </w:rPr>
            <w:t>Statistical analysis</w:t>
          </w:r>
          <w:r w:rsidRPr="00A4670A">
            <w:rPr>
              <w:noProof/>
            </w:rPr>
            <w:tab/>
          </w:r>
          <w:r w:rsidRPr="00A4670A">
            <w:rPr>
              <w:noProof/>
            </w:rPr>
            <w:fldChar w:fldCharType="begin"/>
          </w:r>
          <w:r w:rsidRPr="00A4670A">
            <w:rPr>
              <w:noProof/>
            </w:rPr>
            <w:instrText xml:space="preserve"> PAGEREF _Toc506909879 \h </w:instrText>
          </w:r>
          <w:r w:rsidRPr="00A4670A">
            <w:rPr>
              <w:noProof/>
            </w:rPr>
          </w:r>
          <w:r w:rsidRPr="00A4670A">
            <w:rPr>
              <w:noProof/>
            </w:rPr>
            <w:fldChar w:fldCharType="separate"/>
          </w:r>
          <w:r w:rsidRPr="00A4670A">
            <w:rPr>
              <w:noProof/>
            </w:rPr>
            <w:t>79</w:t>
          </w:r>
          <w:r w:rsidRPr="00A4670A">
            <w:rPr>
              <w:noProof/>
            </w:rPr>
            <w:fldChar w:fldCharType="end"/>
          </w:r>
        </w:p>
        <w:p w14:paraId="6276D348"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5.3</w:t>
          </w:r>
          <w:r w:rsidRPr="00A4670A">
            <w:rPr>
              <w:rFonts w:eastAsiaTheme="minorEastAsia" w:cstheme="minorBidi"/>
              <w:b w:val="0"/>
              <w:bCs w:val="0"/>
              <w:noProof/>
              <w:lang w:val="en-GB" w:eastAsia="en-GB"/>
            </w:rPr>
            <w:tab/>
          </w:r>
          <w:r w:rsidRPr="00A4670A">
            <w:rPr>
              <w:noProof/>
            </w:rPr>
            <w:t>Results</w:t>
          </w:r>
          <w:r w:rsidRPr="00A4670A">
            <w:rPr>
              <w:noProof/>
            </w:rPr>
            <w:tab/>
          </w:r>
          <w:r w:rsidRPr="00A4670A">
            <w:rPr>
              <w:noProof/>
            </w:rPr>
            <w:fldChar w:fldCharType="begin"/>
          </w:r>
          <w:r w:rsidRPr="00A4670A">
            <w:rPr>
              <w:noProof/>
            </w:rPr>
            <w:instrText xml:space="preserve"> PAGEREF _Toc506909880 \h </w:instrText>
          </w:r>
          <w:r w:rsidRPr="00A4670A">
            <w:rPr>
              <w:noProof/>
            </w:rPr>
          </w:r>
          <w:r w:rsidRPr="00A4670A">
            <w:rPr>
              <w:noProof/>
            </w:rPr>
            <w:fldChar w:fldCharType="separate"/>
          </w:r>
          <w:r w:rsidRPr="00A4670A">
            <w:rPr>
              <w:noProof/>
            </w:rPr>
            <w:t>81</w:t>
          </w:r>
          <w:r w:rsidRPr="00A4670A">
            <w:rPr>
              <w:noProof/>
            </w:rPr>
            <w:fldChar w:fldCharType="end"/>
          </w:r>
        </w:p>
        <w:p w14:paraId="03946274"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5.3.1</w:t>
          </w:r>
          <w:r w:rsidRPr="00A4670A">
            <w:rPr>
              <w:rFonts w:eastAsiaTheme="minorEastAsia" w:cstheme="minorBidi"/>
              <w:noProof/>
              <w:lang w:val="en-GB" w:eastAsia="en-GB"/>
            </w:rPr>
            <w:tab/>
          </w:r>
          <w:r w:rsidRPr="00A4670A">
            <w:rPr>
              <w:noProof/>
            </w:rPr>
            <w:t>Correlation analysis</w:t>
          </w:r>
          <w:r w:rsidRPr="00A4670A">
            <w:rPr>
              <w:noProof/>
            </w:rPr>
            <w:tab/>
          </w:r>
          <w:r w:rsidRPr="00A4670A">
            <w:rPr>
              <w:noProof/>
            </w:rPr>
            <w:fldChar w:fldCharType="begin"/>
          </w:r>
          <w:r w:rsidRPr="00A4670A">
            <w:rPr>
              <w:noProof/>
            </w:rPr>
            <w:instrText xml:space="preserve"> PAGEREF _Toc506909881 \h </w:instrText>
          </w:r>
          <w:r w:rsidRPr="00A4670A">
            <w:rPr>
              <w:noProof/>
            </w:rPr>
          </w:r>
          <w:r w:rsidRPr="00A4670A">
            <w:rPr>
              <w:noProof/>
            </w:rPr>
            <w:fldChar w:fldCharType="separate"/>
          </w:r>
          <w:r w:rsidRPr="00A4670A">
            <w:rPr>
              <w:noProof/>
            </w:rPr>
            <w:t>83</w:t>
          </w:r>
          <w:r w:rsidRPr="00A4670A">
            <w:rPr>
              <w:noProof/>
            </w:rPr>
            <w:fldChar w:fldCharType="end"/>
          </w:r>
        </w:p>
        <w:p w14:paraId="6E91A1D4"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5.3.2</w:t>
          </w:r>
          <w:r w:rsidRPr="00A4670A">
            <w:rPr>
              <w:rFonts w:eastAsiaTheme="minorEastAsia" w:cstheme="minorBidi"/>
              <w:noProof/>
              <w:lang w:val="en-GB" w:eastAsia="en-GB"/>
            </w:rPr>
            <w:tab/>
          </w:r>
          <w:r w:rsidRPr="00A4670A">
            <w:rPr>
              <w:noProof/>
            </w:rPr>
            <w:t>Univariate analysis</w:t>
          </w:r>
          <w:r w:rsidRPr="00A4670A">
            <w:rPr>
              <w:noProof/>
            </w:rPr>
            <w:tab/>
          </w:r>
          <w:r w:rsidRPr="00A4670A">
            <w:rPr>
              <w:noProof/>
            </w:rPr>
            <w:fldChar w:fldCharType="begin"/>
          </w:r>
          <w:r w:rsidRPr="00A4670A">
            <w:rPr>
              <w:noProof/>
            </w:rPr>
            <w:instrText xml:space="preserve"> PAGEREF _Toc506909882 \h </w:instrText>
          </w:r>
          <w:r w:rsidRPr="00A4670A">
            <w:rPr>
              <w:noProof/>
            </w:rPr>
          </w:r>
          <w:r w:rsidRPr="00A4670A">
            <w:rPr>
              <w:noProof/>
            </w:rPr>
            <w:fldChar w:fldCharType="separate"/>
          </w:r>
          <w:r w:rsidRPr="00A4670A">
            <w:rPr>
              <w:noProof/>
            </w:rPr>
            <w:t>85</w:t>
          </w:r>
          <w:r w:rsidRPr="00A4670A">
            <w:rPr>
              <w:noProof/>
            </w:rPr>
            <w:fldChar w:fldCharType="end"/>
          </w:r>
        </w:p>
        <w:p w14:paraId="63FA29DD" w14:textId="77777777" w:rsidR="001457AA" w:rsidRPr="00A4670A" w:rsidRDefault="001457AA" w:rsidP="001457AA">
          <w:pPr>
            <w:pStyle w:val="TOC3"/>
            <w:tabs>
              <w:tab w:val="left" w:pos="1920"/>
              <w:tab w:val="right" w:leader="dot" w:pos="9010"/>
            </w:tabs>
            <w:spacing w:line="240" w:lineRule="auto"/>
            <w:rPr>
              <w:rFonts w:eastAsiaTheme="minorEastAsia" w:cstheme="minorBidi"/>
              <w:noProof/>
              <w:lang w:val="en-GB" w:eastAsia="en-GB"/>
            </w:rPr>
          </w:pPr>
          <w:r w:rsidRPr="00A4670A">
            <w:rPr>
              <w:noProof/>
            </w:rPr>
            <w:t>5.3.3</w:t>
          </w:r>
          <w:r w:rsidRPr="00A4670A">
            <w:rPr>
              <w:rFonts w:eastAsiaTheme="minorEastAsia" w:cstheme="minorBidi"/>
              <w:noProof/>
              <w:lang w:val="en-GB" w:eastAsia="en-GB"/>
            </w:rPr>
            <w:tab/>
          </w:r>
          <w:r w:rsidRPr="00A4670A">
            <w:rPr>
              <w:noProof/>
            </w:rPr>
            <w:t>Multivariate analysis</w:t>
          </w:r>
          <w:r w:rsidRPr="00A4670A">
            <w:rPr>
              <w:noProof/>
            </w:rPr>
            <w:tab/>
          </w:r>
          <w:r w:rsidRPr="00A4670A">
            <w:rPr>
              <w:noProof/>
            </w:rPr>
            <w:fldChar w:fldCharType="begin"/>
          </w:r>
          <w:r w:rsidRPr="00A4670A">
            <w:rPr>
              <w:noProof/>
            </w:rPr>
            <w:instrText xml:space="preserve"> PAGEREF _Toc506909883 \h </w:instrText>
          </w:r>
          <w:r w:rsidRPr="00A4670A">
            <w:rPr>
              <w:noProof/>
            </w:rPr>
          </w:r>
          <w:r w:rsidRPr="00A4670A">
            <w:rPr>
              <w:noProof/>
            </w:rPr>
            <w:fldChar w:fldCharType="separate"/>
          </w:r>
          <w:r w:rsidRPr="00A4670A">
            <w:rPr>
              <w:noProof/>
            </w:rPr>
            <w:t>87</w:t>
          </w:r>
          <w:r w:rsidRPr="00A4670A">
            <w:rPr>
              <w:noProof/>
            </w:rPr>
            <w:fldChar w:fldCharType="end"/>
          </w:r>
        </w:p>
        <w:p w14:paraId="0F24FA33"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5.4</w:t>
          </w:r>
          <w:r w:rsidRPr="00A4670A">
            <w:rPr>
              <w:rFonts w:eastAsiaTheme="minorEastAsia" w:cstheme="minorBidi"/>
              <w:b w:val="0"/>
              <w:bCs w:val="0"/>
              <w:noProof/>
              <w:lang w:val="en-GB" w:eastAsia="en-GB"/>
            </w:rPr>
            <w:tab/>
          </w:r>
          <w:r w:rsidRPr="00A4670A">
            <w:rPr>
              <w:noProof/>
            </w:rPr>
            <w:t>Discussion</w:t>
          </w:r>
          <w:r w:rsidRPr="00A4670A">
            <w:rPr>
              <w:noProof/>
            </w:rPr>
            <w:tab/>
          </w:r>
          <w:r w:rsidRPr="00A4670A">
            <w:rPr>
              <w:noProof/>
            </w:rPr>
            <w:fldChar w:fldCharType="begin"/>
          </w:r>
          <w:r w:rsidRPr="00A4670A">
            <w:rPr>
              <w:noProof/>
            </w:rPr>
            <w:instrText xml:space="preserve"> PAGEREF _Toc506909884 \h </w:instrText>
          </w:r>
          <w:r w:rsidRPr="00A4670A">
            <w:rPr>
              <w:noProof/>
            </w:rPr>
          </w:r>
          <w:r w:rsidRPr="00A4670A">
            <w:rPr>
              <w:noProof/>
            </w:rPr>
            <w:fldChar w:fldCharType="separate"/>
          </w:r>
          <w:r w:rsidRPr="00A4670A">
            <w:rPr>
              <w:noProof/>
            </w:rPr>
            <w:t>89</w:t>
          </w:r>
          <w:r w:rsidRPr="00A4670A">
            <w:rPr>
              <w:noProof/>
            </w:rPr>
            <w:fldChar w:fldCharType="end"/>
          </w:r>
        </w:p>
        <w:p w14:paraId="189F341F"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5.5</w:t>
          </w:r>
          <w:r w:rsidRPr="00A4670A">
            <w:rPr>
              <w:rFonts w:eastAsiaTheme="minorEastAsia" w:cstheme="minorBidi"/>
              <w:b w:val="0"/>
              <w:bCs w:val="0"/>
              <w:noProof/>
              <w:lang w:val="en-GB" w:eastAsia="en-GB"/>
            </w:rPr>
            <w:tab/>
          </w:r>
          <w:r w:rsidRPr="00A4670A">
            <w:rPr>
              <w:noProof/>
            </w:rPr>
            <w:t>Conclusion</w:t>
          </w:r>
          <w:r w:rsidRPr="00A4670A">
            <w:rPr>
              <w:noProof/>
            </w:rPr>
            <w:tab/>
          </w:r>
          <w:r w:rsidRPr="00A4670A">
            <w:rPr>
              <w:noProof/>
            </w:rPr>
            <w:fldChar w:fldCharType="begin"/>
          </w:r>
          <w:r w:rsidRPr="00A4670A">
            <w:rPr>
              <w:noProof/>
            </w:rPr>
            <w:instrText xml:space="preserve"> PAGEREF _Toc506909885 \h </w:instrText>
          </w:r>
          <w:r w:rsidRPr="00A4670A">
            <w:rPr>
              <w:noProof/>
            </w:rPr>
          </w:r>
          <w:r w:rsidRPr="00A4670A">
            <w:rPr>
              <w:noProof/>
            </w:rPr>
            <w:fldChar w:fldCharType="separate"/>
          </w:r>
          <w:r w:rsidRPr="00A4670A">
            <w:rPr>
              <w:noProof/>
            </w:rPr>
            <w:t>91</w:t>
          </w:r>
          <w:r w:rsidRPr="00A4670A">
            <w:rPr>
              <w:noProof/>
            </w:rPr>
            <w:fldChar w:fldCharType="end"/>
          </w:r>
        </w:p>
        <w:p w14:paraId="2E9F4894"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rPr>
              <w:spacing w:val="-20"/>
            </w:rPr>
            <w:t>Chapter 6.</w:t>
          </w:r>
          <w:r w:rsidRPr="00A4670A">
            <w:rPr>
              <w:rFonts w:asciiTheme="minorHAnsi" w:eastAsiaTheme="minorEastAsia" w:hAnsiTheme="minorHAnsi" w:cstheme="minorBidi"/>
              <w:b w:val="0"/>
              <w:bCs w:val="0"/>
              <w:sz w:val="22"/>
              <w:szCs w:val="22"/>
              <w:lang w:val="en-GB" w:eastAsia="en-GB"/>
            </w:rPr>
            <w:tab/>
          </w:r>
          <w:r w:rsidRPr="00A4670A">
            <w:t>Discussion</w:t>
          </w:r>
          <w:r w:rsidRPr="00A4670A">
            <w:tab/>
          </w:r>
          <w:r w:rsidRPr="00A4670A">
            <w:fldChar w:fldCharType="begin"/>
          </w:r>
          <w:r w:rsidRPr="00A4670A">
            <w:instrText xml:space="preserve"> PAGEREF _Toc506909886 \h </w:instrText>
          </w:r>
          <w:r w:rsidRPr="00A4670A">
            <w:fldChar w:fldCharType="separate"/>
          </w:r>
          <w:r w:rsidRPr="00A4670A">
            <w:t>93</w:t>
          </w:r>
          <w:r w:rsidRPr="00A4670A">
            <w:fldChar w:fldCharType="end"/>
          </w:r>
        </w:p>
        <w:p w14:paraId="2FB01BE6"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6.1</w:t>
          </w:r>
          <w:r w:rsidRPr="00A4670A">
            <w:rPr>
              <w:rFonts w:eastAsiaTheme="minorEastAsia" w:cstheme="minorBidi"/>
              <w:b w:val="0"/>
              <w:bCs w:val="0"/>
              <w:noProof/>
              <w:lang w:val="en-GB" w:eastAsia="en-GB"/>
            </w:rPr>
            <w:tab/>
          </w:r>
          <w:r w:rsidRPr="00A4670A">
            <w:rPr>
              <w:noProof/>
            </w:rPr>
            <w:t>Summary</w:t>
          </w:r>
          <w:r w:rsidRPr="00A4670A">
            <w:rPr>
              <w:noProof/>
            </w:rPr>
            <w:tab/>
          </w:r>
          <w:r w:rsidRPr="00A4670A">
            <w:rPr>
              <w:noProof/>
            </w:rPr>
            <w:fldChar w:fldCharType="begin"/>
          </w:r>
          <w:r w:rsidRPr="00A4670A">
            <w:rPr>
              <w:noProof/>
            </w:rPr>
            <w:instrText xml:space="preserve"> PAGEREF _Toc506909887 \h </w:instrText>
          </w:r>
          <w:r w:rsidRPr="00A4670A">
            <w:rPr>
              <w:noProof/>
            </w:rPr>
          </w:r>
          <w:r w:rsidRPr="00A4670A">
            <w:rPr>
              <w:noProof/>
            </w:rPr>
            <w:fldChar w:fldCharType="separate"/>
          </w:r>
          <w:r w:rsidRPr="00A4670A">
            <w:rPr>
              <w:noProof/>
            </w:rPr>
            <w:t>94</w:t>
          </w:r>
          <w:r w:rsidRPr="00A4670A">
            <w:rPr>
              <w:noProof/>
            </w:rPr>
            <w:fldChar w:fldCharType="end"/>
          </w:r>
        </w:p>
        <w:p w14:paraId="122B20FF"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6.2</w:t>
          </w:r>
          <w:r w:rsidRPr="00A4670A">
            <w:rPr>
              <w:rFonts w:eastAsiaTheme="minorEastAsia" w:cstheme="minorBidi"/>
              <w:b w:val="0"/>
              <w:bCs w:val="0"/>
              <w:noProof/>
              <w:lang w:val="en-GB" w:eastAsia="en-GB"/>
            </w:rPr>
            <w:tab/>
          </w:r>
          <w:r w:rsidRPr="00A4670A">
            <w:rPr>
              <w:noProof/>
            </w:rPr>
            <w:t>Limitations and future work</w:t>
          </w:r>
          <w:r w:rsidRPr="00A4670A">
            <w:rPr>
              <w:noProof/>
            </w:rPr>
            <w:tab/>
          </w:r>
          <w:r w:rsidRPr="00A4670A">
            <w:rPr>
              <w:noProof/>
            </w:rPr>
            <w:fldChar w:fldCharType="begin"/>
          </w:r>
          <w:r w:rsidRPr="00A4670A">
            <w:rPr>
              <w:noProof/>
            </w:rPr>
            <w:instrText xml:space="preserve"> PAGEREF _Toc506909888 \h </w:instrText>
          </w:r>
          <w:r w:rsidRPr="00A4670A">
            <w:rPr>
              <w:noProof/>
            </w:rPr>
          </w:r>
          <w:r w:rsidRPr="00A4670A">
            <w:rPr>
              <w:noProof/>
            </w:rPr>
            <w:fldChar w:fldCharType="separate"/>
          </w:r>
          <w:r w:rsidRPr="00A4670A">
            <w:rPr>
              <w:noProof/>
            </w:rPr>
            <w:t>98</w:t>
          </w:r>
          <w:r w:rsidRPr="00A4670A">
            <w:rPr>
              <w:noProof/>
            </w:rPr>
            <w:fldChar w:fldCharType="end"/>
          </w:r>
          <w:bookmarkStart w:id="1" w:name="_GoBack"/>
          <w:bookmarkEnd w:id="1"/>
        </w:p>
        <w:p w14:paraId="1B9D9355" w14:textId="77777777" w:rsidR="001457AA" w:rsidRPr="00A4670A" w:rsidRDefault="001457AA" w:rsidP="001457AA">
          <w:pPr>
            <w:pStyle w:val="TOC2"/>
            <w:tabs>
              <w:tab w:val="left" w:pos="1440"/>
              <w:tab w:val="right" w:leader="dot" w:pos="9010"/>
            </w:tabs>
            <w:spacing w:line="240" w:lineRule="auto"/>
            <w:rPr>
              <w:rFonts w:eastAsiaTheme="minorEastAsia" w:cstheme="minorBidi"/>
              <w:b w:val="0"/>
              <w:bCs w:val="0"/>
              <w:noProof/>
              <w:lang w:val="en-GB" w:eastAsia="en-GB"/>
            </w:rPr>
          </w:pPr>
          <w:r w:rsidRPr="00A4670A">
            <w:rPr>
              <w:noProof/>
            </w:rPr>
            <w:t>6.3</w:t>
          </w:r>
          <w:r w:rsidRPr="00A4670A">
            <w:rPr>
              <w:rFonts w:eastAsiaTheme="minorEastAsia" w:cstheme="minorBidi"/>
              <w:b w:val="0"/>
              <w:bCs w:val="0"/>
              <w:noProof/>
              <w:lang w:val="en-GB" w:eastAsia="en-GB"/>
            </w:rPr>
            <w:tab/>
          </w:r>
          <w:r w:rsidRPr="00A4670A">
            <w:rPr>
              <w:noProof/>
            </w:rPr>
            <w:t>Conclusion</w:t>
          </w:r>
          <w:r w:rsidRPr="00A4670A">
            <w:rPr>
              <w:noProof/>
            </w:rPr>
            <w:tab/>
          </w:r>
          <w:r w:rsidRPr="00A4670A">
            <w:rPr>
              <w:noProof/>
            </w:rPr>
            <w:fldChar w:fldCharType="begin"/>
          </w:r>
          <w:r w:rsidRPr="00A4670A">
            <w:rPr>
              <w:noProof/>
            </w:rPr>
            <w:instrText xml:space="preserve"> PAGEREF _Toc506909889 \h </w:instrText>
          </w:r>
          <w:r w:rsidRPr="00A4670A">
            <w:rPr>
              <w:noProof/>
            </w:rPr>
          </w:r>
          <w:r w:rsidRPr="00A4670A">
            <w:rPr>
              <w:noProof/>
            </w:rPr>
            <w:fldChar w:fldCharType="separate"/>
          </w:r>
          <w:r w:rsidRPr="00A4670A">
            <w:rPr>
              <w:noProof/>
            </w:rPr>
            <w:t>101</w:t>
          </w:r>
          <w:r w:rsidRPr="00A4670A">
            <w:rPr>
              <w:noProof/>
            </w:rPr>
            <w:fldChar w:fldCharType="end"/>
          </w:r>
        </w:p>
        <w:p w14:paraId="0729DC4E"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t>References</w:t>
          </w:r>
          <w:r w:rsidRPr="00A4670A">
            <w:tab/>
          </w:r>
          <w:r w:rsidRPr="00A4670A">
            <w:fldChar w:fldCharType="begin"/>
          </w:r>
          <w:r w:rsidRPr="00A4670A">
            <w:instrText xml:space="preserve"> PAGEREF _Toc506909890 \h </w:instrText>
          </w:r>
          <w:r w:rsidRPr="00A4670A">
            <w:fldChar w:fldCharType="separate"/>
          </w:r>
          <w:r w:rsidRPr="00A4670A">
            <w:t>103</w:t>
          </w:r>
          <w:r w:rsidRPr="00A4670A">
            <w:fldChar w:fldCharType="end"/>
          </w:r>
        </w:p>
        <w:p w14:paraId="6BF54731" w14:textId="77777777" w:rsidR="001457AA" w:rsidRPr="00A4670A" w:rsidRDefault="001457AA" w:rsidP="001457AA">
          <w:pPr>
            <w:pStyle w:val="TOC1"/>
            <w:rPr>
              <w:rFonts w:asciiTheme="minorHAnsi" w:eastAsiaTheme="minorEastAsia" w:hAnsiTheme="minorHAnsi" w:cstheme="minorBidi"/>
              <w:b w:val="0"/>
              <w:bCs w:val="0"/>
              <w:sz w:val="22"/>
              <w:szCs w:val="22"/>
              <w:lang w:val="en-GB" w:eastAsia="en-GB"/>
            </w:rPr>
          </w:pPr>
          <w:r w:rsidRPr="00A4670A">
            <w:t>Appendix</w:t>
          </w:r>
          <w:r w:rsidRPr="00A4670A">
            <w:tab/>
            <w:t>…………………………………………………………...</w:t>
          </w:r>
          <w:r w:rsidRPr="00A4670A">
            <w:fldChar w:fldCharType="begin"/>
          </w:r>
          <w:r w:rsidRPr="00A4670A">
            <w:instrText xml:space="preserve"> PAGEREF _Toc506909891 \h </w:instrText>
          </w:r>
          <w:r w:rsidRPr="00A4670A">
            <w:fldChar w:fldCharType="separate"/>
          </w:r>
          <w:r w:rsidRPr="00A4670A">
            <w:t>112</w:t>
          </w:r>
          <w:r w:rsidRPr="00A4670A">
            <w:fldChar w:fldCharType="end"/>
          </w:r>
        </w:p>
        <w:p w14:paraId="3BB91F1B" w14:textId="77777777" w:rsidR="00F50927" w:rsidRPr="00A4670A" w:rsidRDefault="000F690E" w:rsidP="001457AA">
          <w:pPr>
            <w:pStyle w:val="TOC1"/>
          </w:pPr>
          <w:r w:rsidRPr="00A4670A">
            <w:rPr>
              <w:sz w:val="24"/>
            </w:rPr>
            <w:fldChar w:fldCharType="end"/>
          </w:r>
        </w:p>
      </w:sdtContent>
    </w:sdt>
    <w:p w14:paraId="47EB35D6" w14:textId="77777777" w:rsidR="00950E58" w:rsidRPr="00A4670A" w:rsidRDefault="00950E58" w:rsidP="00010017">
      <w:pPr>
        <w:pStyle w:val="Heading1"/>
        <w:sectPr w:rsidR="00950E58" w:rsidRPr="00A4670A" w:rsidSect="007965CC">
          <w:pgSz w:w="11900" w:h="16840"/>
          <w:pgMar w:top="1440" w:right="1440" w:bottom="1440" w:left="1440" w:header="425" w:footer="425" w:gutter="0"/>
          <w:pgNumType w:fmt="lowerRoman"/>
          <w:cols w:space="708"/>
          <w:docGrid w:linePitch="360"/>
        </w:sectPr>
      </w:pPr>
    </w:p>
    <w:p w14:paraId="257D2338" w14:textId="77777777" w:rsidR="00426DEB" w:rsidRPr="00A4670A" w:rsidRDefault="00A94ED9" w:rsidP="00426DEB">
      <w:pPr>
        <w:pStyle w:val="Heading1"/>
      </w:pPr>
      <w:bookmarkStart w:id="2" w:name="_Toc506909831"/>
      <w:r w:rsidRPr="00A4670A">
        <w:t>Chapter 1</w:t>
      </w:r>
      <w:r w:rsidR="001B1BE9" w:rsidRPr="00A4670A">
        <w:t>.</w:t>
      </w:r>
      <w:r w:rsidR="00947143" w:rsidRPr="00A4670A">
        <w:t xml:space="preserve"> </w:t>
      </w:r>
      <w:r w:rsidR="00361240" w:rsidRPr="00A4670A">
        <w:t xml:space="preserve">                                                           </w:t>
      </w:r>
      <w:r w:rsidR="00426DEB" w:rsidRPr="00A4670A">
        <w:t xml:space="preserve">          Gait analysis in Parkinson’s disease</w:t>
      </w:r>
      <w:bookmarkEnd w:id="2"/>
    </w:p>
    <w:p w14:paraId="4CBCD1F7" w14:textId="77777777" w:rsidR="006B4DC4" w:rsidRPr="00A4670A" w:rsidRDefault="006B4DC4" w:rsidP="0024797A">
      <w:bookmarkStart w:id="3" w:name="_Toc491769698"/>
      <w:bookmarkStart w:id="4" w:name="_Toc496537817"/>
    </w:p>
    <w:p w14:paraId="02CFDA89" w14:textId="77777777" w:rsidR="006B4DC4" w:rsidRPr="00A4670A" w:rsidRDefault="006B4DC4" w:rsidP="0024797A"/>
    <w:p w14:paraId="7AFF5929" w14:textId="77777777" w:rsidR="006B4DC4" w:rsidRPr="00A4670A" w:rsidRDefault="006B4DC4" w:rsidP="0024797A"/>
    <w:p w14:paraId="310C7E39" w14:textId="77777777" w:rsidR="0024797A" w:rsidRPr="00A4670A" w:rsidRDefault="0024797A" w:rsidP="0024797A">
      <w:r w:rsidRPr="00A4670A">
        <w:t xml:space="preserve">This introductory chapter will briefly discuss the concept of using gait as a </w:t>
      </w:r>
      <w:r w:rsidR="00604C1B" w:rsidRPr="00A4670A">
        <w:t>biomarker in Parkinson’s disease (PD). It will briefly describe the</w:t>
      </w:r>
      <w:r w:rsidR="006B4DC4" w:rsidRPr="00A4670A">
        <w:t xml:space="preserve"> typical</w:t>
      </w:r>
      <w:r w:rsidR="00604C1B" w:rsidRPr="00A4670A">
        <w:t xml:space="preserve"> impairments that people with PD have and will specifically focus on the impairments that occur during gait</w:t>
      </w:r>
      <w:r w:rsidR="006B4DC4" w:rsidRPr="00A4670A">
        <w:t xml:space="preserve">. The chapter will then </w:t>
      </w:r>
      <w:r w:rsidR="00604C1B" w:rsidRPr="00A4670A">
        <w:t>highlight</w:t>
      </w:r>
      <w:r w:rsidR="006B4DC4" w:rsidRPr="00A4670A">
        <w:t xml:space="preserve"> the</w:t>
      </w:r>
      <w:r w:rsidR="00604C1B" w:rsidRPr="00A4670A">
        <w:t xml:space="preserve"> methods </w:t>
      </w:r>
      <w:r w:rsidR="006B4DC4" w:rsidRPr="00A4670A">
        <w:t xml:space="preserve">traditionally </w:t>
      </w:r>
      <w:r w:rsidR="00604C1B" w:rsidRPr="00A4670A">
        <w:t xml:space="preserve">used in to quantify </w:t>
      </w:r>
      <w:r w:rsidR="006B4DC4" w:rsidRPr="00A4670A">
        <w:t>gait in PD, explaining both the advantages and disadvantages of the adopted techniques</w:t>
      </w:r>
      <w:r w:rsidR="00604C1B" w:rsidRPr="00A4670A">
        <w:t>. The concept of using an accelerometer or an inertial measurement unit (IMU) for gait analysis will</w:t>
      </w:r>
      <w:r w:rsidR="006B4DC4" w:rsidRPr="00A4670A">
        <w:t xml:space="preserve"> then</w:t>
      </w:r>
      <w:r w:rsidR="00604C1B" w:rsidRPr="00A4670A">
        <w:t xml:space="preserve"> be introduced and the advantages of this approach </w:t>
      </w:r>
      <w:r w:rsidR="006B4DC4" w:rsidRPr="00A4670A">
        <w:t xml:space="preserve">relative to previous utilised methods </w:t>
      </w:r>
      <w:r w:rsidR="00604C1B" w:rsidRPr="00A4670A">
        <w:t xml:space="preserve">will be discussed. Thereafter, this chapter will focus upon measuring movements of the upper body with an accelerometer/IMU during gait and why this may be </w:t>
      </w:r>
      <w:r w:rsidR="006B4DC4" w:rsidRPr="00A4670A">
        <w:t>valuable</w:t>
      </w:r>
      <w:r w:rsidR="00604C1B" w:rsidRPr="00A4670A">
        <w:t xml:space="preserve"> approach in PD. </w:t>
      </w:r>
    </w:p>
    <w:p w14:paraId="475312B8" w14:textId="77777777" w:rsidR="0024797A" w:rsidRPr="00A4670A" w:rsidRDefault="0024797A" w:rsidP="0024797A"/>
    <w:p w14:paraId="5901F7A8" w14:textId="77777777" w:rsidR="0024797A" w:rsidRPr="00A4670A" w:rsidRDefault="0024797A" w:rsidP="0024797A"/>
    <w:p w14:paraId="3B86C791" w14:textId="77777777" w:rsidR="0024797A" w:rsidRPr="00A4670A" w:rsidRDefault="0024797A">
      <w:pPr>
        <w:adjustRightInd/>
        <w:spacing w:before="0" w:after="0" w:line="240" w:lineRule="auto"/>
        <w:ind w:firstLine="0"/>
        <w:jc w:val="left"/>
      </w:pPr>
      <w:r w:rsidRPr="00A4670A">
        <w:br w:type="page"/>
      </w:r>
    </w:p>
    <w:p w14:paraId="3CA2CFDB" w14:textId="77777777" w:rsidR="00426DEB" w:rsidRPr="00A4670A" w:rsidRDefault="00426DEB" w:rsidP="00EC6008">
      <w:pPr>
        <w:pStyle w:val="Heading2"/>
      </w:pPr>
      <w:bookmarkStart w:id="5" w:name="_Toc506909832"/>
      <w:r w:rsidRPr="00A4670A">
        <w:t>Gait as a biomarker for Parkinson’s disease</w:t>
      </w:r>
      <w:bookmarkEnd w:id="3"/>
      <w:bookmarkEnd w:id="4"/>
      <w:bookmarkEnd w:id="5"/>
    </w:p>
    <w:p w14:paraId="4D0CD7A7" w14:textId="77777777" w:rsidR="00426DEB" w:rsidRPr="00A4670A" w:rsidRDefault="006B4DC4" w:rsidP="00426DEB">
      <w:r w:rsidRPr="00A4670A">
        <w:t>Parkinson’s disease</w:t>
      </w:r>
      <w:r w:rsidR="00426DEB" w:rsidRPr="00A4670A">
        <w:t xml:space="preserve"> is one of the most common neurodegenerative disorders which occurs in 1% of the population over the age of 60 and its prevalence increases with age </w:t>
      </w:r>
      <w:r w:rsidR="00426DEB" w:rsidRPr="00A4670A">
        <w:fldChar w:fldCharType="begin" w:fldLock="1"/>
      </w:r>
      <w:r w:rsidR="001457AA" w:rsidRPr="00A4670A">
        <w:instrText>ADDIN CSL_CITATION { "citationItems" : [ { "id" : "ITEM-1", "itemData" : { "DOI" : "10.1063/1.3147408", "ISBN" : "9723697491", "author" : [ { "dropping-particle" : "", "family" : "Hausdorff", "given" : "Jeffrey M", "non-dropping-particle" : "", "parse-names" : false, "suffix" : "" } ], "id" : "ITEM-1", "issued" : { "date-parts" : [ [ "2009" ] ] }, "title" : "Gait dynamics in Parkinson \u2019 s disease : Common and distinct behavior among stride length , gait variability , and fractal-like scaling Gait dynamics in Parkinson \u2019 s disease : Common and distinct behavior among stride length , gait variability , and frac", "type" : "article-journal", "volume" : "026113" }, "uris" : [ "http://www.mendeley.com/documents/?uuid=e5573097-1251-43f9-aa3e-e4549fdd658a", "http://www.mendeley.com/documents/?uuid=4b685ae8-b9fa-49a6-a9ab-e0a30037997c" ] } ], "mendeley" : { "formattedCitation" : "[1]", "plainTextFormattedCitation" : "[1]", "previouslyFormattedCitation" : "[1]" }, "properties" : {  }, "schema" : "https://github.com/citation-style-language/schema/raw/master/csl-citation.json" }</w:instrText>
      </w:r>
      <w:r w:rsidR="00426DEB" w:rsidRPr="00A4670A">
        <w:fldChar w:fldCharType="separate"/>
      </w:r>
      <w:r w:rsidR="00426DEB" w:rsidRPr="00A4670A">
        <w:rPr>
          <w:noProof/>
        </w:rPr>
        <w:t>[1]</w:t>
      </w:r>
      <w:r w:rsidR="00426DEB" w:rsidRPr="00A4670A">
        <w:fldChar w:fldCharType="end"/>
      </w:r>
      <w:r w:rsidR="00426DEB" w:rsidRPr="00A4670A">
        <w:t xml:space="preserve">. More specifically, it is a progressive neurodegenerative movement disorder that impacts the physical, psychological, social and functional status of individuals </w:t>
      </w:r>
      <w:r w:rsidR="00426DEB" w:rsidRPr="00A4670A">
        <w:fldChar w:fldCharType="begin" w:fldLock="1"/>
      </w:r>
      <w:r w:rsidR="001457AA" w:rsidRPr="00A4670A">
        <w:instrText>ADDIN CSL_CITATION { "citationItems" : [ { "id" : "ITEM-1", "itemData" : { "DOI" : "10.1002/mds.21922", "author" : [ { "dropping-particle" : "", "family" : "Goodwin", "given" : "Victoria A", "non-dropping-particle" : "", "parse-names" : false, "suffix" : "" }, { "dropping-particle" : "", "family" : "Richards", "given" : "Suzanne H", "non-dropping-particle" : "", "parse-names" : false, "suffix" : "" }, { "dropping-particle" : "", "family" : "Taylor", "given" : "Rod S", "non-dropping-particle" : "", "parse-names" : false, "suffix" : "" }, { "dropping-particle" : "", "family" : "Taylor", "given" : "Adrian H", "non-dropping-particle" : "", "parse-names" : false, "suffix" : "" }, { "dropping-particle" : "", "family" : "Campbell", "given" : "John L", "non-dropping-particle" : "", "parse-names" : false, "suffix" : "" } ], "id" : "ITEM-1", "issue" : "5", "issued" : { "date-parts" : [ [ "2008" ] ] }, "page" : "631-640", "title" : "The Effectiveness of Exercise Interventions for People with Parkinson \u2019 s Disease : A Systematic Review and Meta-Analysis", "type" : "article-journal", "volume" : "23" }, "uris" : [ "http://www.mendeley.com/documents/?uuid=aa9c6516-e759-462f-86e7-af5d6766347d", "http://www.mendeley.com/documents/?uuid=91d569b6-2fa2-4a3f-a5e6-6d78864ef985" ] } ], "mendeley" : { "formattedCitation" : "[2]", "plainTextFormattedCitation" : "[2]", "previouslyFormattedCitation" : "[2]" }, "properties" : {  }, "schema" : "https://github.com/citation-style-language/schema/raw/master/csl-citation.json" }</w:instrText>
      </w:r>
      <w:r w:rsidR="00426DEB" w:rsidRPr="00A4670A">
        <w:fldChar w:fldCharType="separate"/>
      </w:r>
      <w:r w:rsidR="00426DEB" w:rsidRPr="00A4670A">
        <w:rPr>
          <w:noProof/>
        </w:rPr>
        <w:t>[2]</w:t>
      </w:r>
      <w:r w:rsidR="00426DEB" w:rsidRPr="00A4670A">
        <w:fldChar w:fldCharType="end"/>
      </w:r>
      <w:r w:rsidR="00426DEB" w:rsidRPr="00A4670A">
        <w:t xml:space="preserve">. The disease is caused by the degeneration of dopamine producing neurons in the region of the brain called the Substantia nigra. Movement is impaired due to a reduced ability to perform controlled movements which is commonly by the noticeable symptom of a resting tremor. Other debilitating symptoms involve an increased rigidity in the muscles creating a stiffness type feeling, Bradykinesia (a slowness of movement), problems initiating movement and lastly postural instability. Non-motor symptoms include problems with mood, sleep and memory. Collectively all symptoms have obvious negative impacts upon the quality of life of those with PD. </w:t>
      </w:r>
    </w:p>
    <w:p w14:paraId="00BA0C5F" w14:textId="77777777" w:rsidR="00426DEB" w:rsidRPr="00A4670A" w:rsidRDefault="00426DEB" w:rsidP="00426DEB">
      <w:r w:rsidRPr="00A4670A">
        <w:t xml:space="preserve">Currently there is no cure for the disease but a variety of interventions exist with the most common being medication based, which try to increase dopamine production in the brain. Surgical interventions such as deep brain stimulation also exists. Lastly physical rehabilitation/exercise programs have also been proposed to help reduce the impact of the symptoms </w:t>
      </w:r>
      <w:r w:rsidRPr="00A4670A">
        <w:fldChar w:fldCharType="begin" w:fldLock="1"/>
      </w:r>
      <w:r w:rsidR="001457AA" w:rsidRPr="00A4670A">
        <w:instrText>ADDIN CSL_CITATION { "citationItems" : [ { "id" : "ITEM-1", "itemData" : { "author" : [ { "dropping-particle" : "", "family" : "Rascol", "given" : "Olivier", "non-dropping-particle" : "", "parse-names" : false, "suffix" : "" }, { "dropping-particle" : "", "family" : "Goetz", "given" : "Christopher", "non-dropping-particle" : "", "parse-names" : false, "suffix" : "" }, { "dropping-particle" : "", "family" : "Koller", "given" : "William", "non-dropping-particle" : "", "parse-names" : false, "suffix" : "" }, { "dropping-particle" : "", "family" : "Poewe", "given" : "Werner", "non-dropping-particle" : "", "parse-names" : false, "suffix" : "" }, { "dropping-particle" : "", "family" : "Sampaio", "given" : "Cristina", "non-dropping-particle" : "", "parse-names" : false, "suffix" : "" } ], "id" : "ITEM-1", "issued" : { "date-parts" : [ [ "2002" ] ] }, "page" : "1589-1598", "title" : "Treatment interventions for Parkinson \u2019 s disease : an evidence based assessment", "type" : "article-journal", "volume" : "359" }, "uris" : [ "http://www.mendeley.com/documents/?uuid=0f1af668-4732-45ff-946b-24fb63b62b64", "http://www.mendeley.com/documents/?uuid=fa4343bb-044f-4d65-9104-3e7bbaf25081" ] } ], "mendeley" : { "formattedCitation" : "[3]", "plainTextFormattedCitation" : "[3]", "previouslyFormattedCitation" : "[3]" }, "properties" : {  }, "schema" : "https://github.com/citation-style-language/schema/raw/master/csl-citation.json" }</w:instrText>
      </w:r>
      <w:r w:rsidRPr="00A4670A">
        <w:fldChar w:fldCharType="separate"/>
      </w:r>
      <w:r w:rsidRPr="00A4670A">
        <w:rPr>
          <w:noProof/>
        </w:rPr>
        <w:t>[3]</w:t>
      </w:r>
      <w:r w:rsidRPr="00A4670A">
        <w:fldChar w:fldCharType="end"/>
      </w:r>
      <w:r w:rsidRPr="00A4670A">
        <w:t xml:space="preserve">. However, although appearing to be effective, the treatment of PD is complex due to the progressive nature and the array of motor and non-motor symptoms which experience varying side effects between early and late stages of the disease or even during an intervention. Collectively this makes it hard to objectively diagnose and assess progression </w:t>
      </w:r>
      <w:r w:rsidRPr="00A4670A">
        <w:fldChar w:fldCharType="begin" w:fldLock="1"/>
      </w:r>
      <w:r w:rsidR="001457AA" w:rsidRPr="00A4670A">
        <w:instrText>ADDIN CSL_CITATION { "citationItems" : [ { "id" : "ITEM-1", "itemData" : { "DOI" : "10.1111/j.1365-2125.2012.04208.x", "ISSN" : "1365-2125", "PMID" : "22300470", "abstract" : "AIM: To describe the time to clinical events (death, disability, cognitive impairment and depression) in Parkinson's disease using the time course of disease status and treatment as explanatory variables.\\n\\nMETHODS: Disease status based on the Unified Parkinson's Disease Rating Scale (UPDRS) and the time to clinical outcome events were obtained from 800 patients who initially had early Parkinson's disease. Parametric hazard models were used to describe the time to the events of interest.\\n\\nRESULTS: Time course of disease status (severity) was an important predictor of clinical outcome events. There was an increased hazard ratio for death 1.4 (95% CI 1.31, 149), disability 2.75 (95% CI 2.30, 3.28), cognitive impairment 4.35 (95% CI 1.94, 9.74), and depressive state 1.43 (95% CI 1.26, 1.63) with each 10 unit increase of UPDRS. Age at study entry increased the hazard with hazard ratios of 49.1 (95% CI 8.7, 278) for death, 4.76 (95% CI 1.10, 20.6) for disability and 90.0 (95% CI 63.3-128) for cognitive impairment at age 60 years. Selegiline treatment had independent effects as a predictor of death at 8 year follow-up with a hazard ratio of 2.54 (95% CI 1.51, 4.25) but had beneficial effects on disability with a hazard ratio of 0.363 (95% CI 0.132, 0.533) and depression with a hazard ratio of 0.372 (95% CI 0.12, 0.552).\\n\\nCONCLUSIONS: Our findings show that the time course of disease status based on UPDRS is a much better predictor of future clinical events than any baseline disease characteristic. Continued selegiline treatment appears to increase the hazard of death.", "author" : [ { "dropping-particle" : "", "family" : "Vu", "given" : "Thuy C.", "non-dropping-particle" : "", "parse-names" : false, "suffix" : "" }, { "dropping-particle" : "", "family" : "Nutt", "given" : "John G.", "non-dropping-particle" : "", "parse-names" : false, "suffix" : "" }, { "dropping-particle" : "", "family" : "Holford", "given" : "Nicholas H G", "non-dropping-particle" : "", "parse-names" : false, "suffix" : "" } ], "container-title" : "British Journal of Clinical Pharmacology", "id" : "ITEM-1", "issue" : "2", "issued" : { "date-parts" : [ [ "2012", "8" ] ] }, "page" : "284-295", "title" : "Disease progress and response to treatment as predictors of survival, disability, cognitive impairment and depression in Parkinson's disease", "type" : "article-journal", "volume" : "74" }, "uris" : [ "http://www.mendeley.com/documents/?uuid=ee22beb8-e82a-4692-8a21-278cb61d4faa" ] } ], "mendeley" : { "formattedCitation" : "[4]", "plainTextFormattedCitation" : "[4]", "previouslyFormattedCitation" : "[4]" }, "properties" : {  }, "schema" : "https://github.com/citation-style-language/schema/raw/master/csl-citation.json" }</w:instrText>
      </w:r>
      <w:r w:rsidRPr="00A4670A">
        <w:fldChar w:fldCharType="separate"/>
      </w:r>
      <w:r w:rsidRPr="00A4670A">
        <w:rPr>
          <w:noProof/>
        </w:rPr>
        <w:t>[4]</w:t>
      </w:r>
      <w:r w:rsidRPr="00A4670A">
        <w:fldChar w:fldCharType="end"/>
      </w:r>
      <w:r w:rsidRPr="00A4670A">
        <w:t xml:space="preserve">. Due to this complexity, the interventions role in clinical practice is not firmly established on grounds of sound clinical data for each symptom and it is therefore hard to determine the best way to intervene as current clinical biomarkers are lacking in accuracy </w:t>
      </w:r>
      <w:r w:rsidRPr="00A4670A">
        <w:fldChar w:fldCharType="begin" w:fldLock="1"/>
      </w:r>
      <w:r w:rsidR="001457AA" w:rsidRPr="00A4670A">
        <w:instrText>ADDIN CSL_CITATION { "citationItems" : [ { "id" : "ITEM-1", "itemData" : { "author" : [ { "dropping-particle" : "", "family" : "Rascol", "given" : "Olivier", "non-dropping-particle" : "", "parse-names" : false, "suffix" : "" }, { "dropping-particle" : "", "family" : "Goetz", "given" : "Christopher", "non-dropping-particle" : "", "parse-names" : false, "suffix" : "" }, { "dropping-particle" : "", "family" : "Koller", "given" : "William", "non-dropping-particle" : "", "parse-names" : false, "suffix" : "" }, { "dropping-particle" : "", "family" : "Poewe", "given" : "Werner", "non-dropping-particle" : "", "parse-names" : false, "suffix" : "" }, { "dropping-particle" : "", "family" : "Sampaio", "given" : "Cristina", "non-dropping-particle" : "", "parse-names" : false, "suffix" : "" } ], "id" : "ITEM-1", "issued" : { "date-parts" : [ [ "2002" ] ] }, "page" : "1589-1598", "title" : "Treatment interventions for Parkinson \u2019 s disease : an evidence based assessment", "type" : "article-journal", "volume" : "359" }, "uris" : [ "http://www.mendeley.com/documents/?uuid=fa4343bb-044f-4d65-9104-3e7bbaf25081", "http://www.mendeley.com/documents/?uuid=0f1af668-4732-45ff-946b-24fb63b62b64" ] } ], "mendeley" : { "formattedCitation" : "[3]", "plainTextFormattedCitation" : "[3]", "previouslyFormattedCitation" : "[3]" }, "properties" : {  }, "schema" : "https://github.com/citation-style-language/schema/raw/master/csl-citation.json" }</w:instrText>
      </w:r>
      <w:r w:rsidRPr="00A4670A">
        <w:fldChar w:fldCharType="separate"/>
      </w:r>
      <w:r w:rsidRPr="00A4670A">
        <w:rPr>
          <w:noProof/>
        </w:rPr>
        <w:t>[3]</w:t>
      </w:r>
      <w:r w:rsidRPr="00A4670A">
        <w:fldChar w:fldCharType="end"/>
      </w:r>
      <w:r w:rsidRPr="00A4670A">
        <w:t xml:space="preserve">. </w:t>
      </w:r>
      <w:r w:rsidR="00E277BC" w:rsidRPr="00A4670A">
        <w:t>Moreover</w:t>
      </w:r>
      <w:r w:rsidRPr="00A4670A">
        <w:t xml:space="preserve"> for neurological rehabilitation programs, it is often the case that patients cannot accurately convey or may lack the insight or ability to tell the clinician about their progress </w:t>
      </w:r>
      <w:r w:rsidRPr="00A4670A">
        <w:fldChar w:fldCharType="begin" w:fldLock="1"/>
      </w:r>
      <w:r w:rsidR="001457AA" w:rsidRPr="00A4670A">
        <w:instrText>ADDIN CSL_CITATION { "citationItems" : [ { "id" : "ITEM-1", "itemData" : { "DOI" : "10.4172/2155-9538.S1-007", "ISSN" : "2155-9538", "PMID" : "24955286", "abstract" : "This paper is a commentary to introduce how rehabilitation professionals can use a new, body-worn sensor system to obtain objective measures of balance and gait. Current assessments of balance and gait in clinical rehabilitation are largely limited to subjective scales, simple stop-watch measures, or complex, expensive machines not practical or largely available. Although accelerometers and gyroscopes have been shown to accurately quantify many aspects of gait and balance kinematics, only recently", "author" : [ { "dropping-particle" : "", "family" : "Mancini", "given" : "Martina", "non-dropping-particle" : "", "parse-names" : false, "suffix" : "" }, { "dropping-particle" : "", "family" : "King", "given" : "Laurie", "non-dropping-particle" : "", "parse-names" : false, "suffix" : "" }, { "dropping-particle" : "", "family" : "Salarian", "given" : "Arash", "non-dropping-particle" : "", "parse-names" : false, "suffix" : "" }, { "dropping-particle" : "", "family" : "Holmstrom", "given" : "Lars", "non-dropping-particle" : "", "parse-names" : false, "suffix" : "" }, { "dropping-particle" : "", "family" : "Mcnames", "given" : "James", "non-dropping-particle" : "", "parse-names" : false, "suffix" : "" }, { "dropping-particle" : "", "family" : "Horak", "given" : "Fay B", "non-dropping-particle" : "", "parse-names" : false, "suffix" : "" } ], "container-title" : "Bioengineering &amp; Biomedical Science", "id" : "ITEM-1", "issued" : { "date-parts" : [ [ "2012", "12", "12" ] ] }, "page" : "1-5", "title" : "Mobility Lab to assess balance and gait with synchronized body-worn sensors", "type" : "article-journal", "volume" : "Suppl 1" }, "uris" : [ "http://www.mendeley.com/documents/?uuid=a661c448-56a7-42f1-85ce-2bed58e09863" ] } ], "mendeley" : { "formattedCitation" : "[5]", "plainTextFormattedCitation" : "[5]", "previouslyFormattedCitation" : "[5]" }, "properties" : {  }, "schema" : "https://github.com/citation-style-language/schema/raw/master/csl-citation.json" }</w:instrText>
      </w:r>
      <w:r w:rsidRPr="00A4670A">
        <w:fldChar w:fldCharType="separate"/>
      </w:r>
      <w:r w:rsidRPr="00A4670A">
        <w:rPr>
          <w:noProof/>
        </w:rPr>
        <w:t>[5]</w:t>
      </w:r>
      <w:r w:rsidRPr="00A4670A">
        <w:fldChar w:fldCharType="end"/>
      </w:r>
      <w:r w:rsidRPr="00A4670A">
        <w:t xml:space="preserve">. One way to be able to quantify if a desired effect of an intervention is achieved is to use clinical rating scales. However </w:t>
      </w:r>
      <w:r w:rsidR="007132D7" w:rsidRPr="00A4670A">
        <w:t>current</w:t>
      </w:r>
      <w:r w:rsidRPr="00A4670A">
        <w:t xml:space="preserve"> clinical rating scales, such as the Berg balance scale, the Tinetti gait and balance assessment, the Timed up and Go test and the postural instability and gait disability (PIGD) score derived from the Unified Parkinson’s Disease Rating Scale (UPDRS) </w:t>
      </w:r>
      <w:r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fldChar w:fldCharType="separate"/>
      </w:r>
      <w:r w:rsidRPr="00A4670A">
        <w:rPr>
          <w:noProof/>
        </w:rPr>
        <w:t>[6]</w:t>
      </w:r>
      <w:r w:rsidRPr="00A4670A">
        <w:fldChar w:fldCharType="end"/>
      </w:r>
      <w:r w:rsidRPr="00A4670A">
        <w:t>, are viewed as not sensitive enough to detect postural instability</w:t>
      </w:r>
      <w:r w:rsidR="002618DA" w:rsidRPr="00A4670A">
        <w:t>, especially in the early stage of the disease</w:t>
      </w:r>
      <w:r w:rsidRPr="00A4670A">
        <w:t xml:space="preserve"> </w:t>
      </w:r>
      <w:r w:rsidRPr="00A4670A">
        <w:fldChar w:fldCharType="begin" w:fldLock="1"/>
      </w:r>
      <w:r w:rsidR="001457AA" w:rsidRPr="00A4670A">
        <w:instrText>ADDIN CSL_CITATION { "citationItems" : [ { "id" : "ITEM-1", "itemData" : { "DOI" : "10.1053/S0003-9993(03)00348-4", "author" : [ { "dropping-particle" : "", "family" : "Visser", "given" : "Martine", "non-dropping-particle" : "", "parse-names" : false, "suffix" : "" }, { "dropping-particle" : "", "family" : "Marinus", "given" : "Johan", "non-dropping-particle" : "", "parse-names" : false, "suffix" : "" }, { "dropping-particle" : "", "family" : "Bloem", "given" : "Bastiaan R", "non-dropping-particle" : "", "parse-names" : false, "suffix" : "" }, { "dropping-particle" : "", "family" : "Kisjes", "given" : "Hannah", "non-dropping-particle" : "", "parse-names" : false, "suffix" : "" }, { "dropping-particle" : "Van Den", "family" : "Berg", "given" : "Barbara M", "non-dropping-particle" : "", "parse-names" : false, "suffix" : "" }, { "dropping-particle" : "Van", "family" : "Hilten", "given" : "Jacobus J", "non-dropping-particle" : "", "parse-names" : false, "suffix" : "" } ], "id" : "ITEM-1", "issue" : "November", "issued" : { "date-parts" : [ [ "2003" ] ] }, "title" : "Clinical Tests for the Evaluation of Postural Instability in Patients With Parkinson \u2019 s Disease", "type" : "article-journal", "volume" : "84" }, "uris" : [ "http://www.mendeley.com/documents/?uuid=fe63c827-9073-4454-b456-f32a5a3477e9", "http://www.mendeley.com/documents/?uuid=f91d6f9f-e05e-4eac-9b55-4b893fcbf7bb" ] } ], "mendeley" : { "formattedCitation" : "[7]", "plainTextFormattedCitation" : "[7]", "previouslyFormattedCitation" : "[7]" }, "properties" : {  }, "schema" : "https://github.com/citation-style-language/schema/raw/master/csl-citation.json" }</w:instrText>
      </w:r>
      <w:r w:rsidRPr="00A4670A">
        <w:fldChar w:fldCharType="separate"/>
      </w:r>
      <w:r w:rsidRPr="00A4670A">
        <w:rPr>
          <w:noProof/>
        </w:rPr>
        <w:t>[7]</w:t>
      </w:r>
      <w:r w:rsidRPr="00A4670A">
        <w:fldChar w:fldCharType="end"/>
      </w:r>
      <w:r w:rsidRPr="00A4670A">
        <w:t xml:space="preserve">. As PD progresses and in the late staged of the disease, postural instability increasingly becomes the most disabling symptoms of PD and increases the likelihood of experiencing a fall which occur in up to 68% of people of PD </w:t>
      </w:r>
      <w:r w:rsidRPr="00A4670A">
        <w:fldChar w:fldCharType="begin" w:fldLock="1"/>
      </w:r>
      <w:r w:rsidR="001457AA" w:rsidRPr="00A4670A">
        <w:instrText>ADDIN CSL_CITATION { "citationItems" : [ { "id" : "ITEM-1", "itemData" : { "DOI" : "10.1016/j.gaitpost.2009.08.232", "ISSN" : "1879-2219", "PMID" : "19748271", "abstract" : "Current clinical assessments do not adequately detect the onset of postural instability in the early stages of Parkinson's disease (PD). The aim of this study was to identify biomechanical variables that are sensitive to the effects of early Parkinson's disease on the ability to recovery from a balance disturbance. Ten adults diagnosed with idiopathic PD and no clinically detectable postural instability, and ten healthy age-range matched controls (HC) completed the study. The first step in the response to a backwards waist pull was quantified in terms of strategy, temporal, kinematic, kinetic, and center of pressure (COP) variables. People with PD, compared to HC, tended to be less consistent in the choice of stepping limb, utilized more time for weight shift, used a modified ankle joint motion prior to liftoff, and the COP was further posterior at landing. The study results demonstrate that PD changes the response to a balance disturbance which can be quantified using biomechanical variables even before the presence of clinically detectable postural instability. Further studies are required to determine if these variables are sensitive and specific to postural instability. ?? 2009 Elsevier B.V. All rights reserved.", "author" : [ { "dropping-particle" : "", "family" : "McVey", "given" : "Molly a.", "non-dropping-particle" : "", "parse-names" : false, "suffix" : "" }, { "dropping-particle" : "", "family" : "Stylianou", "given" : "Antonis P.", "non-dropping-particle" : "", "parse-names" : false, "suffix" : "" }, { "dropping-particle" : "", "family" : "Luchies", "given" : "Carl W.", "non-dropping-particle" : "", "parse-names" : false, "suffix" : "" }, { "dropping-particle" : "", "family" : "Lyons", "given" : "Kelly E.", "non-dropping-particle" : "", "parse-names" : false, "suffix" : "" }, { "dropping-particle" : "", "family" : "Pahwa", "given" : "Rajesh", "non-dropping-particle" : "", "parse-names" : false, "suffix" : "" }, { "dropping-particle" : "", "family" : "Jernigan", "given" : "Stephen", "non-dropping-particle" : "", "parse-names" : false, "suffix" : "" }, { "dropping-particle" : "", "family" : "Mahnken", "given" : "Jonathan D.", "non-dropping-particle" : "", "parse-names" : false, "suffix" : "" } ], "container-title" : "Gait &amp; Posture", "id" : "ITEM-1", "issue" : "4", "issued" : { "date-parts" : [ [ "2009", "11" ] ] }, "page" : "538-542", "title" : "Early biomechanical markers of postural instability in Parkinson's disease", "type" : "article-journal", "volume" : "30" }, "uris" : [ "http://www.mendeley.com/documents/?uuid=61c2e99e-7f96-4733-b088-04ae3fd22356" ] }, { "id" : "ITEM-2", "itemData" : { "DOI" : "10.1371/journal.pone.0096675", "ISBN" : "1932-6203 (Electronic)\\r1932-6203 (Linking)", "ISSN" : "19326203", "PMID" : "24801889", "abstract" : "BACKGROUND: Patients with Parkinson's disease (PD) suffer from a high fall risk. Previous approaches for evaluating fall risk are based on self-report or testing at a given time point and may, therefore, be insufficient to optimally capture fall risk. We tested, for the first time, whether metrics derived from 3 day continuous recordings are associated with fall risk in PD. METHODS AND MATERIALS: 107 patients (Hoehn {&amp;} Yahr Stage: 2.6+/-0.7) wore a small, body-fixed sensor (3D accelerometer) on lower back for 3 days. Walking quantity (e.g., steps per 3-days) and quality (e.g., frequency-derived measures of gait variability) were determined. Subjects were classified as fallers or non-fallers based on fall history. Subjects were also followed for one year to evaluate predictors of the transition from non-faller to faller. RESULTS: The 3 day acceleration derived measures were significantly different in fallers and non-fallers and were significantly correlated with previously validated measures of fall risk. Walking quantity was similar in the two groups. In contrast, the fallers walked with higher step-to-step variability, e.g., anterior-posterior width of the dominant frequency was larger (p = 0.012) in the fallers (0.78 +/- 0.17 Hz) compared to the non-fallers (0.71 +/- 0.07 Hz). Among subjects who reported no falls in the year prior to testing, sensor-derived measures predicted the time to first fall (p = 0.0034), whereas many traditional measures did not. Cox regression analysis showed that anterior-posterior width was significantly (p = 0.0039) associated with time to fall during the follow-up period, even after adjusting for traditional measures. CONCLUSIONS/SIGNIFICANCE: These findings indicate that a body-fixed sensor worn continuously can evaluate fall risk in PD. This sensor-based approach was able to identify transition from non-faller to faller, whereas many traditional metrics were not successful. This approach may facilitate earlier detection of fall risk and may in the future, help reduce high costs associated with falls.", "author" : [ { "dropping-particle" : "", "family" : "Weiss", "given" : "Aner", "non-dropping-particle" : "", "parse-names" : false, "suffix" : "" }, { "dropping-particle" : "", "family" : "Herman", "given" : "Talia", "non-dropping-particle" : "", "parse-names" : false, "suffix" : "" }, { "dropping-particle" : "", "family" : "Giladi", "given" : "Nir", "non-dropping-particle" : "", "parse-names" : false, "suffix" : "" }, { "dropping-particle" : "", "family" : "Hausdorff", "given" : "Jeffrey M.", "non-dropping-particle" : "", "parse-names" : false, "suffix" : "" } ], "container-title" : "PLoS ONE", "id" : "ITEM-2", "issue" : "5", "issued" : { "date-parts" : [ [ "2014" ] ] }, "title" : "Objective assessment of fall risk in Parkinson's disease using a body-fixed sensor worn for 3 days", "type" : "article-journal", "volume" : "9" }, "uris" : [ "http://www.mendeley.com/documents/?uuid=01e529db-4c99-4cb5-8842-4c7328063956" ] } ], "mendeley" : { "formattedCitation" : "[8,9]", "plainTextFormattedCitation" : "[8,9]", "previouslyFormattedCitation" : "[8,9]" }, "properties" : {  }, "schema" : "https://github.com/citation-style-language/schema/raw/master/csl-citation.json" }</w:instrText>
      </w:r>
      <w:r w:rsidRPr="00A4670A">
        <w:fldChar w:fldCharType="separate"/>
      </w:r>
      <w:r w:rsidRPr="00A4670A">
        <w:rPr>
          <w:noProof/>
        </w:rPr>
        <w:t>[8,9]</w:t>
      </w:r>
      <w:r w:rsidRPr="00A4670A">
        <w:fldChar w:fldCharType="end"/>
      </w:r>
      <w:r w:rsidRPr="00A4670A">
        <w:t xml:space="preserve">. Falls have devastating effects such as fracture, hospitalization, loss of independence and restriction of activities </w:t>
      </w:r>
      <w:r w:rsidRPr="00A4670A">
        <w:fldChar w:fldCharType="begin" w:fldLock="1"/>
      </w:r>
      <w:r w:rsidR="001457AA" w:rsidRPr="00A4670A">
        <w:instrText>ADDIN CSL_CITATION { "citationItems" : [ { "id" : "ITEM-1", "itemData" : { "abstract" : "Postural instability is one of the most disabling features of Parkinson's disease. Many factors contribute to balance impairment of Parkinson patients, including disturbed postural reflexes and poor control of voluntary movement. Additional factors which place Parkinson patients at risk for falls are side-effects of medication (dyskinesias), the poor response of postural instability to antiparkinsonian medication, orthostatic hypotension, gait abnormalities, muscular weakness in leg muscles and superimposed age-related changes such as reduced peripheral sensation. Future studies should not only investigate means of preventing falls in unstable patients, but should also be directed towards development of new treatment. Because accumulating evidence indicates that postural instability is at least partially related to non-dopaminergic lesions, these novel therapeutic approaches should be aimed at overcoming non-dopaminergic neurotransmitter deficiencies.", "author" : [ { "dropping-particle" : "", "family" : "Bloem", "given" : "B R", "non-dropping-particle" : "", "parse-names" : false, "suffix" : "" } ], "container-title" : "Clinical neurology and neurosurgery", "id" : "ITEM-1", "issued" : { "date-parts" : [ [ "1992" ] ] }, "page" : "41-45", "title" : "Postural instability in Parkinson's disease.", "type" : "article-journal", "volume" : "94" }, "uris" : [ "http://www.mendeley.com/documents/?uuid=3db8d7bc-2be2-4979-9858-cf83bbb72757" ] } ], "mendeley" : { "formattedCitation" : "[10]", "plainTextFormattedCitation" : "[10]", "previouslyFormattedCitation" : "[10]" }, "properties" : {  }, "schema" : "https://github.com/citation-style-language/schema/raw/master/csl-citation.json" }</w:instrText>
      </w:r>
      <w:r w:rsidRPr="00A4670A">
        <w:fldChar w:fldCharType="separate"/>
      </w:r>
      <w:r w:rsidRPr="00A4670A">
        <w:rPr>
          <w:noProof/>
        </w:rPr>
        <w:t>[10]</w:t>
      </w:r>
      <w:r w:rsidRPr="00A4670A">
        <w:fldChar w:fldCharType="end"/>
      </w:r>
      <w:r w:rsidRPr="00A4670A">
        <w:t xml:space="preserve">. As a result, accurately and objectively measuring postural stability may be very valuable as a biomarker to measure disease progression </w:t>
      </w:r>
      <w:r w:rsidR="00793EAA" w:rsidRPr="00A4670A">
        <w:t xml:space="preserve">from the early stages of the disease </w:t>
      </w:r>
      <w:r w:rsidRPr="00A4670A">
        <w:t xml:space="preserve">and to objectively test the effect of interventions </w:t>
      </w:r>
      <w:r w:rsidRPr="00A4670A">
        <w:fldChar w:fldCharType="begin" w:fldLock="1"/>
      </w:r>
      <w:r w:rsidR="001457AA" w:rsidRPr="00A4670A">
        <w:instrText>ADDIN CSL_CITATION { "citationItems" : [ { "id" : "ITEM-1", "itemData" : { "DOI" : "10.4172/2155-9538.S1-007", "ISSN" : "2155-9538", "PMID" : "24955286", "abstract" : "This paper is a commentary to introduce how rehabilitation professionals can use a new, body-worn sensor system to obtain objective measures of balance and gait. Current assessments of balance and gait in clinical rehabilitation are largely limited to subjective scales, simple stop-watch measures, or complex, expensive machines not practical or largely available. Although accelerometers and gyroscopes have been shown to accurately quantify many aspects of gait and balance kinematics, only recently", "author" : [ { "dropping-particle" : "", "family" : "Mancini", "given" : "Martina", "non-dropping-particle" : "", "parse-names" : false, "suffix" : "" }, { "dropping-particle" : "", "family" : "King", "given" : "Laurie", "non-dropping-particle" : "", "parse-names" : false, "suffix" : "" }, { "dropping-particle" : "", "family" : "Salarian", "given" : "Arash", "non-dropping-particle" : "", "parse-names" : false, "suffix" : "" }, { "dropping-particle" : "", "family" : "Holmstrom", "given" : "Lars", "non-dropping-particle" : "", "parse-names" : false, "suffix" : "" }, { "dropping-particle" : "", "family" : "Mcnames", "given" : "James", "non-dropping-particle" : "", "parse-names" : false, "suffix" : "" }, { "dropping-particle" : "", "family" : "Horak", "given" : "Fay B", "non-dropping-particle" : "", "parse-names" : false, "suffix" : "" } ], "container-title" : "Bioengineering &amp; Biomedical Science", "id" : "ITEM-1", "issued" : { "date-parts" : [ [ "2012", "12", "12" ] ] }, "page" : "1-5", "title" : "Mobility Lab to assess balance and gait with synchronized body-worn sensors", "type" : "article-journal", "volume" : "Suppl 1" }, "uris" : [ "http://www.mendeley.com/documents/?uuid=a661c448-56a7-42f1-85ce-2bed58e09863" ] } ], "mendeley" : { "formattedCitation" : "[5]", "plainTextFormattedCitation" : "[5]", "previouslyFormattedCitation" : "[5]" }, "properties" : {  }, "schema" : "https://github.com/citation-style-language/schema/raw/master/csl-citation.json" }</w:instrText>
      </w:r>
      <w:r w:rsidRPr="00A4670A">
        <w:fldChar w:fldCharType="separate"/>
      </w:r>
      <w:r w:rsidRPr="00A4670A">
        <w:rPr>
          <w:noProof/>
        </w:rPr>
        <w:t>[5]</w:t>
      </w:r>
      <w:r w:rsidRPr="00A4670A">
        <w:fldChar w:fldCharType="end"/>
      </w:r>
      <w:r w:rsidRPr="00A4670A">
        <w:t xml:space="preserve">. </w:t>
      </w:r>
    </w:p>
    <w:p w14:paraId="7C793ECC" w14:textId="77777777" w:rsidR="007132D7" w:rsidRPr="00A4670A" w:rsidRDefault="00426DEB" w:rsidP="00426DEB">
      <w:pPr>
        <w:rPr>
          <w:rStyle w:val="apple-converted-space"/>
          <w:rFonts w:eastAsia="Times New Roman"/>
          <w:shd w:val="clear" w:color="auto" w:fill="FFFFFF"/>
        </w:rPr>
      </w:pPr>
      <w:r w:rsidRPr="00A4670A">
        <w:t xml:space="preserve">One promising option is to use clinically viable devices capable of measuring movement in an attempt to measure postural stability early into the disease and improve the sensitivity of detecting and measuring postural instability </w:t>
      </w:r>
      <w:r w:rsidRPr="00A4670A">
        <w:fldChar w:fldCharType="begin" w:fldLock="1"/>
      </w:r>
      <w:r w:rsidR="001457AA" w:rsidRPr="00A4670A">
        <w:instrText>ADDIN CSL_CITATION { "citationItems" : [ { "id" : "ITEM-1", "itemData" : { "DOI" : "10.1109/TBME.2011.2149521", "ISBN" : "1558-2531 (Electronic)\\n0018-9294 (Linking)", "ISSN" : "1558-2531", "PMID" : "21536527", "abstract" : "Movement asymmetry is one of the motor symptoms associated with Parkinson's disease (PD). Therefore, being able to detect and measure movement symmetry is important for monitoring the patient's condition. The present paper introduces a novel symbol based symmetry index calculated from inertial sensor data. The method is explained, evaluated, and compared to six other symmetry measures. These measures were used to determine the symmetry of both upper and lower limbs during walking of 11 early-to-mid-stage PD patients and 15 control subjects. The patients included in the study showed minimal motor abnormalities according to the unified Parkinson's disease rating scale (UPDRS). The symmetry indices were used to classify subjects into two different groups corresponding to PD or control. The proposed method presented high sensitivity and specificity with an area under the receiver operating characteristic (ROC) curve of 0.872, 9% greater than the second best method. The proposed method also showed an excellent intraclass correlation coefficient (ICC) of 0.949, 55% greater than the second best method. Results suggest that the proposed symmetry index is appropriate for this particular group of patients.", "author" : [ { "dropping-particle" : "", "family" : "Sant'Anna", "given" : "Anita", "non-dropping-particle" : "", "parse-names" : false, "suffix" : "" }, { "dropping-particle" : "", "family" : "Salarian", "given" : "Arash", "non-dropping-particle" : "", "parse-names" : false, "suffix" : "" }, { "dropping-particle" : "", "family" : "Wickstr\u00f6m", "given" : "Nicholas", "non-dropping-particle" : "", "parse-names" : false, "suffix" : "" } ], "container-title" : "IEEE transactions on bio-medical engineering", "id" : "ITEM-1", "issue" : "7", "issued" : { "date-parts" : [ [ "2011" ] ] }, "page" : "2127-2135", "title" : "A new measure of movement symmetry in early Parkinson's disease patients using symbolic processing of inertial sensor data.", "type" : "article-journal", "volume" : "58" }, "uris" : [ "http://www.mendeley.com/documents/?uuid=762ce7ac-ce67-45c8-bfbd-337c3a825a67" ] }, { "id" : "ITEM-2", "itemData" : { "DOI" : "10.4172/2155-9538.S1-007", "ISSN" : "2155-9538", "PMID" : "24955286", "abstract" : "This paper is a commentary to introduce how rehabilitation professionals can use a new, body-worn sensor system to obtain objective measures of balance and gait. Current assessments of balance and gait in clinical rehabilitation are largely limited to subjective scales, simple stop-watch measures, or complex, expensive machines not practical or largely available. Although accelerometers and gyroscopes have been shown to accurately quantify many aspects of gait and balance kinematics, only recently", "author" : [ { "dropping-particle" : "", "family" : "Mancini", "given" : "Martina", "non-dropping-particle" : "", "parse-names" : false, "suffix" : "" }, { "dropping-particle" : "", "family" : "King", "given" : "Laurie", "non-dropping-particle" : "", "parse-names" : false, "suffix" : "" }, { "dropping-particle" : "", "family" : "Salarian", "given" : "Arash", "non-dropping-particle" : "", "parse-names" : false, "suffix" : "" }, { "dropping-particle" : "", "family" : "Holmstrom", "given" : "Lars", "non-dropping-particle" : "", "parse-names" : false, "suffix" : "" }, { "dropping-particle" : "", "family" : "Mcnames", "given" : "James", "non-dropping-particle" : "", "parse-names" : false, "suffix" : "" }, { "dropping-particle" : "", "family" : "Horak", "given" : "Fay B", "non-dropping-particle" : "", "parse-names" : false, "suffix" : "" } ], "container-title" : "Bioengineering &amp; Biomedical Science", "id" : "ITEM-2", "issued" : { "date-parts" : [ [ "2012", "12", "12" ] ] }, "page" : "1-5", "title" : "Mobility Lab to assess balance and gait with synchronized body-worn sensors", "type" : "article-journal", "volume" : "Suppl 1" }, "uris" : [ "http://www.mendeley.com/documents/?uuid=a661c448-56a7-42f1-85ce-2bed58e09863" ] } ], "mendeley" : { "formattedCitation" : "[5,11]", "plainTextFormattedCitation" : "[5,11]", "previouslyFormattedCitation" : "[5,11]" }, "properties" : {  }, "schema" : "https://github.com/citation-style-language/schema/raw/master/csl-citation.json" }</w:instrText>
      </w:r>
      <w:r w:rsidRPr="00A4670A">
        <w:fldChar w:fldCharType="separate"/>
      </w:r>
      <w:r w:rsidRPr="00A4670A">
        <w:rPr>
          <w:noProof/>
        </w:rPr>
        <w:t>[5,11]</w:t>
      </w:r>
      <w:r w:rsidRPr="00A4670A">
        <w:fldChar w:fldCharType="end"/>
      </w:r>
      <w:r w:rsidRPr="00A4670A">
        <w:t xml:space="preserve">. Such devices will also be useful to objectively confirm the impact of interventions (therefore helping to know which is best to implement) and perhaps clarify the impact of many symptoms of the disease as it progresses or potential improves </w:t>
      </w:r>
      <w:r w:rsidRPr="00A4670A">
        <w:fldChar w:fldCharType="begin" w:fldLock="1"/>
      </w:r>
      <w:r w:rsidR="001457AA" w:rsidRPr="00A4670A">
        <w:instrText>ADDIN CSL_CITATION { "citationItems" : [ { "id" : "ITEM-1",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"ITEM-1",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"[12]", "plainTextFormattedCitation" : "[12]", "previouslyFormattedCitation" : "[12]" }, "properties" : {  }, "schema" : "https://github.com/citation-style-language/schema/raw/master/csl-citation.json" }</w:instrText>
      </w:r>
      <w:r w:rsidRPr="00A4670A">
        <w:fldChar w:fldCharType="separate"/>
      </w:r>
      <w:r w:rsidRPr="00A4670A">
        <w:rPr>
          <w:noProof/>
        </w:rPr>
        <w:t>[12]</w:t>
      </w:r>
      <w:r w:rsidRPr="00A4670A">
        <w:fldChar w:fldCharType="end"/>
      </w:r>
      <w:r w:rsidRPr="00A4670A">
        <w:t xml:space="preserve">. One established instrumented method to measure postural instability and movement is through gait analysis. For people with PD, a key result of reduced movement control is an impaired gait and it is in fact one of the cardinal features of the disease and a significant cause for disability </w:t>
      </w:r>
      <w:r w:rsidRPr="00A4670A">
        <w:fldChar w:fldCharType="begin" w:fldLock="1"/>
      </w:r>
      <w:r w:rsidR="001457AA" w:rsidRPr="00A4670A">
        <w:instrText>ADDIN CSL_CITATION { "citationItems" : [ { "id" : "ITEM-1", "itemData" : { "DOI" : "10.1002/mds.26110", "author" : [ { "dropping-particle" : "", "family" : "Galna", "given" : "Brook", "non-dropping-particle" : "", "parse-names" : false, "suffix" : "" }, { "dropping-particle" : "", "family" : "Lord", "given" : "Sue", "non-dropping-particle" : "", "parse-names" : false, "suffix" : "" }, { "dropping-particle" : "", "family" : "Burn", "given" : "David J", "non-dropping-particle" : "", "parse-names" : false, "suffix" : "" }, { "dropping-particle" : "", "family" : "Rochester", "given" : "Lynn", "non-dropping-particle" : "", "parse-names" : false, "suffix" : "" } ], "id" : "ITEM-1", "issue" : "3", "issued" : { "date-parts" : [ [ "2015" ] ] }, "page" : "13-17", "title" : "Progression of Gait Dysfunction in Incident Parkinson \u2019 s Disease : Impact of Medication and Phenotype", "type" : "article-journal", "volume" : "30" }, "uris" : [ "http://www.mendeley.com/documents/?uuid=7337f037-f119-4e77-8fb5-6010a00811fa", "http://www.mendeley.com/documents/?uuid=265c344d-fccb-4a21-8543-23d479bce0c0" ] } ], "mendeley" : { "formattedCitation" : "[13]", "plainTextFormattedCitation" : "[13]", "previouslyFormattedCitation" : "[13]" }, "properties" : {  }, "schema" : "https://github.com/citation-style-language/schema/raw/master/csl-citation.json" }</w:instrText>
      </w:r>
      <w:r w:rsidRPr="00A4670A">
        <w:fldChar w:fldCharType="separate"/>
      </w:r>
      <w:r w:rsidRPr="00A4670A">
        <w:rPr>
          <w:noProof/>
        </w:rPr>
        <w:t>[13]</w:t>
      </w:r>
      <w:r w:rsidRPr="00A4670A">
        <w:fldChar w:fldCharType="end"/>
      </w:r>
      <w:r w:rsidRPr="00A4670A">
        <w:t xml:space="preserve">. Consequently, measuring gait in PD is promoted to be </w:t>
      </w:r>
      <w:r w:rsidRPr="00A4670A">
        <w:rPr>
          <w:rFonts w:eastAsia="Times New Roman"/>
          <w:color w:val="000000" w:themeColor="text1"/>
          <w:shd w:val="clear" w:color="auto" w:fill="FFFFFF"/>
        </w:rPr>
        <w:t>a powerful tool to identify incipient pathology, contribute towards diagnostic algorithms, and quantify disease progression</w:t>
      </w:r>
      <w:r w:rsidRPr="00A4670A">
        <w:rPr>
          <w:rStyle w:val="apple-converted-space"/>
          <w:rFonts w:eastAsia="Times New Roman"/>
          <w:shd w:val="clear" w:color="auto" w:fill="FFFFFF"/>
        </w:rPr>
        <w:t> </w:t>
      </w:r>
      <w:r w:rsidRPr="00A4670A">
        <w:rPr>
          <w:rStyle w:val="apple-converted-space"/>
          <w:rFonts w:eastAsia="Times New Roman"/>
          <w:shd w:val="clear" w:color="auto" w:fill="FFFFFF"/>
        </w:rPr>
        <w:fldChar w:fldCharType="begin" w:fldLock="1"/>
      </w:r>
      <w:r w:rsidR="001457AA" w:rsidRPr="00A4670A">
        <w:rPr>
          <w:rStyle w:val="apple-converted-space"/>
          <w:rFonts w:eastAsia="Times New Roman"/>
          <w:shd w:val="clear" w:color="auto" w:fill="FFFFFF"/>
        </w:rPr>
        <w:instrText>ADDIN CSL_CITATION { "citationItems" : [ { "id" : "ITEM-1",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"ITEM-1", "issue" : "11", "issued" : { "date-parts" : [ [ "2013" ] ] }, "page" : "1534-1543", "title" : "Moving forward on gait measurement: Toward a more refined approach", "type" : "article-journal", "volume" : "28" }, "uris" : [ "http://www.mendeley.com/documents/?uuid=ec2705a7-c939-431c-9156-30dca733ca06" ] } ], "mendeley" : { "formattedCitation" : "[14]", "plainTextFormattedCitation" : "[14]", "previouslyFormattedCitation" : "[14]" }, "properties" : {  }, "schema" : "https://github.com/citation-style-language/schema/raw/master/csl-citation.json" }</w:instrText>
      </w:r>
      <w:r w:rsidRPr="00A4670A">
        <w:rPr>
          <w:rStyle w:val="apple-converted-space"/>
          <w:rFonts w:eastAsia="Times New Roman"/>
          <w:shd w:val="clear" w:color="auto" w:fill="FFFFFF"/>
        </w:rPr>
        <w:fldChar w:fldCharType="separate"/>
      </w:r>
      <w:r w:rsidRPr="00A4670A">
        <w:rPr>
          <w:rStyle w:val="apple-converted-space"/>
          <w:rFonts w:eastAsia="Times New Roman"/>
          <w:noProof/>
          <w:shd w:val="clear" w:color="auto" w:fill="FFFFFF"/>
        </w:rPr>
        <w:t>[14]</w:t>
      </w:r>
      <w:r w:rsidRPr="00A4670A">
        <w:rPr>
          <w:rStyle w:val="apple-converted-space"/>
          <w:rFonts w:eastAsia="Times New Roman"/>
          <w:shd w:val="clear" w:color="auto" w:fill="FFFFFF"/>
        </w:rPr>
        <w:fldChar w:fldCharType="end"/>
      </w:r>
      <w:r w:rsidRPr="00A4670A">
        <w:rPr>
          <w:rStyle w:val="apple-converted-space"/>
          <w:rFonts w:eastAsia="Times New Roman"/>
          <w:shd w:val="clear" w:color="auto" w:fill="FFFFFF"/>
        </w:rPr>
        <w:t xml:space="preserve">. Because of this, large cohort studies analyzing PD gait have been conducted and PD gait is well characterized. </w:t>
      </w:r>
    </w:p>
    <w:p w14:paraId="526B1158" w14:textId="77777777" w:rsidR="00426DEB" w:rsidRPr="00A4670A" w:rsidRDefault="00426DEB" w:rsidP="00426DEB">
      <w:r w:rsidRPr="00A4670A">
        <w:rPr>
          <w:rStyle w:val="apple-converted-space"/>
          <w:rFonts w:eastAsia="Times New Roman"/>
          <w:shd w:val="clear" w:color="auto" w:fill="FFFFFF"/>
        </w:rPr>
        <w:t xml:space="preserve">The most commonly measured aspect of gait is gait speed, which has often been used to measure health status of a variety of diseases due to its correlation to functioning well in a community, length of hospital stay and mortality </w:t>
      </w:r>
      <w:r w:rsidRPr="00A4670A">
        <w:rPr>
          <w:rStyle w:val="apple-converted-space"/>
          <w:rFonts w:eastAsia="Times New Roman"/>
          <w:shd w:val="clear" w:color="auto" w:fill="FFFFFF"/>
        </w:rPr>
        <w:fldChar w:fldCharType="begin" w:fldLock="1"/>
      </w:r>
      <w:r w:rsidR="001457AA" w:rsidRPr="00A4670A">
        <w:rPr>
          <w:rStyle w:val="apple-converted-space"/>
          <w:rFonts w:eastAsia="Times New Roman"/>
          <w:shd w:val="clear" w:color="auto" w:fill="FFFFFF"/>
        </w:rPr>
        <w:instrText>ADDIN CSL_CITATION { "citationItems" : [ { "id" : "ITEM-1", "itemData" : { "DOI" : "10.1519/00139143-200932020-00002", "ISBN" : "1539-8412 (Print)\\r1539-8412 (Linking)", "ISSN" : "1539-8412", "PMID" : "20039582", "abstract" : "Walking speed if \"almost the perfect measure\". A reliable, valid, sensitive and specific measure, self-selected walking speed (WS), also termed gait velocity, correlates with functional ability, and balance confidence. It has the potential to predict future health, and functional decline including hospitalization, discharge location, and mortality. Walking speed reflects both functional and physiological changes, is a discriminating factor in determining potential for rehabilitation, and aids in prediction of falls and fear of falling. Furthermore, progression of WS has been linked to clinical meaningful changes in quality of life and in home and community walking behavior. Due to its ease of use and psychometric properties, WS has been used as a predictor and outcome measure across multiple diagnoses. In addition, WS was chosed by a panel of experts as the standardized assessment to measure locomotion for the Motor Function Domain of the NIH Toolbox.", "author" : [ { "dropping-particle" : "", "family" : "Fritz", "given" : "S.", "non-dropping-particle" : "", "parse-names" : false, "suffix" : "" }, { "dropping-particle" : "", "family" : "Lusardi", "given" : "M.", "non-dropping-particle" : "", "parse-names" : false, "suffix" : "" } ], "container-title" : "Journal of Geriatric Physical Therapy", "id" : "ITEM-1", "issue" : "2", "issued" : { "date-parts" : [ [ "2009" ] ] }, "page" : "1-5", "title" : "Walking speed: the sixth vital sign", "type" : "article-journal", "volume" : "32" }, "uris" : [ "http://www.mendeley.com/documents/?uuid=1173f518-c461-4a3a-a45b-4db6aa6e3101" ] } ], "mendeley" : { "formattedCitation" : "[15]", "plainTextFormattedCitation" : "[15]", "previouslyFormattedCitation" : "[15]" }, "properties" : {  }, "schema" : "https://github.com/citation-style-language/schema/raw/master/csl-citation.json" }</w:instrText>
      </w:r>
      <w:r w:rsidRPr="00A4670A">
        <w:rPr>
          <w:rStyle w:val="apple-converted-space"/>
          <w:rFonts w:eastAsia="Times New Roman"/>
          <w:shd w:val="clear" w:color="auto" w:fill="FFFFFF"/>
        </w:rPr>
        <w:fldChar w:fldCharType="separate"/>
      </w:r>
      <w:r w:rsidRPr="00A4670A">
        <w:rPr>
          <w:rStyle w:val="apple-converted-space"/>
          <w:rFonts w:eastAsia="Times New Roman"/>
          <w:noProof/>
          <w:shd w:val="clear" w:color="auto" w:fill="FFFFFF"/>
        </w:rPr>
        <w:t>[15]</w:t>
      </w:r>
      <w:r w:rsidRPr="00A4670A">
        <w:rPr>
          <w:rStyle w:val="apple-converted-space"/>
          <w:rFonts w:eastAsia="Times New Roman"/>
          <w:shd w:val="clear" w:color="auto" w:fill="FFFFFF"/>
        </w:rPr>
        <w:fldChar w:fldCharType="end"/>
      </w:r>
      <w:r w:rsidRPr="00A4670A">
        <w:rPr>
          <w:rStyle w:val="apple-converted-space"/>
          <w:rFonts w:eastAsia="Times New Roman"/>
          <w:shd w:val="clear" w:color="auto" w:fill="FFFFFF"/>
        </w:rPr>
        <w:t>.</w:t>
      </w:r>
      <w:r w:rsidRPr="00A4670A">
        <w:t xml:space="preserve"> Although gait speed is a useful measure of health status and can be calculated using inexpensive equipment within a clinic, reduced gait speed is not specific to PD. To discover gait variables that characterize PD gait specifically, Hass et al., </w:t>
      </w:r>
      <w:r w:rsidRPr="00A4670A">
        <w:fldChar w:fldCharType="begin" w:fldLock="1"/>
      </w:r>
      <w:r w:rsidR="001457AA" w:rsidRPr="00A4670A">
        <w:instrText>ADDIN CSL_CITATION { "citationItems" : [ { "id" : "ITEM-1", "itemData" : { "DOI" : "10.1371/journal.pone.0042337", "ISSN" : "1932-6203", "PMID" : "22879945", "abstract" : "BACKGROUND: Gait performance is widely evaluated to assess health status in older adult populations. While several investigators have presented normative values for spatiotemporal gait parameters drawn from older adult populations, the literature has been void of large-scale cohort studies, which are needed in order to provide quantitative, normative gait data in persons with Parkinson's disease. The aim of this investigation was to provide reference values for clinically important gait characteristics in a large sample of ambulatory persons with Parkinson's disease to aid both clinicians and researchers in their evaluations and treatments of gait impairment.\\n\\nMETHODOLOGY/PRINCIPAL FINDINGS: Gait performance was collected in 310 individuals with idiopathic Parkinson's disease as they walked across a pressure sensitive walkway. Fourteen quantitative gait parameters were measured and evaluated with respect to Hoehn and Yahr disease staging and gender. Disease duration and age were controlled for in all analyses. Individuals with the greatest Parkinson's disability walked significantly slower with shorter steps and stride lengths than the mild and moderately affected groups. Further, the most affected patients spent more time with both feet on the ground, and walked with a wider base of support than the moderately disabled patients. No differences were detected between the mild and moderate disability groups on any of the gait parameters evaluated.\\n\\nCONCLUSIONS/SIGNIFICANCE: Reference values for 14 gait parameters in a large cohort of ambulatory patients with Parkinson's disease are provided and these may be highly useful for assessing and interpreting an individual's gait dysfunction. It is important for clinicians and researchers to appreciate the lack of change in quantitative parameters as PD patients move from mild to moderate gait impairment.", "author" : [ { "dropping-particle" : "", "family" : "Hass", "given" : "Chris J.", "non-dropping-particle" : "", "parse-names" : false, "suffix" : "" }, { "dropping-particle" : "", "family" : "Malczak", "given" : "Paul", "non-dropping-particle" : "", "parse-names" : false, "suffix" : "" }, { "dropping-particle" : "", "family" : "Nocera", "given" : "Joe", "non-dropping-particle" : "", "parse-names" : false, "suffix" : "" }, { "dropping-particle" : "", "family" : "Stegemoller", "given" : "Elizabeth L.", "non-dropping-particle" : "", "parse-names" : false, "suffix" : "" }, { "dropping-particle" : "", "family" : "Shukala", "given" : "Aparna", "non-dropping-particle" : "", "parse-names" : false, "suffix" : "" }, { "dropping-particle" : "", "family" : "Malaty", "given" : "Irene", "non-dropping-particle" : "", "parse-names" : false, "suffix" : "" }, { "dropping-particle" : "", "family" : "Jacobson IV", "given" : "Charles E.", "non-dropping-particle" : "", "parse-names" : false, "suffix" : "" }, { "dropping-particle" : "", "family" : "Okun", "given" : "Michael S.", "non-dropping-particle" : "", "parse-names" : false, "suffix" : "" }, { "dropping-particle" : "", "family" : "McFarland", "given" : "Nick", "non-dropping-particle" : "", "parse-names" : false, "suffix" : "" } ], "container-title" : "PLoS ONE", "id" : "ITEM-1", "issue" : "8", "issued" : { "date-parts" : [ [ "2012", "1" ] ] }, "page" : "1-5", "title" : "Quantitative normative Gait data in a large cohort of ambulatory persons with parkinson's disease", "type" : "article-journal", "volume" : "7" }, "uris" : [ "http://www.mendeley.com/documents/?uuid=15ccabf7-2a27-46d2-8873-c595cd1f1ae5" ] } ], "mendeley" : { "formattedCitation" : "[16]", "plainTextFormattedCitation" : "[16]", "previouslyFormattedCitation" : "[16]" }, "properties" : {  }, "schema" : "https://github.com/citation-style-language/schema/raw/master/csl-citation.json" }</w:instrText>
      </w:r>
      <w:r w:rsidRPr="00A4670A">
        <w:fldChar w:fldCharType="separate"/>
      </w:r>
      <w:r w:rsidRPr="00A4670A">
        <w:rPr>
          <w:noProof/>
        </w:rPr>
        <w:t>[16]</w:t>
      </w:r>
      <w:r w:rsidRPr="00A4670A">
        <w:fldChar w:fldCharType="end"/>
      </w:r>
      <w:r w:rsidRPr="00A4670A">
        <w:t xml:space="preserve"> collected lower limb spatiotemporal gait data from 310 individuals with idiopathic Parkinson’s disease in order to establish normative values of gait for people with PD and to characterize the movements different from normative gait. It was found that individuals with the greatest Parkinson’s disability walked significantly slower with shorter steps and stride lengths than the mild and moderately affected groups. Also, the most affected patients spent more time with both feet on the ground (double support phase), and walked with a wider base of support (step width) than the moderately disabled patients. These results coincide with a general description of PD gait that is widely accepted as a gait cycle which displays low walking velocity, small stride length creating shuffling type steps, reduced or absent arm swing that is asymmetric, and </w:t>
      </w:r>
      <w:r w:rsidR="004F0DA0" w:rsidRPr="00A4670A">
        <w:rPr>
          <w:noProof/>
          <w:lang w:val="en-GB" w:eastAsia="en-GB"/>
        </w:rPr>
        <w:drawing>
          <wp:anchor distT="0" distB="0" distL="114300" distR="114300" simplePos="0" relativeHeight="251842560" behindDoc="0" locked="0" layoutInCell="1" allowOverlap="1" wp14:anchorId="5BBC0B5C" wp14:editId="580CAAE0">
            <wp:simplePos x="0" y="0"/>
            <wp:positionH relativeFrom="margin">
              <wp:align>center</wp:align>
            </wp:positionH>
            <wp:positionV relativeFrom="paragraph">
              <wp:posOffset>802640</wp:posOffset>
            </wp:positionV>
            <wp:extent cx="5556885" cy="3858895"/>
            <wp:effectExtent l="0" t="0" r="5715" b="1905"/>
            <wp:wrapTopAndBottom/>
            <wp:docPr id="125" name="Picture 125" descr="Pictures/PD%20gait%20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ictures/PD%20gait%20pic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6885" cy="385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70A">
        <w:t xml:space="preserve">rigidity in the trunk movements while showing a forward tilt (see figure </w:t>
      </w:r>
      <w:r w:rsidR="001379A3" w:rsidRPr="00A4670A">
        <w:t>1.1</w:t>
      </w:r>
      <w:r w:rsidRPr="00A4670A">
        <w:t xml:space="preserve">) </w:t>
      </w:r>
      <w:r w:rsidRPr="00A4670A">
        <w:fldChar w:fldCharType="begin" w:fldLock="1"/>
      </w:r>
      <w:r w:rsidR="001457AA" w:rsidRPr="00A4670A">
        <w:instrText>ADDIN CSL_CITATION { "citationItems" : [ { "id" : "ITEM-1", "itemData" : { "author" : [ { "dropping-particle" : "Van", "family" : "Emmerik", "given" : "REA", "non-dropping-particle" : "", "parse-names" : false, "suffix" : "" } ], "container-title" : "Archives of Physical Medicine and Rehabilitation", "id" : "ITEM-1", "issue" : "February", "issued" : { "date-parts" : [ [ "1999" ] ] }, "page" : "186-191", "title" : "Identification of axial rigidity during locomotion in Parkinson disease", "type" : "article-journal", "volume" : "80" }, "uris" : [ "http://www.mendeley.com/documents/?uuid=f0c156ad-0d75-42b9-929d-9e3310479191" ] } ], "mendeley" : { "formattedCitation" : "[17]", "plainTextFormattedCitation" : "[17]", "previouslyFormattedCitation" : "[17]" }, "properties" : {  }, "schema" : "https://github.com/citation-style-language/schema/raw/master/csl-citation.json" }</w:instrText>
      </w:r>
      <w:r w:rsidRPr="00A4670A">
        <w:fldChar w:fldCharType="separate"/>
      </w:r>
      <w:r w:rsidRPr="00A4670A">
        <w:rPr>
          <w:noProof/>
        </w:rPr>
        <w:t>[17]</w:t>
      </w:r>
      <w:r w:rsidRPr="00A4670A">
        <w:fldChar w:fldCharType="end"/>
      </w:r>
      <w:r w:rsidRPr="00A4670A">
        <w:t>.</w:t>
      </w:r>
    </w:p>
    <w:p w14:paraId="70853E4C" w14:textId="77777777" w:rsidR="00426DEB" w:rsidRPr="00A4670A" w:rsidRDefault="00E147FB" w:rsidP="00FD5125">
      <w:pPr>
        <w:spacing w:line="240" w:lineRule="auto"/>
        <w:ind w:firstLine="0"/>
      </w:pPr>
      <w:r w:rsidRPr="00A4670A">
        <w:t>Figure 1.1</w:t>
      </w:r>
      <w:r w:rsidR="001379A3" w:rsidRPr="00A4670A">
        <w:t>.</w:t>
      </w:r>
      <w:r w:rsidR="00426DEB" w:rsidRPr="00A4670A">
        <w:t xml:space="preserve"> An illustration of the generally recognized de</w:t>
      </w:r>
      <w:r w:rsidR="00FD5125" w:rsidRPr="00A4670A">
        <w:t>scription of PD gait as shown</w:t>
      </w:r>
      <w:r w:rsidR="00426DEB" w:rsidRPr="00A4670A">
        <w:t xml:space="preserve"> by hass et al., </w:t>
      </w:r>
      <w:r w:rsidR="00426DEB" w:rsidRPr="00A4670A">
        <w:fldChar w:fldCharType="begin" w:fldLock="1"/>
      </w:r>
      <w:r w:rsidR="001457AA" w:rsidRPr="00A4670A">
        <w:instrText>ADDIN CSL_CITATION { "citationItems" : [ { "id" : "ITEM-1", "itemData" : { "DOI" : "10.1371/journal.pone.0042337", "ISSN" : "1932-6203", "PMID" : "22879945", "abstract" : "BACKGROUND: Gait performance is widely evaluated to assess health status in older adult populations. While several investigators have presented normative values for spatiotemporal gait parameters drawn from older adult populations, the literature has been void of large-scale cohort studies, which are needed in order to provide quantitative, normative gait data in persons with Parkinson's disease. The aim of this investigation was to provide reference values for clinically important gait characteristics in a large sample of ambulatory persons with Parkinson's disease to aid both clinicians and researchers in their evaluations and treatments of gait impairment.\\n\\nMETHODOLOGY/PRINCIPAL FINDINGS: Gait performance was collected in 310 individuals with idiopathic Parkinson's disease as they walked across a pressure sensitive walkway. Fourteen quantitative gait parameters were measured and evaluated with respect to Hoehn and Yahr disease staging and gender. Disease duration and age were controlled for in all analyses. Individuals with the greatest Parkinson's disability walked significantly slower with shorter steps and stride lengths than the mild and moderately affected groups. Further, the most affected patients spent more time with both feet on the ground, and walked with a wider base of support than the moderately disabled patients. No differences were detected between the mild and moderate disability groups on any of the gait parameters evaluated.\\n\\nCONCLUSIONS/SIGNIFICANCE: Reference values for 14 gait parameters in a large cohort of ambulatory patients with Parkinson's disease are provided and these may be highly useful for assessing and interpreting an individual's gait dysfunction. It is important for clinicians and researchers to appreciate the lack of change in quantitative parameters as PD patients move from mild to moderate gait impairment.", "author" : [ { "dropping-particle" : "", "family" : "Hass", "given" : "Chris J.", "non-dropping-particle" : "", "parse-names" : false, "suffix" : "" }, { "dropping-particle" : "", "family" : "Malczak", "given" : "Paul", "non-dropping-particle" : "", "parse-names" : false, "suffix" : "" }, { "dropping-particle" : "", "family" : "Nocera", "given" : "Joe", "non-dropping-particle" : "", "parse-names" : false, "suffix" : "" }, { "dropping-particle" : "", "family" : "Stegemoller", "given" : "Elizabeth L.", "non-dropping-particle" : "", "parse-names" : false, "suffix" : "" }, { "dropping-particle" : "", "family" : "Shukala", "given" : "Aparna", "non-dropping-particle" : "", "parse-names" : false, "suffix" : "" }, { "dropping-particle" : "", "family" : "Malaty", "given" : "Irene", "non-dropping-particle" : "", "parse-names" : false, "suffix" : "" }, { "dropping-particle" : "", "family" : "Jacobson IV", "given" : "Charles E.", "non-dropping-particle" : "", "parse-names" : false, "suffix" : "" }, { "dropping-particle" : "", "family" : "Okun", "given" : "Michael S.", "non-dropping-particle" : "", "parse-names" : false, "suffix" : "" }, { "dropping-particle" : "", "family" : "McFarland", "given" : "Nick", "non-dropping-particle" : "", "parse-names" : false, "suffix" : "" } ], "container-title" : "PLoS ONE", "id" : "ITEM-1", "issue" : "8", "issued" : { "date-parts" : [ [ "2012", "1" ] ] }, "page" : "1-5", "title" : "Quantitative normative Gait data in a large cohort of ambulatory persons with parkinson's disease", "type" : "article-journal", "volume" : "7" }, "uris" : [ "http://www.mendeley.com/documents/?uuid=15ccabf7-2a27-46d2-8873-c595cd1f1ae5" ] } ], "mendeley" : { "formattedCitation" : "[16]", "plainTextFormattedCitation" : "[16]", "previouslyFormattedCitation" : "[16]" }, "properties" : {  }, "schema" : "https://github.com/citation-style-language/schema/raw/master/csl-citation.json" }</w:instrText>
      </w:r>
      <w:r w:rsidR="00426DEB" w:rsidRPr="00A4670A">
        <w:fldChar w:fldCharType="separate"/>
      </w:r>
      <w:r w:rsidR="00426DEB" w:rsidRPr="00A4670A">
        <w:rPr>
          <w:noProof/>
        </w:rPr>
        <w:t>[16]</w:t>
      </w:r>
      <w:r w:rsidR="00426DEB" w:rsidRPr="00A4670A">
        <w:fldChar w:fldCharType="end"/>
      </w:r>
      <w:r w:rsidR="00FD5125" w:rsidRPr="00A4670A">
        <w:t xml:space="preserve">. Illustration adapted from: </w:t>
      </w:r>
      <w:r w:rsidR="00426DEB" w:rsidRPr="00A4670A">
        <w:t>http://www.senecapt.com/parkinsons-disease</w:t>
      </w:r>
    </w:p>
    <w:p w14:paraId="42B3E7F0" w14:textId="77777777" w:rsidR="00426DEB" w:rsidRPr="00A4670A" w:rsidRDefault="00426DEB" w:rsidP="00426DEB">
      <w:pPr>
        <w:spacing w:line="240" w:lineRule="auto"/>
        <w:ind w:firstLine="0"/>
      </w:pPr>
    </w:p>
    <w:p w14:paraId="0AD5C59F" w14:textId="77777777" w:rsidR="00426DEB" w:rsidRPr="00A4670A" w:rsidRDefault="00426DEB" w:rsidP="00426DEB">
      <w:r w:rsidRPr="00A4670A">
        <w:t>More recently, in addition to</w:t>
      </w:r>
      <w:r w:rsidR="00E277BC" w:rsidRPr="00A4670A">
        <w:t xml:space="preserve"> directly</w:t>
      </w:r>
      <w:r w:rsidRPr="00A4670A">
        <w:t xml:space="preserve"> measuring spatiotemporal information of the feet which can be described as typical measurements of gait, research has also started to investigate whether dynamic features of gait can also characterize movements indicative of PD. Dynamic features of gait involves the analysis into the inconsistency of spatiotemporal measures across multiple steps and are typically are represented by the within-person standard deviation (SD) or the coefficient of variation </w:t>
      </w:r>
      <w:r w:rsidRPr="00A4670A">
        <w:fldChar w:fldCharType="begin" w:fldLock="1"/>
      </w:r>
      <w:r w:rsidR="001457AA" w:rsidRPr="00A4670A">
        <w:instrText>ADDIN CSL_CITATION { "citationItems" : [ { "id" : "ITEM-1",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"ITEM-1", "issue" : "11", "issued" : { "date-parts" : [ [ "2013" ] ] }, "page" : "1534-1543", "title" : "Moving forward on gait measurement: Toward a more refined approach", "type" : "article-journal", "volume" : "28" }, "uris" : [ "http://www.mendeley.com/documents/?uuid=ec2705a7-c939-431c-9156-30dca733ca06" ] } ], "mendeley" : { "formattedCitation" : "[14]", "plainTextFormattedCitation" : "[14]", "previouslyFormattedCitation" : "[14]" }, "properties" : {  }, "schema" : "https://github.com/citation-style-language/schema/raw/master/csl-citation.json" }</w:instrText>
      </w:r>
      <w:r w:rsidRPr="00A4670A">
        <w:fldChar w:fldCharType="separate"/>
      </w:r>
      <w:r w:rsidRPr="00A4670A">
        <w:rPr>
          <w:noProof/>
        </w:rPr>
        <w:t>[14]</w:t>
      </w:r>
      <w:r w:rsidRPr="00A4670A">
        <w:fldChar w:fldCharType="end"/>
      </w:r>
      <w:r w:rsidRPr="00A4670A">
        <w:t xml:space="preserve"> and described as measures of gait variability. It is believed that stride to stride fluctuations in walking offers complimentary ways of quantifying locomotion for the use of an objective biomarker. In addition to being complimentary, a summary of recent results claims that gait variability may be more sensitive than other measures of gait and that the proposed measures can provide clinical indexes of gait instability and fall risk </w:t>
      </w:r>
      <w:r w:rsidRPr="00A4670A">
        <w:fldChar w:fldCharType="begin" w:fldLock="1"/>
      </w:r>
      <w:r w:rsidR="001457AA" w:rsidRPr="00A4670A">
        <w:instrText>ADDIN CSL_CITATION { "citationItems" : [ { "id" : "ITEM-1", "itemData" : { "DOI" : "10.1186/1743-Received", "abstract" : "The study of gait variability, the stride-to-stride fluctuations in walking, offers a complementary way of quantifying locomotion and its changes with aging and disease as well as a means of monitoring the effects of therapeutic interventions and rehabilitation. Previous work has suggested that measures of gait variability may be more closely related to falls, a serious consequence of many gait disorders, than are measures based on the mean values of other walking parameters. The Current JNER series presents nine reports on the results of recent investigations into gait variability. One novel method for collecting unconstrained, ambulatory data is reviewed, and a primer on analysis methods is presented along with a heuristic approach to summarizing variability measures. In addition, the first studies of gait variability in animal models of neurodegenerative disease are described, as is a mathematical model of human walking that characterizes certain complex (multifractal) features of the motor control's pattern generator. Another investigation demonstrates that, whereas both healthy older controls and patients with a higher-level gait disorder walk more slowly in reduced lighting, only the latter's stride variability increases. Studies of the effects of dual tasks suggest that the regulation of the stride-to-stride fluctuations in stride width and stride time may be influenced by attention loading and may require cognitive input. Finally, a report of gait variability in over 500 subjects, probably the largest study of this kind, suggests how step width variability may relate to fall risk. Together, these studies provide new insights into the factors that regulate the stride-to-stride fluctuations in walking and pave the way for expanded research into the control of gait and the practical application of measures of gait variability in the clinical setting.", "author" : [ { "dropping-particle" : "", "family" : "Hausdorff", "given" : "Jeffrey M", "non-dropping-particle" : "", "parse-names" : false, "suffix" : "" } ], "container-title" : "Journal of NeuroEngineering and Rehabilitation", "id" : "ITEM-1", "issue" : "19", "issued" : { "date-parts" : [ [ "2005" ] ] }, "page" : "1-10", "title" : "Gait variability : methods , modeling and meaning Example of Increased Stride Time Variability in Elderly Fallers Quantification of Stride-to-Stride Fluctuations", "type" : "article-journal", "volume" : "2" }, "uris" : [ "http://www.mendeley.com/documents/?uuid=d72ea4cf-429e-40f2-ac96-90d0d6596a31" ] } ], "mendeley" : { "formattedCitation" : "[18]", "plainTextFormattedCitation" : "[18]", "previouslyFormattedCitation" : "[18]" }, "properties" : {  }, "schema" : "https://github.com/citation-style-language/schema/raw/master/csl-citation.json" }</w:instrText>
      </w:r>
      <w:r w:rsidRPr="00A4670A">
        <w:fldChar w:fldCharType="separate"/>
      </w:r>
      <w:r w:rsidRPr="00A4670A">
        <w:rPr>
          <w:noProof/>
        </w:rPr>
        <w:t>[18]</w:t>
      </w:r>
      <w:r w:rsidRPr="00A4670A">
        <w:fldChar w:fldCharType="end"/>
      </w:r>
      <w:r w:rsidRPr="00A4670A">
        <w:t xml:space="preserve">. </w:t>
      </w:r>
    </w:p>
    <w:p w14:paraId="460B19A9" w14:textId="77777777" w:rsidR="00426DEB" w:rsidRPr="00A4670A" w:rsidRDefault="00426DEB" w:rsidP="00426DEB">
      <w:r w:rsidRPr="00A4670A">
        <w:t>In PD, disease specific changes are described to include gait asymmetry and diminished coordination, a loss of consistency in the ability to produce a steady gait rhythm which creates a high stride to stride variability. As a result</w:t>
      </w:r>
      <w:r w:rsidR="00E277BC" w:rsidRPr="00A4670A">
        <w:t>,</w:t>
      </w:r>
      <w:r w:rsidRPr="00A4670A">
        <w:t xml:space="preserve"> high gait variability is seen throughout the disease and even at the early stages since diagnosis when they are not taking medication </w:t>
      </w:r>
      <w:r w:rsidRPr="00A4670A">
        <w:fldChar w:fldCharType="begin" w:fldLock="1"/>
      </w:r>
      <w:r w:rsidR="001457AA" w:rsidRPr="00A4670A">
        <w:instrText>ADDIN CSL_CITATION { "citationItems" : [ { "id" : "ITEM-1", "itemData" : { "DOI" : "10.1111/j.1460-9568.2006.05033.x", "author" : [ { "dropping-particle" : "", "family" : "Baltadjieva", "given" : "Rossitza", "non-dropping-particle" : "", "parse-names" : false, "suffix" : "" }, { "dropping-particle" : "", "family" : "Giladi", "given" : "Nir", "non-dropping-particle" : "", "parse-names" : false, "suffix" : "" }, { "dropping-particle" : "", "family" : "Gruendlinger", "given" : "Leor", "non-dropping-particle" : "", "parse-names" : false, "suffix" : "" }, { "dropping-particle" : "", "family" : "Peretz", "given" : "Chava", "non-dropping-particle" : "", "parse-names" : false, "suffix" : "" }, { "dropping-particle" : "", "family" : "Hausdorff", "given" : "Jeffrey M", "non-dropping-particle" : "", "parse-names" : false, "suffix" : "" } ], "id" : "ITEM-1", "issue" : "February", "issued" : { "date-parts" : [ [ "2006" ] ] }, "page" : "1815-1820", "title" : "Marked alterations in the gait timing and rhythmicity of patients with de novo Parkinson \u2019 s disease", "type" : "article-journal", "volume" : "24" }, "uris" : [ "http://www.mendeley.com/documents/?uuid=8090f6d5-a744-4f7f-a453-744df0591904", "http://www.mendeley.com/documents/?uuid=1a44e172-6357-40ab-87e1-0693cc1fcfcf" ] } ], "mendeley" : { "formattedCitation" : "[19]", "plainTextFormattedCitation" : "[19]", "previouslyFormattedCitation" : "[19]" }, "properties" : {  }, "schema" : "https://github.com/citation-style-language/schema/raw/master/csl-citation.json" }</w:instrText>
      </w:r>
      <w:r w:rsidRPr="00A4670A">
        <w:fldChar w:fldCharType="separate"/>
      </w:r>
      <w:r w:rsidRPr="00A4670A">
        <w:rPr>
          <w:noProof/>
        </w:rPr>
        <w:t>[19]</w:t>
      </w:r>
      <w:r w:rsidRPr="00A4670A">
        <w:fldChar w:fldCharType="end"/>
      </w:r>
      <w:r w:rsidRPr="00A4670A">
        <w:t xml:space="preserve">, and increases with disease severity </w:t>
      </w:r>
      <w:r w:rsidRPr="00A4670A">
        <w:fldChar w:fldCharType="begin" w:fldLock="1"/>
      </w:r>
      <w:r w:rsidR="001457AA" w:rsidRPr="00A4670A">
        <w:instrText>ADDIN CSL_CITATION { "citationItems" : [ { "id" : "ITEM-1", "itemData" : { "DOI" : "10.1063/1.3147408", "ISBN" : "9723697491", "author" : [ { "dropping-particle" : "", "family" : "Hausdorff", "given" : "Jeffrey M", "non-dropping-particle" : "", "parse-names" : false, "suffix" : "" } ], "id" : "ITEM-1", "issued" : { "date-parts" : [ [ "2009" ] ] }, "title" : "Gait dynamics in Parkinson \u2019 s disease : Common and distinct behavior among stride length , gait variability , and fractal-like scaling Gait dynamics in Parkinson \u2019 s disease : Common and distinct behavior among stride length , gait variability , and frac", "type" : "article-journal", "volume" : "026113" }, "uris" : [ "http://www.mendeley.com/documents/?uuid=4b685ae8-b9fa-49a6-a9ab-e0a30037997c", "http://www.mendeley.com/documents/?uuid=e5573097-1251-43f9-aa3e-e4549fdd658a" ] } ], "mendeley" : { "formattedCitation" : "[1]", "plainTextFormattedCitation" : "[1]", "previouslyFormattedCitation" : "[1]" }, "properties" : {  }, "schema" : "https://github.com/citation-style-language/schema/raw/master/csl-citation.json" }</w:instrText>
      </w:r>
      <w:r w:rsidRPr="00A4670A">
        <w:fldChar w:fldCharType="separate"/>
      </w:r>
      <w:r w:rsidRPr="00A4670A">
        <w:rPr>
          <w:noProof/>
        </w:rPr>
        <w:t>[1]</w:t>
      </w:r>
      <w:r w:rsidRPr="00A4670A">
        <w:fldChar w:fldCharType="end"/>
      </w:r>
      <w:r w:rsidRPr="00A4670A">
        <w:t xml:space="preserve">. As such, gait variability has therefore received much interest as a good biomarker to track disease progression, intervention response and be a measure for postural instability. </w:t>
      </w:r>
      <w:r w:rsidR="007132D7" w:rsidRPr="00A4670A">
        <w:t>I</w:t>
      </w:r>
      <w:r w:rsidRPr="00A4670A">
        <w:t>t was found that gait variability measures improved from taking levodopa (the most used antiparkinsonian medications) both for PD patients who fall and have yet to fall. Interestingly however, the typical gait measure (average stride time) was not seen to change in both groups following the intervention. Therefore, gait variability is evidence that going beyond the typical measurements and statistical summaries of gait may improve discriminatory power and provide a more complete characterization of gait in pathologies.</w:t>
      </w:r>
    </w:p>
    <w:p w14:paraId="32E44B60" w14:textId="77777777" w:rsidR="00426DEB" w:rsidRPr="00A4670A" w:rsidRDefault="00426DEB" w:rsidP="00426DEB">
      <w:pPr>
        <w:pStyle w:val="Heading2"/>
      </w:pPr>
      <w:bookmarkStart w:id="6" w:name="_Toc491769699"/>
      <w:bookmarkStart w:id="7" w:name="_Toc496537818"/>
      <w:bookmarkStart w:id="8" w:name="_Toc506909833"/>
      <w:r w:rsidRPr="00A4670A">
        <w:t xml:space="preserve">Traditional </w:t>
      </w:r>
      <w:r w:rsidR="002E3990" w:rsidRPr="00A4670A">
        <w:t xml:space="preserve">approaches to </w:t>
      </w:r>
      <w:r w:rsidR="0076306D" w:rsidRPr="00A4670A">
        <w:t>measuring gait</w:t>
      </w:r>
      <w:r w:rsidRPr="00A4670A">
        <w:t xml:space="preserve"> in PD.</w:t>
      </w:r>
      <w:bookmarkEnd w:id="6"/>
      <w:bookmarkEnd w:id="7"/>
      <w:bookmarkEnd w:id="8"/>
      <w:r w:rsidRPr="00A4670A">
        <w:t xml:space="preserve"> </w:t>
      </w:r>
    </w:p>
    <w:p w14:paraId="7B2C79B0" w14:textId="77777777" w:rsidR="00426DEB" w:rsidRPr="00A4670A" w:rsidRDefault="007132D7" w:rsidP="00426DEB">
      <w:r w:rsidRPr="00A4670A">
        <w:t xml:space="preserve">Traditionally, </w:t>
      </w:r>
      <w:r w:rsidR="00426DEB" w:rsidRPr="00A4670A">
        <w:t xml:space="preserve">when assessing gait in PD the </w:t>
      </w:r>
      <w:r w:rsidRPr="00A4670A">
        <w:t>attention has</w:t>
      </w:r>
      <w:r w:rsidR="00426DEB" w:rsidRPr="00A4670A">
        <w:t xml:space="preserve"> been focused on kinematic, kinetic, and </w:t>
      </w:r>
      <w:r w:rsidR="00BF75CE" w:rsidRPr="00A4670A">
        <w:t>electromyography</w:t>
      </w:r>
      <w:r w:rsidR="00426DEB" w:rsidRPr="00A4670A">
        <w:t xml:space="preserve"> changes in the lower extremity </w:t>
      </w:r>
      <w:r w:rsidR="00426DEB" w:rsidRPr="00A4670A">
        <w:fldChar w:fldCharType="begin" w:fldLock="1"/>
      </w:r>
      <w:r w:rsidR="001457AA" w:rsidRPr="00A4670A">
        <w:instrText>ADDIN CSL_CITATION { "citationItems" : [ { "id" : "ITEM-1", "itemData" : { "author" : [ { "dropping-particle" : "Van", "family" : "Emmerik", "given" : "REA", "non-dropping-particle" : "", "parse-names" : false, "suffix" : "" } ], "container-title" : "Archives of Physical Medicine and Rehabilitation", "id" : "ITEM-1", "issue" : "February", "issued" : { "date-parts" : [ [ "1999" ] ] }, "page" : "186-191", "title" : "Identification of axial rigidity during locomotion in Parkinson disease", "type" : "article-journal", "volume" : "80" }, "uris" : [ "http://www.mendeley.com/documents/?uuid=f0c156ad-0d75-42b9-929d-9e3310479191" ] } ], "mendeley" : { "formattedCitation" : "[17]", "plainTextFormattedCitation" : "[17]", "previouslyFormattedCitation" : "[17]" }, "properties" : {  }, "schema" : "https://github.com/citation-style-language/schema/raw/master/csl-citation.json" }</w:instrText>
      </w:r>
      <w:r w:rsidR="00426DEB" w:rsidRPr="00A4670A">
        <w:fldChar w:fldCharType="separate"/>
      </w:r>
      <w:r w:rsidR="00426DEB" w:rsidRPr="00A4670A">
        <w:rPr>
          <w:noProof/>
        </w:rPr>
        <w:t>[17]</w:t>
      </w:r>
      <w:r w:rsidR="00426DEB" w:rsidRPr="00A4670A">
        <w:fldChar w:fldCharType="end"/>
      </w:r>
      <w:r w:rsidR="00426DEB" w:rsidRPr="00A4670A">
        <w:t xml:space="preserve">, </w:t>
      </w:r>
      <w:r w:rsidRPr="00A4670A">
        <w:t xml:space="preserve">measured </w:t>
      </w:r>
      <w:r w:rsidR="00426DEB" w:rsidRPr="00A4670A">
        <w:t xml:space="preserve">with devices such as footswitches, electronic walkways, electromyography, and 3-dimensional motion analysis </w:t>
      </w:r>
      <w:r w:rsidR="00426DEB" w:rsidRPr="00A4670A">
        <w:fldChar w:fldCharType="begin" w:fldLock="1"/>
      </w:r>
      <w:r w:rsidR="001457AA" w:rsidRPr="00A4670A">
        <w:instrText>ADDIN CSL_CITATION { "citationItems" : [ { "id" : "ITEM-1",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"ITEM-1", "issue" : "11", "issued" : { "date-parts" : [ [ "2013" ] ] }, "page" : "1534-1543", "title" : "Moving forward on gait measurement: Toward a more refined approach", "type" : "article-journal", "volume" : "28" }, "uris" : [ "http://www.mendeley.com/documents/?uuid=ec2705a7-c939-431c-9156-30dca733ca06" ] } ], "mendeley" : { "formattedCitation" : "[14]", "plainTextFormattedCitation" : "[14]", "previouslyFormattedCitation" : "[14]" }, "properties" : {  }, "schema" : "https://github.com/citation-style-language/schema/raw/master/csl-citation.json" }</w:instrText>
      </w:r>
      <w:r w:rsidR="00426DEB" w:rsidRPr="00A4670A">
        <w:fldChar w:fldCharType="separate"/>
      </w:r>
      <w:r w:rsidR="00426DEB" w:rsidRPr="00A4670A">
        <w:rPr>
          <w:noProof/>
        </w:rPr>
        <w:t>[14]</w:t>
      </w:r>
      <w:r w:rsidR="00426DEB" w:rsidRPr="00A4670A">
        <w:fldChar w:fldCharType="end"/>
      </w:r>
      <w:r w:rsidR="00426DEB" w:rsidRPr="00A4670A">
        <w:t xml:space="preserve">. Currently for the kinetic and kinematic assessment of gait, 3-dimensional analysis using optoelectronic systems with multiple cameras in addition to the electromyography analysis of muscle activation is the gold standard. </w:t>
      </w:r>
      <w:r w:rsidRPr="00A4670A">
        <w:t xml:space="preserve">For routine clinical use on large groups, their applicability is limited due to high costs, long preparation time, and need for trained specialist staff to operate </w:t>
      </w:r>
      <w:r w:rsidRPr="00A4670A">
        <w:fldChar w:fldCharType="begin" w:fldLock="1"/>
      </w:r>
      <w:r w:rsidR="001457AA" w:rsidRPr="00A4670A">
        <w:instrText>ADDIN CSL_CITATION { "citationItems" : [ { "id" : "ITEM-1",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"ITEM-1", "issue" : "11", "issued" : { "date-parts" : [ [ "2013" ] ] }, "page" : "1534-1543", "title" : "Moving forward on gait measurement: Toward a more refined approach", "type" : "article-journal", "volume" : "28" }, "uris" : [ "http://www.mendeley.com/documents/?uuid=ec2705a7-c939-431c-9156-30dca733ca06" ] }, { "id" : "ITEM-2", "itemData" : { "DOI" : "10.1088/0967-3334/36/5/857", "ISSN" : "0967-3334", "author" : [ { "dropping-particle" : "", "family" : "Brodie", "given" : "Matthew a D", "non-dropping-particle" : "", "parse-names" : false, "suffix" : "" }, { "dropping-particle" : "", "family" : "Beijer", "given" : "Tim R", "non-dropping-particle" : "", "parse-names" : false, "suffix" : "" }, { "dropping-particle" : "", "family" : "Canning", "given" : "Colleen G", "non-dropping-particle" : "", "parse-names" : false, "suffix" : "" }, { "dropping-particle" : "", "family" : "Lord", "given" : "Stephen R", "non-dropping-particle" : "", "parse-names" : false, "suffix" : "" } ], "container-title" : "Physiological Measurement", "id" : "ITEM-2", "issue" : "5", "issued" : { "date-parts" : [ [ "2015" ] ] }, "page" : "857-872", "publisher" : "IOP Publishing", "title" : "Head and pelvis stride-to-stride oscillations in gait: validation and interpretation of measurements from wearable accelerometers", "type" : "article-journal", "volume" : "36" }, "uris" : [ "http://www.mendeley.com/documents/?uuid=6c65db6a-c6e5-4471-a4d8-130300e63a0e" ] } ], "mendeley" : { "formattedCitation" : "[14,20]", "plainTextFormattedCitation" : "[14,20]", "previouslyFormattedCitation" : "[14,20]" }, "properties" : {  }, "schema" : "https://github.com/citation-style-language/schema/raw/master/csl-citation.json" }</w:instrText>
      </w:r>
      <w:r w:rsidRPr="00A4670A">
        <w:fldChar w:fldCharType="separate"/>
      </w:r>
      <w:r w:rsidR="00EB41ED" w:rsidRPr="00A4670A">
        <w:rPr>
          <w:noProof/>
        </w:rPr>
        <w:t>[14,20]</w:t>
      </w:r>
      <w:r w:rsidRPr="00A4670A">
        <w:fldChar w:fldCharType="end"/>
      </w:r>
      <w:r w:rsidRPr="00A4670A">
        <w:t>. More</w:t>
      </w:r>
      <w:r w:rsidR="00AD3DA4" w:rsidRPr="00A4670A">
        <w:t>over</w:t>
      </w:r>
      <w:r w:rsidRPr="00A4670A">
        <w:t xml:space="preserve">, despite having been used </w:t>
      </w:r>
      <w:r w:rsidR="00426DEB" w:rsidRPr="00A4670A">
        <w:t>in PD</w:t>
      </w:r>
      <w:r w:rsidRPr="00A4670A">
        <w:t xml:space="preserve"> for research purposes</w:t>
      </w:r>
      <w:r w:rsidR="00426DEB" w:rsidRPr="00A4670A">
        <w:t xml:space="preserve"> </w:t>
      </w:r>
      <w:r w:rsidR="00426DEB" w:rsidRPr="00A4670A">
        <w:fldChar w:fldCharType="begin" w:fldLock="1"/>
      </w:r>
      <w:r w:rsidR="001457AA" w:rsidRPr="00A4670A">
        <w:instrText>ADDIN CSL_CITATION { "citationItems" : [ { "id" : "ITEM-1", "itemData" : { "DOI" : "10.1002/mds.23292", "ISSN" : "1531-8257", "PMID" : "20737542", "abstract" : "Changes in stride characteristics and gait rhythmicity characterize gait in Parkinson's disease and are widely believed to contribute to falls in this population. However, few studies have examined gait in PD patients who fall. This study reports on the complexities of walking in PD patients who reported falling during a 12-month follow-up. Forty-nine patients clinically diagnosed with idiopathic PD and 34 controls had their gait assessed using three-dimensional motion analysis. Of the PD patients, 32 (65%) reported at least one fall during the follow-up compared with 17 (50%) controls. The results showed that PD patients had increased stride timing variability, reduced arm swing and walked with a more stooped posture than controls. Additionally, PD fallers took shorter strides, walked slower, spent more time in double-support, had poorer gait stability ratios and did not project their center of mass as far forward of their base of support when compared with controls. These stride changes were accompanied by a reduced range of angular motion for the hip and knee joints. Relative to walking velocity, PD fallers had increased mediolateral head motion compared with PD nonfallers and controls. Therefore, head motion could exceed \"normal\" limits, if patients increased their walking speed to match healthy individuals. This could be a limiting factor for improving gait in PD and emphasizes the importance of clinically assessing gait to facilitate the early identification of PD patients with a higher risk of falling.", "author" : [ { "dropping-particle" : "", "family" : "Cole", "given" : "Michael H MH", "non-dropping-particle" : "", "parse-names" : false, "suffix" : "" }, { "dropping-particle" : "", "family" : "Silburn", "given" : "Peter a PA", "non-dropping-particle" : "", "parse-names" : false, "suffix" : "" }, { "dropping-particle" : "", "family" : "Wood", "given" : "Joanne M", "non-dropping-particle" : "", "parse-names" : false, "suffix" : "" }, { "dropping-particle" : "", "family" : "Worringham", "given" : "Charles J", "non-dropping-particle" : "", "parse-names" : false, "suffix" : "" }, { "dropping-particle" : "", "family" : "Kerr", "given" : "Graham K", "non-dropping-particle" : "", "parse-names" : false, "suffix" : "" } ], "container-title" : "Movement Disorders", "id" : "ITEM-1", "issue" : "14", "issued" : { "date-parts" : [ [ "2010", "10", "30" ] ] }, "page" : "2369-2378", "title" : "Falls in Parkinson's disease: kinematic evidence for impaired head and trunk control", "type" : "article-journal", "volume" : "25" }, "uris" : [ "http://www.mendeley.com/documents/?uuid=c490dd1d-a704-4c06-ac8b-5519807158f7" ] }, { "id" : "ITEM-2", "itemData" : { "author" : [ { "dropping-particle" : "", "family" : "Mesure", "given" : "S", "non-dropping-particle" : "", "parse-names" : false, "suffix" : "" }, { "dropping-particle" : "", "family" : "Azulay", "given" : "JP", "non-dropping-particle" : "", "parse-names" : false, "suffix" : "" }, { "dropping-particle" : "", "family" : "Pouget", "given" : "J", "non-dropping-particle" : "", "parse-names" : false, "suffix" : "" }, { "dropping-particle" : "", "family" : "Amblard", "given" : "B", "non-dropping-particle" : "", "parse-names" : false, "suffix" : "" } ], "container-title" : "Experimental brain research", "id" : "ITEM-2", "issued" : { "date-parts" : [ [ "1999" ] ] }, "page" : "573-581", "title" : "Strategies of segmental stabilization during gait in Parkinson\u2019 s disease", "type" : "article-journal", "volume" : "129" }, "uris" : [ "http://www.mendeley.com/documents/?uuid=341f013a-6deb-4ce3-97d6-3eb8d0d19b4a" ] } ], "mendeley" : { "formattedCitation" : "[21,22]", "plainTextFormattedCitation" : "[21,22]", "previouslyFormattedCitation" : "[21,22]" }, "properties" : {  }, "schema" : "https://github.com/citation-style-language/schema/raw/master/csl-citation.json" }</w:instrText>
      </w:r>
      <w:r w:rsidR="00426DEB" w:rsidRPr="00A4670A">
        <w:fldChar w:fldCharType="separate"/>
      </w:r>
      <w:r w:rsidR="00EB41ED" w:rsidRPr="00A4670A">
        <w:rPr>
          <w:noProof/>
        </w:rPr>
        <w:t>[21,22]</w:t>
      </w:r>
      <w:r w:rsidR="00426DEB" w:rsidRPr="00A4670A">
        <w:fldChar w:fldCharType="end"/>
      </w:r>
      <w:r w:rsidR="00426DEB" w:rsidRPr="00A4670A">
        <w:t xml:space="preserve">, </w:t>
      </w:r>
      <w:r w:rsidRPr="00A4670A">
        <w:t>these tools are certainly more relevant when</w:t>
      </w:r>
      <w:r w:rsidR="00426DEB" w:rsidRPr="00A4670A">
        <w:t xml:space="preserve"> building musculoskeletal biomechanical models </w:t>
      </w:r>
      <w:r w:rsidRPr="00A4670A">
        <w:t>or</w:t>
      </w:r>
      <w:r w:rsidR="00426DEB" w:rsidRPr="00A4670A">
        <w:t xml:space="preserve"> for </w:t>
      </w:r>
      <w:r w:rsidRPr="00A4670A">
        <w:t>supporting specific</w:t>
      </w:r>
      <w:r w:rsidR="00426DEB" w:rsidRPr="00A4670A">
        <w:t xml:space="preserve"> clinical decisions such as guiding musculoskeletal surgical intervention, which is not so common in neuro-degenerative diseases. </w:t>
      </w:r>
    </w:p>
    <w:p w14:paraId="744550A4" w14:textId="77777777" w:rsidR="00C60E4D" w:rsidRPr="00A4670A" w:rsidRDefault="00426DEB" w:rsidP="00C60E4D">
      <w:r w:rsidRPr="00A4670A">
        <w:t xml:space="preserve">A good and utilised alternative for clinical applications </w:t>
      </w:r>
      <w:r w:rsidR="007132D7" w:rsidRPr="00A4670A">
        <w:t xml:space="preserve">are </w:t>
      </w:r>
      <w:r w:rsidRPr="00A4670A">
        <w:t xml:space="preserve">pressure sensitive walkways which are able to provide quantitative, reliable and repeatable assessments of gait </w:t>
      </w:r>
      <w:r w:rsidRPr="00A4670A">
        <w:fldChar w:fldCharType="begin" w:fldLock="1"/>
      </w:r>
      <w:r w:rsidR="001457AA" w:rsidRPr="00A4670A">
        <w:instrText>ADDIN CSL_CITATION { "citationItems" : [ { "id" : "ITEM-1", "itemData" : { "DOI" : "10.1007/s10545-009-1103-2", "author" : [ { "dropping-particle" : "", "family" : "Wood", "given" : "M", "non-dropping-particle" : "", "parse-names" : false, "suffix" : "" }, { "dropping-particle" : "", "family" : "Cleary", "given" : "M A", "non-dropping-particle" : "", "parse-names" : false, "suffix" : "" }, { "dropping-particle" : "", "family" : "Alderson", "given" : "L", "non-dropping-particle" : "", "parse-names" : false, "suffix" : "" }, { "dropping-particle" : "", "family" : "Vellodi", "given" : "A", "non-dropping-particle" : "", "parse-names" : false, "suffix" : "" } ], "id" : "ITEM-1", "issued" : { "date-parts" : [ [ "2009" ] ] }, "title" : "Changes in gait pattern as assessed by the GAITRite i walkway system in MPS II patients undergoing enzyme replacement therapy", "type" : "article-journal", "volume" : "32" }, "uris" : [ "http://www.mendeley.com/documents/?uuid=f8ad8245-1c3a-4653-aa8d-e8c5be76eee9", "http://www.mendeley.com/documents/?uuid=116ff0d0-7d22-4a97-8c86-e7d22a355ecd" ] } ], "mendeley" : { "formattedCitation" : "[23]", "plainTextFormattedCitation" : "[23]", "previouslyFormattedCitation" : "[23]" }, "properties" : {  }, "schema" : "https://github.com/citation-style-language/schema/raw/master/csl-citation.json" }</w:instrText>
      </w:r>
      <w:r w:rsidRPr="00A4670A">
        <w:fldChar w:fldCharType="separate"/>
      </w:r>
      <w:r w:rsidRPr="00A4670A">
        <w:rPr>
          <w:noProof/>
        </w:rPr>
        <w:t>[23]</w:t>
      </w:r>
      <w:r w:rsidRPr="00A4670A">
        <w:fldChar w:fldCharType="end"/>
      </w:r>
      <w:r w:rsidRPr="00A4670A">
        <w:t>. Typically, they cover several meters of the floor so that successive foot placements are detected as participants walk over them therefore allowing to measure both spatiotemporal and dynamic measurements of gait. Relative to 3D motion capture systems, they are considered practical for a clinical environment as once placed upon the floor they are unobtrusive and can be placed in a smaller space such as a corridor. Also, once familiar with the software, little post processing is required. As previously stated, the use of pressure sensitive mats has allowed for normative values to characterize PD gait</w:t>
      </w:r>
      <w:r w:rsidR="00C362A8" w:rsidRPr="00A4670A">
        <w:t xml:space="preserve"> for a selection of spatiotemporal gait variables</w:t>
      </w:r>
      <w:r w:rsidRPr="00A4670A">
        <w:t xml:space="preserve">. </w:t>
      </w:r>
      <w:r w:rsidR="00C60E4D" w:rsidRPr="00A4670A">
        <w:t xml:space="preserve">These variables are obtained as the device is capable to detect the initial and final contact of the foot when it is in contact with the mat (deemed the initial contact (IC) and final contact (FC)). </w:t>
      </w:r>
      <w:r w:rsidR="009A1379" w:rsidRPr="00A4670A">
        <w:t>Once recorded, t</w:t>
      </w:r>
      <w:r w:rsidR="00C60E4D" w:rsidRPr="00A4670A">
        <w:t xml:space="preserve">he provided software is then capable of validly and reliably calculating typical spatiotemporal parameters during gait </w:t>
      </w:r>
      <w:r w:rsidR="00C60E4D" w:rsidRPr="00A4670A">
        <w:fldChar w:fldCharType="begin" w:fldLock="1"/>
      </w:r>
      <w:r w:rsidR="001457AA" w:rsidRPr="00A4670A">
        <w:instrText>ADDIN CSL_CITATION { "citationItems" : [ { "id" : "ITEM-1", "itemData" : { "DOI" : "10.1053/apmr.2001.19778", "author" : [ { "dropping-particle" : "", "family" : "Mcdonough", "given" : "Andrew L", "non-dropping-particle" : "", "parse-names" : false, "suffix" : "" }, { "dropping-particle" : "", "family" : "Batavia", "given" : "Mitchell", "non-dropping-particle" : "", "parse-names" : false, "suffix" : "" }, { "dropping-particle" : "", "family" : "Chen", "given" : "Fang C", "non-dropping-particle" : "", "parse-names" : false, "suffix" : "" }, { "dropping-particle" : "", "family" : "Kwon", "given" : "Soonjung", "non-dropping-particle" : "", "parse-names" : false, "suffix" : "" }, { "dropping-particle" : "", "family" : "Ziai", "given" : "James", "non-dropping-particle" : "", "parse-names" : false, "suffix" : "" }, { "dropping-particle" : "", "family" : "Al", "given" : "Abstract Mcdonough", "non-dropping-particle" : "", "parse-names" : false, "suffix" : "" }, { "dropping-particle" : "", "family" : "Batavia", "given" : "M", "non-dropping-particle" : "", "parse-names" : false, "suffix" : "" }, { "dropping-particle" : "", "family" : "Fc", "given" : "Chen", "non-dropping-particle" : "", "parse-names" : false, "suffix" : "" } ], "id" : "ITEM-1", "issued" : { "date-parts" : [ [ "2001" ] ] }, "page" : "0-6", "title" : "The Validity and Reliability of the GAITRite System \u2019 s Measurements : A Preliminary Evaluation", "type" : "article-journal" }, "uris" : [ "http://www.mendeley.com/documents/?uuid=b42caea5-15de-4a6d-9ea3-316cdebaaa81", "http://www.mendeley.com/documents/?uuid=f11773f9-3db1-4bcf-a7db-d80ec0b71558" ] } ], "mendeley" : { "formattedCitation" : "[24]", "plainTextFormattedCitation" : "[24]", "previouslyFormattedCitation" : "[24]" }, "properties" : {  }, "schema" : "https://github.com/citation-style-language/schema/raw/master/csl-citation.json" }</w:instrText>
      </w:r>
      <w:r w:rsidR="00C60E4D" w:rsidRPr="00A4670A">
        <w:fldChar w:fldCharType="separate"/>
      </w:r>
      <w:r w:rsidR="00966ECC" w:rsidRPr="00A4670A">
        <w:rPr>
          <w:noProof/>
        </w:rPr>
        <w:t>[24]</w:t>
      </w:r>
      <w:r w:rsidR="00C60E4D" w:rsidRPr="00A4670A">
        <w:fldChar w:fldCharType="end"/>
      </w:r>
      <w:r w:rsidR="00C60E4D" w:rsidRPr="00A4670A">
        <w:t xml:space="preserve">. These include, step length, stride length, support base, step time, swing time, stance time, single support time, double support time and average velocity. Figure </w:t>
      </w:r>
      <w:r w:rsidR="00E43355" w:rsidRPr="00A4670A">
        <w:t>1.2</w:t>
      </w:r>
      <w:r w:rsidR="00C60E4D" w:rsidRPr="00A4670A">
        <w:t xml:space="preserve"> illustrates how each parameter is </w:t>
      </w:r>
      <w:r w:rsidR="00C60E4D" w:rsidRPr="00A4670A">
        <w:rPr>
          <w:noProof/>
          <w:lang w:val="en-GB" w:eastAsia="en-GB"/>
        </w:rPr>
        <mc:AlternateContent>
          <mc:Choice Requires="wpg">
            <w:drawing>
              <wp:anchor distT="0" distB="0" distL="114300" distR="114300" simplePos="0" relativeHeight="251859968" behindDoc="0" locked="0" layoutInCell="1" allowOverlap="1" wp14:anchorId="79044723" wp14:editId="3429FBE8">
                <wp:simplePos x="0" y="0"/>
                <wp:positionH relativeFrom="margin">
                  <wp:align>center</wp:align>
                </wp:positionH>
                <wp:positionV relativeFrom="paragraph">
                  <wp:posOffset>574040</wp:posOffset>
                </wp:positionV>
                <wp:extent cx="5913120" cy="3310890"/>
                <wp:effectExtent l="0" t="0" r="5080" b="0"/>
                <wp:wrapThrough wrapText="bothSides">
                  <wp:wrapPolygon edited="0">
                    <wp:start x="1856" y="0"/>
                    <wp:lineTo x="1856" y="2817"/>
                    <wp:lineTo x="0" y="2983"/>
                    <wp:lineTo x="0" y="21376"/>
                    <wp:lineTo x="21526" y="21376"/>
                    <wp:lineTo x="21526" y="2983"/>
                    <wp:lineTo x="19763" y="2817"/>
                    <wp:lineTo x="19856" y="0"/>
                    <wp:lineTo x="1856" y="0"/>
                  </wp:wrapPolygon>
                </wp:wrapThrough>
                <wp:docPr id="142" name="Group 142"/>
                <wp:cNvGraphicFramePr/>
                <a:graphic xmlns:a="http://schemas.openxmlformats.org/drawingml/2006/main">
                  <a:graphicData uri="http://schemas.microsoft.com/office/word/2010/wordprocessingGroup">
                    <wpg:wgp>
                      <wpg:cNvGrpSpPr/>
                      <wpg:grpSpPr>
                        <a:xfrm>
                          <a:off x="0" y="0"/>
                          <a:ext cx="5913120" cy="3310890"/>
                          <a:chOff x="16707" y="-120323"/>
                          <a:chExt cx="5761355" cy="3139693"/>
                        </a:xfrm>
                      </wpg:grpSpPr>
                      <pic:pic xmlns:pic="http://schemas.openxmlformats.org/drawingml/2006/picture">
                        <pic:nvPicPr>
                          <pic:cNvPr id="143" name="Picture 143" descr="Pictures/Gait%20cycle%20defined.png"/>
                          <pic:cNvPicPr>
                            <a:picLocks noChangeAspect="1"/>
                          </pic:cNvPicPr>
                        </pic:nvPicPr>
                        <pic:blipFill rotWithShape="1">
                          <a:blip r:embed="rId15">
                            <a:extLst>
                              <a:ext uri="{28A0092B-C50C-407E-A947-70E740481C1C}">
                                <a14:useLocalDpi xmlns:a14="http://schemas.microsoft.com/office/drawing/2010/main" val="0"/>
                              </a:ext>
                            </a:extLst>
                          </a:blip>
                          <a:srcRect l="1193" t="9538" r="4392"/>
                          <a:stretch/>
                        </pic:blipFill>
                        <pic:spPr bwMode="auto">
                          <a:xfrm>
                            <a:off x="16707" y="333955"/>
                            <a:ext cx="5761355" cy="2685415"/>
                          </a:xfrm>
                          <a:prstGeom prst="rect">
                            <a:avLst/>
                          </a:prstGeom>
                          <a:noFill/>
                          <a:ln>
                            <a:noFill/>
                          </a:ln>
                          <a:extLst>
                            <a:ext uri="{53640926-AAD7-44D8-BBD7-CCE9431645EC}">
                              <a14:shadowObscured xmlns:a14="http://schemas.microsoft.com/office/drawing/2010/main"/>
                            </a:ext>
                          </a:extLst>
                        </pic:spPr>
                      </pic:pic>
                      <wps:wsp>
                        <wps:cNvPr id="144" name="Text Box 144"/>
                        <wps:cNvSpPr txBox="1"/>
                        <wps:spPr>
                          <a:xfrm>
                            <a:off x="473907" y="-116818"/>
                            <a:ext cx="228917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30449D" w14:textId="77777777" w:rsidR="00C23B11" w:rsidRPr="00502F61" w:rsidRDefault="00C23B11" w:rsidP="00C60E4D">
                              <w:pPr>
                                <w:rPr>
                                  <w:sz w:val="22"/>
                                </w:rPr>
                              </w:pPr>
                              <w:r w:rsidRPr="00502F61">
                                <w:rPr>
                                  <w:sz w:val="22"/>
                                </w:rPr>
                                <w:t xml:space="preserve">Temporal </w:t>
                              </w:r>
                              <w:r>
                                <w:rPr>
                                  <w:sz w:val="22"/>
                                </w:rPr>
                                <w:t>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3064707" y="-120323"/>
                            <a:ext cx="228917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CD31EA" w14:textId="77777777" w:rsidR="00C23B11" w:rsidRPr="00502F61" w:rsidRDefault="00C23B11" w:rsidP="00C60E4D">
                              <w:pPr>
                                <w:rPr>
                                  <w:sz w:val="22"/>
                                </w:rPr>
                              </w:pPr>
                              <w:r>
                                <w:rPr>
                                  <w:sz w:val="22"/>
                                </w:rPr>
                                <w:t>Spatia</w:t>
                              </w:r>
                              <w:r w:rsidRPr="00502F61">
                                <w:rPr>
                                  <w:sz w:val="22"/>
                                </w:rPr>
                                <w:t xml:space="preserve">l </w:t>
                              </w:r>
                              <w:r>
                                <w:rPr>
                                  <w:sz w:val="22"/>
                                </w:rPr>
                                <w:t>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044723" id="Group 142" o:spid="_x0000_s1026" style="position:absolute;left:0;text-align:left;margin-left:0;margin-top:45.2pt;width:465.6pt;height:260.7pt;z-index:251859968;mso-position-horizontal:center;mso-position-horizontal-relative:margin;mso-width-relative:margin;mso-height-relative:margin" coordorigin="167,-1203" coordsize="57613,31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">
                <v:shape id="Picture 143" o:spid="_x0000_s1027" type="#_x0000_t75" alt="Pictures/Gait%20cycle%20defined.png" style="position:absolute;left:167;top:3339;width:57613;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">
                  <v:imagedata r:id="rId16" o:title="Gait%20cycle%20defined" croptop="6251f" cropleft="782f" cropright="2878f"/>
                  <v:path arrowok="t"/>
                </v:shape>
                <v:shapetype id="_x0000_t202" coordsize="21600,21600" o:spt="202" path="m,l,21600r21600,l21600,xe">
                  <v:stroke joinstyle="miter"/>
                  <v:path gradientshapeok="t" o:connecttype="rect"/>
                </v:shapetype>
                <v:shape id="Text Box 144" o:spid="_x0000_s1028" type="#_x0000_t202" style="position:absolute;left:4739;top:-1168;width:22891;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1B30449D" w14:textId="77777777" w:rsidR="00C23B11" w:rsidRPr="00502F61" w:rsidRDefault="00C23B11" w:rsidP="00C60E4D">
                        <w:pPr>
                          <w:rPr>
                            <w:sz w:val="22"/>
                          </w:rPr>
                        </w:pPr>
                        <w:r w:rsidRPr="00502F61">
                          <w:rPr>
                            <w:sz w:val="22"/>
                          </w:rPr>
                          <w:t xml:space="preserve">Temporal </w:t>
                        </w:r>
                        <w:r>
                          <w:rPr>
                            <w:sz w:val="22"/>
                          </w:rPr>
                          <w:t>variables</w:t>
                        </w:r>
                      </w:p>
                    </w:txbxContent>
                  </v:textbox>
                </v:shape>
                <v:shape id="Text Box 145" o:spid="_x0000_s1029" type="#_x0000_t202" style="position:absolute;left:30647;top:-1203;width:22891;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13CD31EA" w14:textId="77777777" w:rsidR="00C23B11" w:rsidRPr="00502F61" w:rsidRDefault="00C23B11" w:rsidP="00C60E4D">
                        <w:pPr>
                          <w:rPr>
                            <w:sz w:val="22"/>
                          </w:rPr>
                        </w:pPr>
                        <w:r>
                          <w:rPr>
                            <w:sz w:val="22"/>
                          </w:rPr>
                          <w:t>Spatia</w:t>
                        </w:r>
                        <w:r w:rsidRPr="00502F61">
                          <w:rPr>
                            <w:sz w:val="22"/>
                          </w:rPr>
                          <w:t xml:space="preserve">l </w:t>
                        </w:r>
                        <w:r>
                          <w:rPr>
                            <w:sz w:val="22"/>
                          </w:rPr>
                          <w:t>variables</w:t>
                        </w:r>
                      </w:p>
                    </w:txbxContent>
                  </v:textbox>
                </v:shape>
                <w10:wrap type="through" anchorx="margin"/>
              </v:group>
            </w:pict>
          </mc:Fallback>
        </mc:AlternateContent>
      </w:r>
      <w:r w:rsidR="00C60E4D" w:rsidRPr="00A4670A">
        <w:t>defined.</w:t>
      </w:r>
    </w:p>
    <w:p w14:paraId="22339F96" w14:textId="77777777" w:rsidR="00C60E4D" w:rsidRPr="00A4670A" w:rsidRDefault="00C60E4D" w:rsidP="00C60E4D">
      <w:pPr>
        <w:spacing w:line="240" w:lineRule="auto"/>
        <w:ind w:firstLine="0"/>
      </w:pPr>
    </w:p>
    <w:p w14:paraId="317E08A5" w14:textId="77777777" w:rsidR="00C60E4D" w:rsidRPr="00A4670A" w:rsidRDefault="00C60E4D" w:rsidP="00C60E4D">
      <w:pPr>
        <w:spacing w:line="240" w:lineRule="auto"/>
        <w:ind w:firstLine="0"/>
      </w:pPr>
      <w:r w:rsidRPr="00A4670A">
        <w:t xml:space="preserve">Figure 1.2. Highlights how the spatiotemporal gait parameters </w:t>
      </w:r>
      <w:r w:rsidR="00E43355" w:rsidRPr="00A4670A">
        <w:t xml:space="preserve">that can be calculated from a pressure sensitive </w:t>
      </w:r>
      <w:r w:rsidRPr="00A4670A">
        <w:t xml:space="preserve">mat. </w:t>
      </w:r>
      <w:r w:rsidRPr="00A4670A">
        <w:rPr>
          <w:color w:val="1A1718"/>
        </w:rPr>
        <w:t xml:space="preserve">The temporal variables are shown on the left, and spatial variables are shown on the right. SLS indicates single limb support time; DLS, double limb support time. </w:t>
      </w:r>
      <w:r w:rsidRPr="00A4670A">
        <w:t>Adapted</w:t>
      </w:r>
      <w:r w:rsidR="0046783F" w:rsidRPr="00A4670A">
        <w:t xml:space="preserve"> </w:t>
      </w:r>
      <w:r w:rsidRPr="00A4670A">
        <w:t xml:space="preserve">from </w:t>
      </w:r>
      <w:r w:rsidRPr="00A4670A">
        <w:fldChar w:fldCharType="begin" w:fldLock="1"/>
      </w:r>
      <w:r w:rsidR="001457AA" w:rsidRPr="00A4670A">
        <w:instrText>ADDIN CSL_CITATION { "citationItems" : [ { "id" : "ITEM-1",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"ITEM-1", "issue" : "11", "issued" : { "date-parts" : [ [ "2013" ] ] }, "page" : "1534-1543", "title" : "Moving forward on gait measurement: Toward a more refined approach", "type" : "article-journal", "volume" : "28" }, "uris" : [ "http://www.mendeley.com/documents/?uuid=ec2705a7-c939-431c-9156-30dca733ca06" ] } ], "mendeley" : { "formattedCitation" : "[14]", "plainTextFormattedCitation" : "[14]", "previouslyFormattedCitation" : "[14]" }, "properties" : {  }, "schema" : "https://github.com/citation-style-language/schema/raw/master/csl-citation.json" }</w:instrText>
      </w:r>
      <w:r w:rsidRPr="00A4670A">
        <w:fldChar w:fldCharType="separate"/>
      </w:r>
      <w:r w:rsidRPr="00A4670A">
        <w:rPr>
          <w:noProof/>
        </w:rPr>
        <w:t>[14]</w:t>
      </w:r>
      <w:r w:rsidRPr="00A4670A">
        <w:fldChar w:fldCharType="end"/>
      </w:r>
    </w:p>
    <w:p w14:paraId="4B1E82E6" w14:textId="77777777" w:rsidR="00C60E4D" w:rsidRPr="00A4670A" w:rsidRDefault="00C60E4D" w:rsidP="00426DEB"/>
    <w:p w14:paraId="6C908D0A" w14:textId="77777777" w:rsidR="00C362A8" w:rsidRPr="00A4670A" w:rsidRDefault="00F00C3B" w:rsidP="00C362A8">
      <w:r w:rsidRPr="00A4670A">
        <w:t>R</w:t>
      </w:r>
      <w:r w:rsidR="00426DEB" w:rsidRPr="00A4670A">
        <w:t xml:space="preserve">ecently, multivariate models </w:t>
      </w:r>
      <w:r w:rsidR="006F5AA1" w:rsidRPr="00A4670A">
        <w:t xml:space="preserve">that utilize the variables obtained by devices </w:t>
      </w:r>
      <w:r w:rsidR="006D3D8C" w:rsidRPr="00A4670A">
        <w:t xml:space="preserve">such as </w:t>
      </w:r>
      <w:r w:rsidR="00243783" w:rsidRPr="00A4670A">
        <w:t>pressure sensitive mats</w:t>
      </w:r>
      <w:r w:rsidR="006F5AA1" w:rsidRPr="00A4670A">
        <w:t xml:space="preserve"> </w:t>
      </w:r>
      <w:r w:rsidR="009E2417" w:rsidRPr="00A4670A">
        <w:t xml:space="preserve">have been proposed </w:t>
      </w:r>
      <w:r w:rsidR="00426DEB" w:rsidRPr="00A4670A">
        <w:t xml:space="preserve">with the intention that multiple variables are stronger at classifying </w:t>
      </w:r>
      <w:r w:rsidR="006F5AA1" w:rsidRPr="00A4670A">
        <w:t xml:space="preserve">pathological </w:t>
      </w:r>
      <w:r w:rsidR="00426DEB" w:rsidRPr="00A4670A">
        <w:t>gait</w:t>
      </w:r>
      <w:r w:rsidR="009E2417" w:rsidRPr="00A4670A">
        <w:t>. T</w:t>
      </w:r>
      <w:r w:rsidR="002D3520" w:rsidRPr="00A4670A">
        <w:t>his approach can provide a clear framework for selecting variables which can describe the complex multidimensional nature of gait</w:t>
      </w:r>
      <w:r w:rsidR="009E2417" w:rsidRPr="00A4670A">
        <w:t xml:space="preserve"> and hence</w:t>
      </w:r>
      <w:r w:rsidR="002D3520" w:rsidRPr="00A4670A">
        <w:t xml:space="preserve"> </w:t>
      </w:r>
      <w:r w:rsidR="00426DEB" w:rsidRPr="00A4670A">
        <w:t>facilitate hypothesis-driven research to explain underlying gait mechanisms, identify contributory features to gait disturbance, and examine the effec</w:t>
      </w:r>
      <w:r w:rsidR="00C362A8" w:rsidRPr="00A4670A">
        <w:t xml:space="preserve">t of intervention. The </w:t>
      </w:r>
      <w:r w:rsidR="002D3520" w:rsidRPr="00A4670A">
        <w:t xml:space="preserve">model proposed by Lord et al. [25] </w:t>
      </w:r>
      <w:r w:rsidR="00C362A8" w:rsidRPr="00A4670A">
        <w:t xml:space="preserve">was created using data from a cohort of 189 elderly participants and then replicated for 121 people with PD. It contains 5 conceptual domains and was constructed using principle component analysis (varimax procedure), which determined the </w:t>
      </w:r>
      <w:r w:rsidR="00F02A8D" w:rsidRPr="00A4670A">
        <w:t>sixteen</w:t>
      </w:r>
      <w:r w:rsidR="00C362A8" w:rsidRPr="00A4670A">
        <w:t xml:space="preserve"> core variables to be included in the model. For the domains, the percentage of the total variance of gait explained by each domain and the variables contained within the domains see </w:t>
      </w:r>
      <w:r w:rsidR="00AD3DA4" w:rsidRPr="00A4670A">
        <w:rPr>
          <w:noProof/>
          <w:lang w:val="en-GB" w:eastAsia="en-GB"/>
        </w:rPr>
        <w:drawing>
          <wp:anchor distT="0" distB="0" distL="114300" distR="114300" simplePos="0" relativeHeight="251857920" behindDoc="0" locked="0" layoutInCell="1" allowOverlap="1" wp14:anchorId="49B1C63A" wp14:editId="440E7BD5">
            <wp:simplePos x="0" y="0"/>
            <wp:positionH relativeFrom="margin">
              <wp:posOffset>88265</wp:posOffset>
            </wp:positionH>
            <wp:positionV relativeFrom="paragraph">
              <wp:posOffset>1487805</wp:posOffset>
            </wp:positionV>
            <wp:extent cx="5454015" cy="3309620"/>
            <wp:effectExtent l="0" t="0" r="0" b="0"/>
            <wp:wrapTopAndBottom/>
            <wp:docPr id="141" name="Picture 141" descr="../../Thesis%20(PhD)/Pictures/16%20variable%20m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sis%20(PhD)/Pictures/16%20variable%20mode.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672"/>
                    <a:stretch/>
                  </pic:blipFill>
                  <pic:spPr bwMode="auto">
                    <a:xfrm>
                      <a:off x="0" y="0"/>
                      <a:ext cx="5454015" cy="3309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2A8" w:rsidRPr="00A4670A">
        <w:t xml:space="preserve">figure </w:t>
      </w:r>
      <w:r w:rsidR="00BE0B5F" w:rsidRPr="00A4670A">
        <w:t>1</w:t>
      </w:r>
      <w:r w:rsidR="00C362A8" w:rsidRPr="00A4670A">
        <w:t>.</w:t>
      </w:r>
      <w:r w:rsidR="00C60E4D" w:rsidRPr="00A4670A">
        <w:t>3</w:t>
      </w:r>
      <w:r w:rsidR="00C362A8" w:rsidRPr="00A4670A">
        <w:t xml:space="preserve"> </w:t>
      </w:r>
    </w:p>
    <w:p w14:paraId="007FB086" w14:textId="77777777" w:rsidR="00EE7FE5" w:rsidRPr="00A4670A" w:rsidRDefault="00EE7FE5" w:rsidP="00C362A8"/>
    <w:p w14:paraId="3DA3A9C5" w14:textId="77777777" w:rsidR="00BE0B5F" w:rsidRPr="00A4670A" w:rsidRDefault="00BE0B5F" w:rsidP="00BE0B5F">
      <w:pPr>
        <w:spacing w:line="240" w:lineRule="auto"/>
        <w:ind w:firstLine="0"/>
      </w:pPr>
      <w:r w:rsidRPr="00A4670A">
        <w:t xml:space="preserve">Figure </w:t>
      </w:r>
      <w:r w:rsidR="00C60E4D" w:rsidRPr="00A4670A">
        <w:t>1.3.</w:t>
      </w:r>
      <w:r w:rsidRPr="00A4670A">
        <w:t xml:space="preserve"> The sixteen-variable spatiotemporal gait model separated into each domain and the domains percentage of total variance of gait explained following principle component analysis. </w:t>
      </w:r>
    </w:p>
    <w:p w14:paraId="4AB4C109" w14:textId="77777777" w:rsidR="00BE0B5F" w:rsidRPr="00A4670A" w:rsidRDefault="00BE0B5F" w:rsidP="00BE0B5F"/>
    <w:p w14:paraId="135E4CBD" w14:textId="77777777" w:rsidR="00BE0B5F" w:rsidRPr="00A4670A" w:rsidRDefault="00C60E4D" w:rsidP="00BE0B5F">
      <w:r w:rsidRPr="00A4670A">
        <w:t>F</w:t>
      </w:r>
      <w:r w:rsidR="00BE0B5F" w:rsidRPr="00A4670A">
        <w:t>igure 1.</w:t>
      </w:r>
      <w:r w:rsidRPr="00A4670A">
        <w:t>4</w:t>
      </w:r>
      <w:r w:rsidR="00BE0B5F" w:rsidRPr="00A4670A">
        <w:t xml:space="preserve"> </w:t>
      </w:r>
      <w:r w:rsidRPr="00A4670A">
        <w:t>provides an</w:t>
      </w:r>
      <w:r w:rsidR="00BE0B5F" w:rsidRPr="00A4670A">
        <w:t xml:space="preserve"> example of how a multivariate model can be used to highlight movements symptomatic of PD </w:t>
      </w:r>
      <w:r w:rsidR="00BE0B5F" w:rsidRPr="00A4670A">
        <w:fldChar w:fldCharType="begin" w:fldLock="1"/>
      </w:r>
      <w:r w:rsidR="001457AA" w:rsidRPr="00A4670A">
        <w:instrText>ADDIN CSL_CITATION { "citationItems" : [ { "id" : "ITEM-1", "itemData" : { "DOI" : "10.1093/gerona/gls255", "ISSN" : "1758-535X", "PMID" : "23250001", "abstract" : "BACKGROUND: Gait is an important predictor of survival in older adults. Gait characteristics help to identify markers of incipient pathology, inform diagnostic algorithms and disease progression, and measure efficacy of interventions. However, there is no clear framework to guide selection of gait characteristics. This study developed and validated a model of gait in older adults based on a strong theoretical paradigm.\n\nMETHODS: One hundred and eighty-nine older adults with a mean (SD) age of 69.5 (7.6) years were assessed for 16 spatiotemporal gait variables using a 7-m instrumented walkway (GAITRite) while walking for 2 minutes. Principal components analysis and factor analysis \"varimax\" procedure were used to derive a model that was validated using a multimethod approach: replication of previous work; association of gait domains with motor, cognitive, and behavioral attributes; and discriminatory properties of gait domains using age as a criterion.\n\nRESULTS: Five factors emerged from the principal components analysis: pace (22.5%), rhythm (19.3%), variability (15.1%), asymmetry (14.5%), and postural control (8.0%), explaining 79.5% of gait variance in total. Age, executive function, power of attention, balance self-efficacy, and physical fatigue were independently and selectively associated with 4 gait domains, explaining up to 40.1% of total variance. Median age discriminated pace, variability, and postural control domains.\n\nCONCLUSIONS: This study supports a 5-factor model of gait in older adults with domains that preferentially select for motor, cognitive, and behavioral attributes. Future research is required to validate the model. If successful, it will facilitate hypothesis-driven research to explain underlying gait mechanisms, identify contributory features to gait disturbance, and examine the effect of intervention.", "author" : [ { "dropping-particle" : "", "family" : "Lord", "given" : "Sue", "non-dropping-particle" : "", "parse-names" : false, "suffix" : "" }, { "dropping-particle" : "", "family" : "Galna", "given" : "Brook", "non-dropping-particle" : "", "parse-names" : false, "suffix" : "" }, { "dropping-particle" : "", "family" : "Verghese", "given" : "Joe", "non-dropping-particle" : "", "parse-names" : false, "suffix" : "" }, { "dropping-particle" : "", "family" : "Coleman", "given" : "Shirley", "non-dropping-particle" : "", "parse-names" : false, "suffix" : "" }, { "dropping-particle" : "", "family" : "Burn", "given" : "David", "non-dropping-particle" : "", "parse-names" : false, "suffix" : "" }, { "dropping-particle" : "", "family" : "Rochester", "given" : "Lynn", "non-dropping-particle" : "", "parse-names" : false, "suffix" : "" } ], "container-title" : "The journals of gerontology. Series A, Biological sciences and medical sciences", "id" : "ITEM-1", "issue" : "7", "issued" : { "date-parts" : [ [ "2013", "7" ] ] }, "page" : "820-7", "title" : "Independent domains of gait in older adults and associated motor and nonmotor attributes: validation of a factor analysis approach.", "type" : "article-journal", "volume" : "68" }, "uris" : [ "http://www.mendeley.com/documents/?uuid=c6445031-d25d-4bb9-b826-74c61096c041" ] }, { "id" : "ITEM-2",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"ITEM-2", "issue" : "11", "issued" : { "date-parts" : [ [ "2013" ] ] }, "page" : "1534-1543", "title" : "Moving forward on gait measurement: Toward a more refined approach", "type" : "article-journal", "volume" : "28" }, "uris" : [ "http://www.mendeley.com/documents/?uuid=ec2705a7-c939-431c-9156-30dca733ca06" ] } ], "mendeley" : { "formattedCitation" : "[14,25]", "plainTextFormattedCitation" : "[14,25]", "previouslyFormattedCitation" : "[14,25]" }, "properties" : {  }, "schema" : "https://github.com/citation-style-language/schema/raw/master/csl-citation.json" }</w:instrText>
      </w:r>
      <w:r w:rsidR="00BE0B5F" w:rsidRPr="00A4670A">
        <w:fldChar w:fldCharType="separate"/>
      </w:r>
      <w:r w:rsidR="00966ECC" w:rsidRPr="00A4670A">
        <w:rPr>
          <w:noProof/>
        </w:rPr>
        <w:t>[14,25]</w:t>
      </w:r>
      <w:r w:rsidR="00BE0B5F" w:rsidRPr="00A4670A">
        <w:fldChar w:fldCharType="end"/>
      </w:r>
      <w:r w:rsidR="00BE0B5F" w:rsidRPr="00A4670A">
        <w:t>.</w:t>
      </w:r>
    </w:p>
    <w:p w14:paraId="23B2B9AA" w14:textId="77777777" w:rsidR="00BE0B5F" w:rsidRPr="00A4670A" w:rsidRDefault="00BE0B5F" w:rsidP="00426DEB">
      <w:r w:rsidRPr="00A4670A">
        <w:rPr>
          <w:noProof/>
          <w:lang w:val="en-GB" w:eastAsia="en-GB"/>
        </w:rPr>
        <mc:AlternateContent>
          <mc:Choice Requires="wpg">
            <w:drawing>
              <wp:anchor distT="0" distB="0" distL="114300" distR="114300" simplePos="0" relativeHeight="251841536" behindDoc="0" locked="0" layoutInCell="1" allowOverlap="1" wp14:anchorId="7AB16F45" wp14:editId="0406A28E">
                <wp:simplePos x="0" y="0"/>
                <wp:positionH relativeFrom="column">
                  <wp:posOffset>164465</wp:posOffset>
                </wp:positionH>
                <wp:positionV relativeFrom="paragraph">
                  <wp:posOffset>0</wp:posOffset>
                </wp:positionV>
                <wp:extent cx="5563235" cy="4803140"/>
                <wp:effectExtent l="0" t="0" r="0" b="0"/>
                <wp:wrapTopAndBottom/>
                <wp:docPr id="29" name="Group 1"/>
                <wp:cNvGraphicFramePr/>
                <a:graphic xmlns:a="http://schemas.openxmlformats.org/drawingml/2006/main">
                  <a:graphicData uri="http://schemas.microsoft.com/office/word/2010/wordprocessingGroup">
                    <wpg:wgp>
                      <wpg:cNvGrpSpPr/>
                      <wpg:grpSpPr>
                        <a:xfrm>
                          <a:off x="0" y="0"/>
                          <a:ext cx="5563235" cy="4803140"/>
                          <a:chOff x="798052" y="763560"/>
                          <a:chExt cx="14975365" cy="13008892"/>
                        </a:xfrm>
                      </wpg:grpSpPr>
                      <pic:pic xmlns:pic="http://schemas.openxmlformats.org/drawingml/2006/picture">
                        <pic:nvPicPr>
                          <pic:cNvPr id="30" name="Picture 30"/>
                          <pic:cNvPicPr>
                            <a:picLocks noChangeAspect="1"/>
                          </pic:cNvPicPr>
                        </pic:nvPicPr>
                        <pic:blipFill rotWithShape="1">
                          <a:blip r:embed="rId18"/>
                          <a:srcRect b="7098"/>
                          <a:stretch/>
                        </pic:blipFill>
                        <pic:spPr>
                          <a:xfrm>
                            <a:off x="798052" y="763560"/>
                            <a:ext cx="14975365" cy="13008892"/>
                          </a:xfrm>
                          <a:prstGeom prst="rect">
                            <a:avLst/>
                          </a:prstGeom>
                        </pic:spPr>
                      </pic:pic>
                      <wps:wsp>
                        <wps:cNvPr id="31" name="Text Box 31"/>
                        <wps:cNvSpPr txBox="1"/>
                        <wps:spPr>
                          <a:xfrm>
                            <a:off x="3261744" y="770439"/>
                            <a:ext cx="10107428" cy="912473"/>
                          </a:xfrm>
                          <a:prstGeom prst="rect">
                            <a:avLst/>
                          </a:prstGeom>
                          <a:noFill/>
                        </wps:spPr>
                        <wps:txbx>
                          <w:txbxContent>
                            <w:p w14:paraId="2AEB52F2" w14:textId="77777777" w:rsidR="00C23B11" w:rsidRPr="008B77D5" w:rsidRDefault="00C23B11" w:rsidP="00426DEB">
                              <w:pPr>
                                <w:pStyle w:val="NormalWeb"/>
                                <w:rPr>
                                  <w:sz w:val="13"/>
                                </w:rPr>
                              </w:pPr>
                              <w:r w:rsidRPr="008B77D5">
                                <w:t>16 variable Spatiotemporal gait model</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w14:anchorId="7AB16F45" id="Group 1" o:spid="_x0000_s1030" style="position:absolute;left:0;text-align:left;margin-left:12.95pt;margin-top:0;width:438.05pt;height:378.2pt;z-index:251841536" coordorigin="7980,7635" coordsize="149753,130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">
                <v:shape id="Picture 30" o:spid="_x0000_s1031" type="#_x0000_t75" style="position:absolute;left:7980;top:7635;width:149754;height:13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">
                  <v:imagedata r:id="rId19" o:title="" cropbottom="4652f"/>
                  <v:path arrowok="t"/>
                </v:shape>
                <v:shape id="Text Box 31" o:spid="_x0000_s1032" type="#_x0000_t202" style="position:absolute;left:32617;top:7704;width:101074;height: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AEB52F2" w14:textId="77777777" w:rsidR="00C23B11" w:rsidRPr="008B77D5" w:rsidRDefault="00C23B11" w:rsidP="00426DEB">
                        <w:pPr>
                          <w:pStyle w:val="NormalWeb"/>
                          <w:rPr>
                            <w:sz w:val="13"/>
                          </w:rPr>
                        </w:pPr>
                        <w:r w:rsidRPr="008B77D5">
                          <w:t>16 variable Spatiotemporal gait model</w:t>
                        </w:r>
                      </w:p>
                    </w:txbxContent>
                  </v:textbox>
                </v:shape>
                <w10:wrap type="topAndBottom"/>
              </v:group>
            </w:pict>
          </mc:Fallback>
        </mc:AlternateContent>
      </w:r>
      <w:r w:rsidR="00426DEB" w:rsidRPr="00A4670A">
        <w:t xml:space="preserve"> </w:t>
      </w:r>
    </w:p>
    <w:p w14:paraId="1A8981C8" w14:textId="77777777" w:rsidR="00BE0B5F" w:rsidRPr="00A4670A" w:rsidRDefault="00BE0B5F" w:rsidP="00BE0B5F">
      <w:pPr>
        <w:spacing w:line="240" w:lineRule="auto"/>
        <w:ind w:firstLine="0"/>
        <w:rPr>
          <w:lang w:val="en-GB"/>
        </w:rPr>
      </w:pPr>
      <w:r w:rsidRPr="00A4670A">
        <w:rPr>
          <w:lang w:val="en-GB"/>
        </w:rPr>
        <w:t>Figure 1.</w:t>
      </w:r>
      <w:r w:rsidR="00C60E4D" w:rsidRPr="00A4670A">
        <w:rPr>
          <w:lang w:val="en-GB"/>
        </w:rPr>
        <w:t>4</w:t>
      </w:r>
      <w:r w:rsidRPr="00A4670A">
        <w:rPr>
          <w:lang w:val="en-GB"/>
        </w:rPr>
        <w:t xml:space="preserve">. Radar plot illustrating each variable from </w:t>
      </w:r>
      <w:r w:rsidR="00F02A8D" w:rsidRPr="00A4670A">
        <w:rPr>
          <w:lang w:val="en-GB"/>
        </w:rPr>
        <w:t xml:space="preserve">16 variable </w:t>
      </w:r>
      <w:r w:rsidRPr="00A4670A">
        <w:rPr>
          <w:lang w:val="en-GB"/>
        </w:rPr>
        <w:t>spatiotemporal model. The central line represents the control data. Deviation from zero along the X axis radiating from the centre of the plot represents how many standard deviations (based upon the control means and standard deviations) the PD differ from the controls.</w:t>
      </w:r>
    </w:p>
    <w:p w14:paraId="28449306" w14:textId="77777777" w:rsidR="00BE0B5F" w:rsidRPr="00A4670A" w:rsidRDefault="00BE0B5F" w:rsidP="00BE0B5F">
      <w:pPr>
        <w:ind w:firstLine="0"/>
      </w:pPr>
    </w:p>
    <w:p w14:paraId="69C91DF3" w14:textId="77777777" w:rsidR="00426DEB" w:rsidRPr="00A4670A" w:rsidRDefault="00426DEB" w:rsidP="00BE0B5F">
      <w:pPr>
        <w:rPr>
          <w:noProof/>
        </w:rPr>
      </w:pPr>
      <w:r w:rsidRPr="00A4670A">
        <w:t>However, although feasible and useful for clinical use, pressure sensitive mats</w:t>
      </w:r>
      <w:r w:rsidR="006D3D8C" w:rsidRPr="00A4670A">
        <w:t xml:space="preserve"> and </w:t>
      </w:r>
      <w:r w:rsidRPr="00A4670A">
        <w:t>are not without limitations</w:t>
      </w:r>
      <w:r w:rsidR="006D3D8C" w:rsidRPr="00A4670A">
        <w:t xml:space="preserve">. </w:t>
      </w:r>
      <w:r w:rsidR="009E2417" w:rsidRPr="00A4670A">
        <w:t>As</w:t>
      </w:r>
      <w:r w:rsidR="00AD3DA4" w:rsidRPr="00A4670A">
        <w:t xml:space="preserve"> </w:t>
      </w:r>
      <w:r w:rsidR="009E2417" w:rsidRPr="00A4670A">
        <w:t>a matter of fact, these mats</w:t>
      </w:r>
      <w:r w:rsidR="006D3D8C" w:rsidRPr="00A4670A">
        <w:t xml:space="preserve"> are large and heavy</w:t>
      </w:r>
      <w:r w:rsidR="00B547C9" w:rsidRPr="00A4670A">
        <w:t>,</w:t>
      </w:r>
      <w:r w:rsidR="006D3D8C" w:rsidRPr="00A4670A">
        <w:t xml:space="preserve"> meaning, they</w:t>
      </w:r>
      <w:r w:rsidRPr="00A4670A">
        <w:t xml:space="preserve"> are not portable and still require a designated space. Furthermore, they are still expensive and are not obtainable for all clinics where gait may be assessed.</w:t>
      </w:r>
      <w:r w:rsidRPr="00A4670A">
        <w:rPr>
          <w:noProof/>
        </w:rPr>
        <w:t xml:space="preserve"> </w:t>
      </w:r>
      <w:r w:rsidR="00EE7FE5" w:rsidRPr="00A4670A">
        <w:rPr>
          <w:noProof/>
        </w:rPr>
        <w:t>Therefore</w:t>
      </w:r>
      <w:r w:rsidR="00547C54" w:rsidRPr="00A4670A">
        <w:rPr>
          <w:noProof/>
        </w:rPr>
        <w:t>,</w:t>
      </w:r>
      <w:r w:rsidR="00EE7FE5" w:rsidRPr="00A4670A">
        <w:rPr>
          <w:noProof/>
        </w:rPr>
        <w:t xml:space="preserve"> serching for an</w:t>
      </w:r>
      <w:r w:rsidR="00C60E4D" w:rsidRPr="00A4670A">
        <w:rPr>
          <w:noProof/>
        </w:rPr>
        <w:t xml:space="preserve"> alternative</w:t>
      </w:r>
      <w:r w:rsidR="00EE7FE5" w:rsidRPr="00A4670A">
        <w:rPr>
          <w:noProof/>
        </w:rPr>
        <w:t xml:space="preserve"> technique or</w:t>
      </w:r>
      <w:r w:rsidR="00C60E4D" w:rsidRPr="00A4670A">
        <w:rPr>
          <w:noProof/>
        </w:rPr>
        <w:t xml:space="preserve"> device </w:t>
      </w:r>
      <w:r w:rsidR="00EE7FE5" w:rsidRPr="00A4670A">
        <w:rPr>
          <w:noProof/>
        </w:rPr>
        <w:t>capable of objectively qua</w:t>
      </w:r>
      <w:r w:rsidR="002D3520" w:rsidRPr="00A4670A">
        <w:rPr>
          <w:noProof/>
        </w:rPr>
        <w:t>n</w:t>
      </w:r>
      <w:r w:rsidR="00EE7FE5" w:rsidRPr="00A4670A">
        <w:rPr>
          <w:noProof/>
        </w:rPr>
        <w:t xml:space="preserve">tifying PD gait </w:t>
      </w:r>
      <w:r w:rsidR="00547C54" w:rsidRPr="00A4670A">
        <w:rPr>
          <w:noProof/>
        </w:rPr>
        <w:t>remains</w:t>
      </w:r>
      <w:r w:rsidR="00EE7FE5" w:rsidRPr="00A4670A">
        <w:rPr>
          <w:noProof/>
        </w:rPr>
        <w:t xml:space="preserve"> </w:t>
      </w:r>
      <w:r w:rsidR="006D3D8C" w:rsidRPr="00A4670A">
        <w:rPr>
          <w:noProof/>
        </w:rPr>
        <w:t>war</w:t>
      </w:r>
      <w:r w:rsidR="00EE7FE5" w:rsidRPr="00A4670A">
        <w:rPr>
          <w:noProof/>
        </w:rPr>
        <w:t>anted.</w:t>
      </w:r>
    </w:p>
    <w:p w14:paraId="638EEC23" w14:textId="77777777" w:rsidR="00BE0B5F" w:rsidRPr="00A4670A" w:rsidRDefault="00BE0B5F" w:rsidP="00BE0B5F">
      <w:pPr>
        <w:rPr>
          <w:noProof/>
        </w:rPr>
      </w:pPr>
    </w:p>
    <w:p w14:paraId="7D05D407" w14:textId="77777777" w:rsidR="00426DEB" w:rsidRPr="00A4670A" w:rsidRDefault="00426DEB" w:rsidP="00426DEB">
      <w:pPr>
        <w:pStyle w:val="Heading2"/>
      </w:pPr>
      <w:bookmarkStart w:id="9" w:name="_Toc491175450"/>
      <w:bookmarkStart w:id="10" w:name="_Toc491769700"/>
      <w:bookmarkStart w:id="11" w:name="_Toc496537819"/>
      <w:bookmarkStart w:id="12" w:name="_Toc506909834"/>
      <w:r w:rsidRPr="00A4670A">
        <w:t>Accelerometers and Inertial sensors for the assessment of gait</w:t>
      </w:r>
      <w:bookmarkEnd w:id="9"/>
      <w:bookmarkEnd w:id="10"/>
      <w:bookmarkEnd w:id="11"/>
      <w:bookmarkEnd w:id="12"/>
      <w:r w:rsidRPr="00A4670A">
        <w:t xml:space="preserve"> </w:t>
      </w:r>
    </w:p>
    <w:p w14:paraId="63A3FE29" w14:textId="77777777" w:rsidR="00426DEB" w:rsidRPr="00A4670A" w:rsidRDefault="00EE7FE5" w:rsidP="00426DEB">
      <w:r w:rsidRPr="00A4670A">
        <w:t>One</w:t>
      </w:r>
      <w:r w:rsidR="00426DEB" w:rsidRPr="00A4670A">
        <w:t xml:space="preserve"> alternative device for measuring gait is an accelerometer, which has recently grown to be a popular method also to assess movement in PD</w:t>
      </w:r>
      <w:r w:rsidR="00966ECC" w:rsidRPr="00A4670A">
        <w:t xml:space="preserve"> </w:t>
      </w:r>
      <w:r w:rsidR="00966ECC"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"id" : "ITEM-2", "itemData" : { "DOI" : "10.4172/2155-9538.S1-007", "ISSN" : "2155-9538", "PMID" : "24955286", "abstract" : "This paper is a commentary to introduce how rehabilitation professionals can use a new, body-worn sensor system to obtain objective measures of balance and gait. Current assessments of balance and gait in clinical rehabilitation are largely limited to subjective scales, simple stop-watch measures, or complex, expensive machines not practical or largely available. Although accelerometers and gyroscopes have been shown to accurately quantify many aspects of gait and balance kinematics, only recently", "author" : [ { "dropping-particle" : "", "family" : "Mancini", "given" : "Martina", "non-dropping-particle" : "", "parse-names" : false, "suffix" : "" }, { "dropping-particle" : "", "family" : "King", "given" : "Laurie", "non-dropping-particle" : "", "parse-names" : false, "suffix" : "" }, { "dropping-particle" : "", "family" : "Salarian", "given" : "Arash", "non-dropping-particle" : "", "parse-names" : false, "suffix" : "" }, { "dropping-particle" : "", "family" : "Holmstrom", "given" : "Lars", "non-dropping-particle" : "", "parse-names" : false, "suffix" : "" }, { "dropping-particle" : "", "family" : "Mcnames", "given" : "James", "non-dropping-particle" : "", "parse-names" : false, "suffix" : "" }, { "dropping-particle" : "", "family" : "Horak", "given" : "Fay B", "non-dropping-particle" : "", "parse-names" : false, "suffix" : "" } ], "container-title" : "Bioengineering &amp; Biomedical Science", "id" : "ITEM-2", "issued" : { "date-parts" : [ [ "2012", "12", "12" ] ] }, "page" : "1-5", "title" : "Mobility Lab to assess balance and gait with synchronized body-worn sensors", "type" : "article-journal", "volume" : "Suppl 1" }, "uris" : [ "http://www.mendeley.com/documents/?uuid=a661c448-56a7-42f1-85ce-2bed58e09863" ] } ], "mendeley" : { "formattedCitation" : "[5,6]", "plainTextFormattedCitation" : "[5,6]", "previouslyFormattedCitation" : "[5,6]" }, "properties" : {  }, "schema" : "https://github.com/citation-style-language/schema/raw/master/csl-citation.json" }</w:instrText>
      </w:r>
      <w:r w:rsidR="00966ECC" w:rsidRPr="00A4670A">
        <w:fldChar w:fldCharType="separate"/>
      </w:r>
      <w:r w:rsidR="00966ECC" w:rsidRPr="00A4670A">
        <w:rPr>
          <w:noProof/>
        </w:rPr>
        <w:t>[5,6]</w:t>
      </w:r>
      <w:r w:rsidR="00966ECC" w:rsidRPr="00A4670A">
        <w:fldChar w:fldCharType="end"/>
      </w:r>
      <w:r w:rsidR="00426DEB" w:rsidRPr="00A4670A">
        <w:t xml:space="preserve">. Accelerometers were first promoted to monitor the motion of human movement as early as the 1950s but were drastically limited due to high costs and size </w:t>
      </w:r>
      <w:r w:rsidR="00426DEB" w:rsidRPr="00A4670A">
        <w:fldChar w:fldCharType="begin" w:fldLock="1"/>
      </w:r>
      <w:r w:rsidR="001457AA" w:rsidRPr="00A4670A">
        <w:instrText>ADDIN CSL_CITATION { "citationItems" : [ { "id" : "ITEM-1", "itemData" : { "DOI" : "10.1016/j.medengphy.2008.09.005", "author" : [ { "dropping-particle" : "", "family" : "Godfrey", "given" : "A", "non-dropping-particle" : "", "parse-names" : false, "suffix" : "" }, { "dropping-particle" : "", "family" : "Conway", "given" : "R", "non-dropping-particle" : "", "parse-names" : false, "suffix" : "" }, { "dropping-particle" : "", "family" : "Meagher", "given" : "D", "non-dropping-particle" : "", "parse-names" : false, "suffix" : "" }, { "dropping-particle" : "", "family" : "\u00d3laighin", "given" : "G", "non-dropping-particle" : "", "parse-names" : false, "suffix" : "" } ], "id" : "ITEM-1", "issued" : { "date-parts" : [ [ "2008" ] ] }, "page" : "1364-1386", "title" : "Direct measurement of human movement by accelerometry", "type" : "article-journal", "volume" : "30" }, "uris" : [ "http://www.mendeley.com/documents/?uuid=b1a89899-8e10-45e2-8863-bcbf3a8cfd70", "http://www.mendeley.com/documents/?uuid=22abe8b0-416d-400a-8cbc-fccbf0862786" ] } ], "mendeley" : { "formattedCitation" : "[26]", "plainTextFormattedCitation" : "[26]", "previouslyFormattedCitation" : "[26]" }, "properties" : {  }, "schema" : "https://github.com/citation-style-language/schema/raw/master/csl-citation.json" }</w:instrText>
      </w:r>
      <w:r w:rsidR="00426DEB" w:rsidRPr="00A4670A">
        <w:fldChar w:fldCharType="separate"/>
      </w:r>
      <w:r w:rsidR="00966ECC" w:rsidRPr="00A4670A">
        <w:rPr>
          <w:noProof/>
        </w:rPr>
        <w:t>[26]</w:t>
      </w:r>
      <w:r w:rsidR="00426DEB" w:rsidRPr="00A4670A">
        <w:fldChar w:fldCharType="end"/>
      </w:r>
      <w:r w:rsidR="00426DEB" w:rsidRPr="00A4670A">
        <w:t xml:space="preserve">. Since then however both limitations have reduced due to advances in integrated microelectromechanical systems which has greatly enabled a reduction in the size and cost of a device </w:t>
      </w:r>
      <w:r w:rsidR="00426DEB" w:rsidRPr="00A4670A">
        <w:fldChar w:fldCharType="begin" w:fldLock="1"/>
      </w:r>
      <w:r w:rsidR="001457AA" w:rsidRPr="00A4670A">
        <w:instrText>ADDIN CSL_CITATION { "citationItems" : [ { "id" : "ITEM-1", "itemData" : { "DOI" : "10.1093/ageing/afi192", "author" : [ { "dropping-particle" : "", "family" : "Culhane", "given" : "K M", "non-dropping-particle" : "", "parse-names" : false, "suffix" : "" }, { "dropping-particle" : "", "family" : "O'Connor", "given" : "M", "non-dropping-particle" : "", "parse-names" : false, "suffix" : "" }, { "dropping-particle" : "", "family" : "Lyons", "given" : "D", "non-dropping-particle" : "", "parse-names" : false, "suffix" : "" }, { "dropping-particle" : "", "family" : "Lyons", "given" : "G M", "non-dropping-particle" : "", "parse-names" : false, "suffix" : "" } ], "id" : "ITEM-1", "issued" : { "date-parts" : [ [ "2005" ] ] }, "page" : "556-560", "title" : "Accelerometers in rehabilitation medicine for", "type" : "article-journal" }, "uris" : [ "http://www.mendeley.com/documents/?uuid=fb2276c4-4f32-43a6-8fd8-cf5464200b39", "http://www.mendeley.com/documents/?uuid=183bc29c-984f-4f39-b7da-9a3e0427faae" ] } ], "mendeley" : { "formattedCitation" : "[27]", "plainTextFormattedCitation" : "[27]", "previouslyFormattedCitation" : "[27]" }, "properties" : {  }, "schema" : "https://github.com/citation-style-language/schema/raw/master/csl-citation.json" }</w:instrText>
      </w:r>
      <w:r w:rsidR="00426DEB" w:rsidRPr="00A4670A">
        <w:fldChar w:fldCharType="separate"/>
      </w:r>
      <w:r w:rsidR="00966ECC" w:rsidRPr="00A4670A">
        <w:rPr>
          <w:noProof/>
        </w:rPr>
        <w:t>[27]</w:t>
      </w:r>
      <w:r w:rsidR="00426DEB" w:rsidRPr="00A4670A">
        <w:fldChar w:fldCharType="end"/>
      </w:r>
      <w:r w:rsidR="00426DEB" w:rsidRPr="00A4670A">
        <w:t xml:space="preserve">. This now means their application to gait is feasible and consequently a growing interest for both researchers and clinicians to objectively measure disease related outcomes using wearable devices has developed </w:t>
      </w:r>
      <w:r w:rsidR="00426DEB" w:rsidRPr="00A4670A">
        <w:fldChar w:fldCharType="begin" w:fldLock="1"/>
      </w:r>
      <w:r w:rsidR="001457AA" w:rsidRPr="00A4670A">
        <w:instrText>ADDIN CSL_CITATION { "citationItems" : [ { "id" : "ITEM-1", "itemData" : { "DOI" : "10.3233/JPD-150740", "author" : [ { "dropping-particle" : "Van", "family" : "Uem", "given" : "Janet M T", "non-dropping-particle" : "", "parse-names" : false, "suffix" : "" }, { "dropping-particle" : "", "family" : "Isaacs", "given" : "Tom", "non-dropping-particle" : "", "parse-names" : false, "suffix" : "" }, { "dropping-particle" : "", "family" : "Lewin", "given" : "Alan", "non-dropping-particle" : "", "parse-names" : false, "suffix" : "" }, { "dropping-particle" : "", "family" : "Bresolin", "given" : "Eros", "non-dropping-particle" : "", "parse-names" : false, "suffix" : "" }, { "dropping-particle" : "", "family" : "Salkovic", "given" : "Dina", "non-dropping-particle" : "", "parse-names" : false, "suffix" : "" } ], "id" : "ITEM-1", "issued" : { "date-parts" : [ [ "2016" ] ] }, "page" : "279-287", "title" : "A Viewpoint on Wearable Technology-Enabled Measurement of Wellbeing and Health-Related Quality of Life in Parkinson \u2019 s Disease", "type" : "article-journal", "volume" : "6" }, "uris" : [ "http://www.mendeley.com/documents/?uuid=a560dc4e-713c-420c-a1dc-fe6de4bac1c3", "http://www.mendeley.com/documents/?uuid=f95f28cd-e89b-4a97-b122-6626193bfc33" ] }, { "id" : "ITEM-2",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"ITEM-2",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"[6,28]", "plainTextFormattedCitation" : "[6,28]", "previouslyFormattedCitation" : "[6,28]" }, "properties" : {  }, "schema" : "https://github.com/citation-style-language/schema/raw/master/csl-citation.json" }</w:instrText>
      </w:r>
      <w:r w:rsidR="00426DEB" w:rsidRPr="00A4670A">
        <w:fldChar w:fldCharType="separate"/>
      </w:r>
      <w:r w:rsidR="00966ECC" w:rsidRPr="00A4670A">
        <w:rPr>
          <w:noProof/>
        </w:rPr>
        <w:t>[6,28]</w:t>
      </w:r>
      <w:r w:rsidR="00426DEB" w:rsidRPr="00A4670A">
        <w:fldChar w:fldCharType="end"/>
      </w:r>
      <w:r w:rsidR="00426DEB" w:rsidRPr="00A4670A">
        <w:t xml:space="preserve">. The reason for such interest is that they have the ability to overcome many limitations of previously used gait analysis devices as they are relatively inexpensive, can measure successive steps, can measure gait outside of a laboratory, they do not restrict movement, are a direct measure of acceleration and can be applied by minimally trained clinicians </w:t>
      </w:r>
      <w:r w:rsidR="00426DEB" w:rsidRPr="00A4670A">
        <w:fldChar w:fldCharType="begin" w:fldLock="1"/>
      </w:r>
      <w:r w:rsidR="001457AA" w:rsidRPr="00A4670A">
        <w:instrText>ADDIN CSL_CITATION { "citationItems" : [ { "id" : "ITEM-1", "itemData" : { "DOI" : "10.1371/journal.pone.0096675", "ISBN" : "1932-6203 (Electronic)\\r1932-6203 (Linking)", "ISSN" : "19326203", "PMID" : "24801889", "abstract" : "BACKGROUND: Patients with Parkinson's disease (PD) suffer from a high fall risk. Previous approaches for evaluating fall risk are based on self-report or testing at a given time point and may, therefore, be insufficient to optimally capture fall risk. We tested, for the first time, whether metrics derived from 3 day continuous recordings are associated with fall risk in PD. METHODS AND MATERIALS: 107 patients (Hoehn {&amp;} Yahr Stage: 2.6+/-0.7) wore a small, body-fixed sensor (3D accelerometer) on lower back for 3 days. Walking quantity (e.g., steps per 3-days) and quality (e.g., frequency-derived measures of gait variability) were determined. Subjects were classified as fallers or non-fallers based on fall history. Subjects were also followed for one year to evaluate predictors of the transition from non-faller to faller. RESULTS: The 3 day acceleration derived measures were significantly different in fallers and non-fallers and were significantly correlated with previously validated measures of fall risk. Walking quantity was similar in the two groups. In contrast, the fallers walked with higher step-to-step variability, e.g., anterior-posterior width of the dominant frequency was larger (p = 0.012) in the fallers (0.78 +/- 0.17 Hz) compared to the non-fallers (0.71 +/- 0.07 Hz). Among subjects who reported no falls in the year prior to testing, sensor-derived measures predicted the time to first fall (p = 0.0034), whereas many traditional measures did not. Cox regression analysis showed that anterior-posterior width was significantly (p = 0.0039) associated with time to fall during the follow-up period, even after adjusting for traditional measures. CONCLUSIONS/SIGNIFICANCE: These findings indicate that a body-fixed sensor worn continuously can evaluate fall risk in PD. This sensor-based approach was able to identify transition from non-faller to faller, whereas many traditional metrics were not successful. This approach may facilitate earlier detection of fall risk and may in the future, help reduce high costs associated with falls.", "author" : [ { "dropping-particle" : "", "family" : "Weiss", "given" : "Aner", "non-dropping-particle" : "", "parse-names" : false, "suffix" : "" }, { "dropping-particle" : "", "family" : "Herman", "given" : "Talia", "non-dropping-particle" : "", "parse-names" : false, "suffix" : "" }, { "dropping-particle" : "", "family" : "Giladi", "given" : "Nir", "non-dropping-particle" : "", "parse-names" : false, "suffix" : "" }, { "dropping-particle" : "", "family" : "Hausdorff", "given" : "Jeffrey M.", "non-dropping-particle" : "", "parse-names" : false, "suffix" : "" } ], "container-title" : "PLoS ONE", "id" : "ITEM-1", "issue" : "5", "issued" : { "date-parts" : [ [ "2014" ] ] }, "title" : "Objective assessment of fall risk in Parkinson's disease using a body-fixed sensor worn for 3 days", "type" : "article-journal", "volume" : "9" }, "uris" : [ "http://www.mendeley.com/documents/?uuid=01e529db-4c99-4cb5-8842-4c7328063956" ] }, { "id" : "ITEM-2", "itemData" : { "DOI" : "10.1016/j.gaitpost.2007.10.010", "ISSN" : "0966-6362", "PMID" : "18178436", "abstract" : "The popularity of using accelerometer-based systems to quantify human movement patterns has increased in recent years for clinicians and researchers alike. The benefits of using accelerometers compared to more traditional gait analysis instruments include low cost; testing is not restricted to a laboratory environment; accelerometers are small, therefore walking is relatively unrestricted; and direct measurement of 3D accelerations eliminate errors associated with differentiating displacement and velocity data. However, accelerometry is not without its disadvantages, an issue which is scarcely reported in gait analysis literature. This paper reviews the use of accelerometer technology to investigate gait-related movement patterns, and addresses issues of acceleration measurement important for experimental design. An overview of accelerometer mechanics is provided before illustrating specific experimental conditions necessary to ensure the accuracy of gait-related acceleration measurement. A literature review is presented on how accelerometry has been used to examine basic temporospatial gait parameters, shock attenuation, and segmental accelerations of the body during walking. The output of accelerometers attached to the upper body has provided useful insights into the motor control of normal walking, age-related differences in dynamic postural control, and gait patterns in people with movement disorders. ?? 2007 Elsevier B.V. All rights reserved.", "author" : [ { "dropping-particle" : "", "family" : "Kavanagh", "given" : "JJ", "non-dropping-particle" : "", "parse-names" : false, "suffix" : "" }, { "dropping-particle" : "", "family" : "Menz", "given" : "HB", "non-dropping-particle" : "", "parse-names" : false, "suffix" : "" } ], "container-title" : "Gait &amp; posture", "id" : "ITEM-2", "issue" : "1", "issued" : { "date-parts" : [ [ "2008", "7" ] ] }, "page" : "1-15", "title" : "Accelerometry: a technique for quantifying movement patterns during walking", "type" : "article-journal", "volume" : "28" }, "uris" : [ "http://www.mendeley.com/documents/?uuid=44f3da58-6b74-4ba7-82ca-21e627b32e9c" ] }, { "id" : "ITEM-3",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"ITEM-3",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"id" : "ITEM-4",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"ITEM-4",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"[6,9,12,29]", "plainTextFormattedCitation" : "[6,9,12,29]", "previouslyFormattedCitation" : "[6,9,12,29]" }, "properties" : {  }, "schema" : "https://github.com/citation-style-language/schema/raw/master/csl-citation.json" }</w:instrText>
      </w:r>
      <w:r w:rsidR="00426DEB" w:rsidRPr="00A4670A">
        <w:fldChar w:fldCharType="separate"/>
      </w:r>
      <w:r w:rsidR="00966ECC" w:rsidRPr="00A4670A">
        <w:rPr>
          <w:noProof/>
        </w:rPr>
        <w:t>[6,9,12,29]</w:t>
      </w:r>
      <w:r w:rsidR="00426DEB" w:rsidRPr="00A4670A">
        <w:fldChar w:fldCharType="end"/>
      </w:r>
      <w:r w:rsidR="00426DEB" w:rsidRPr="00A4670A">
        <w:t xml:space="preserve">. As such research has emerged to assess the use of accelerometers or more recently inertial measurement units (device containing a tri-axial accelerometer alongside a gyroscope and a magnetometer) to be able to quantify gait and devices are now commercially available for this purpose </w:t>
      </w:r>
      <w:r w:rsidR="00426DEB" w:rsidRPr="00A4670A">
        <w:fldChar w:fldCharType="begin" w:fldLock="1"/>
      </w:r>
      <w:r w:rsidR="001457AA" w:rsidRPr="00A4670A">
        <w:instrText>ADDIN CSL_CITATION { "citationItems" : [ { "id" : "ITEM-1", "itemData" : { "DOI" : "10.4172/2155-9538.S1-007", "ISSN" : "2155-9538", "PMID" : "24955286", "abstract" : "This paper is a commentary to introduce how rehabilitation professionals can use a new, body-worn sensor system to obtain objective measures of balance and gait. Current assessments of balance and gait in clinical rehabilitation are largely limited to subjective scales, simple stop-watch measures, or complex, expensive machines not practical or largely available. Although accelerometers and gyroscopes have been shown to accurately quantify many aspects of gait and balance kinematics, only recently", "author" : [ { "dropping-particle" : "", "family" : "Mancini", "given" : "Martina", "non-dropping-particle" : "", "parse-names" : false, "suffix" : "" }, { "dropping-particle" : "", "family" : "King", "given" : "Laurie", "non-dropping-particle" : "", "parse-names" : false, "suffix" : "" }, { "dropping-particle" : "", "family" : "Salarian", "given" : "Arash", "non-dropping-particle" : "", "parse-names" : false, "suffix" : "" }, { "dropping-particle" : "", "family" : "Holmstrom", "given" : "Lars", "non-dropping-particle" : "", "parse-names" : false, "suffix" : "" }, { "dropping-particle" : "", "family" : "Mcnames", "given" : "James", "non-dropping-particle" : "", "parse-names" : false, "suffix" : "" }, { "dropping-particle" : "", "family" : "Horak", "given" : "Fay B", "non-dropping-particle" : "", "parse-names" : false, "suffix" : "" } ], "container-title" : "Bioengineering &amp; Biomedical Science", "id" : "ITEM-1", "issued" : { "date-parts" : [ [ "2012", "12", "12" ] ] }, "page" : "1-5", "title" : "Mobility Lab to assess balance and gait with synchronized body-worn sensors", "type" : "article-journal", "volume" : "Suppl 1" }, "uris" : [ "http://www.mendeley.com/documents/?uuid=a661c448-56a7-42f1-85ce-2bed58e09863" ] } ], "mendeley" : { "formattedCitation" : "[5]", "plainTextFormattedCitation" : "[5]", "previouslyFormattedCitation" : "[5]" }, "properties" : {  }, "schema" : "https://github.com/citation-style-language/schema/raw/master/csl-citation.json" }</w:instrText>
      </w:r>
      <w:r w:rsidR="00426DEB" w:rsidRPr="00A4670A">
        <w:fldChar w:fldCharType="separate"/>
      </w:r>
      <w:r w:rsidR="00426DEB" w:rsidRPr="00A4670A">
        <w:rPr>
          <w:noProof/>
        </w:rPr>
        <w:t>[5]</w:t>
      </w:r>
      <w:r w:rsidR="00426DEB" w:rsidRPr="00A4670A">
        <w:fldChar w:fldCharType="end"/>
      </w:r>
      <w:r w:rsidR="00426DEB" w:rsidRPr="00A4670A">
        <w:t xml:space="preserve">. Furthermore, a perspective is emerging whereby accelerometers have become the preferred choice for gait analysis if needing to collect continuous, unobtrusive and reliable human movement monitoring </w:t>
      </w:r>
      <w:r w:rsidR="00426DEB" w:rsidRPr="00A4670A">
        <w:fldChar w:fldCharType="begin" w:fldLock="1"/>
      </w:r>
      <w:r w:rsidR="001457AA" w:rsidRPr="00A4670A">
        <w:instrText>ADDIN CSL_CITATION { "citationItems" : [ { "id" : "ITEM-1", "itemData" : { "DOI" : "10.1016/j.medengphy.2008.09.005", "author" : [ { "dropping-particle" : "", "family" : "Godfrey", "given" : "A", "non-dropping-particle" : "", "parse-names" : false, "suffix" : "" }, { "dropping-particle" : "", "family" : "Conway", "given" : "R", "non-dropping-particle" : "", "parse-names" : false, "suffix" : "" }, { "dropping-particle" : "", "family" : "Meagher", "given" : "D", "non-dropping-particle" : "", "parse-names" : false, "suffix" : "" }, { "dropping-particle" : "", "family" : "\u00d3laighin", "given" : "G", "non-dropping-particle" : "", "parse-names" : false, "suffix" : "" } ], "id" : "ITEM-1", "issued" : { "date-parts" : [ [ "2008" ] ] }, "page" : "1364-1386", "title" : "Direct measurement of human movement by accelerometry", "type" : "article-journal", "volume" : "30" }, "uris" : [ "http://www.mendeley.com/documents/?uuid=22abe8b0-416d-400a-8cbc-fccbf0862786", "http://www.mendeley.com/documents/?uuid=b1a89899-8e10-45e2-8863-bcbf3a8cfd70" ] } ], "mendeley" : { "formattedCitation" : "[26]", "plainTextFormattedCitation" : "[26]", "previouslyFormattedCitation" : "[26]" }, "properties" : {  }, "schema" : "https://github.com/citation-style-language/schema/raw/master/csl-citation.json" }</w:instrText>
      </w:r>
      <w:r w:rsidR="00426DEB" w:rsidRPr="00A4670A">
        <w:fldChar w:fldCharType="separate"/>
      </w:r>
      <w:r w:rsidR="00966ECC" w:rsidRPr="00A4670A">
        <w:rPr>
          <w:noProof/>
        </w:rPr>
        <w:t>[26]</w:t>
      </w:r>
      <w:r w:rsidR="00426DEB" w:rsidRPr="00A4670A">
        <w:fldChar w:fldCharType="end"/>
      </w:r>
      <w:r w:rsidR="00426DEB" w:rsidRPr="00A4670A">
        <w:t>.</w:t>
      </w:r>
    </w:p>
    <w:p w14:paraId="255A6135" w14:textId="77777777" w:rsidR="00426DEB" w:rsidRPr="00A4670A" w:rsidRDefault="00426DEB" w:rsidP="00426DEB">
      <w:r w:rsidRPr="00A4670A">
        <w:t xml:space="preserve">The direct measurement of accelerations from any/multiple locations of the body can allow the calculations of a variety of gait metrics. These range from simple shock absorption </w:t>
      </w:r>
      <w:r w:rsidRPr="00A4670A">
        <w:fldChar w:fldCharType="begin" w:fldLock="1"/>
      </w:r>
      <w:r w:rsidR="001457AA" w:rsidRPr="00A4670A">
        <w:instrText>ADDIN CSL_CITATION { "citationItems" : [ { "id" : "ITEM-1", "itemData" : { "author" : [ { "dropping-particle" : "", "family" : "Wet", "given" : "F", "non-dropping-particle" : "de", "parse-names" : false, "suffix" : "" }, { "dropping-particle" : "", "family" : "Dent", "given" : "M", "non-dropping-particle" : "", "parse-names" : false, "suffix" : "" }, { "dropping-particle" : "", "family" : "Heyns", "given" : "M", "non-dropping-particle" : "", "parse-names" : false, "suffix" : "" }, { "dropping-particle" : "", "family" : "Pretorius", "given" : "J", "non-dropping-particle" : "", "parse-names" : false, "suffix" : "" } ], "id" : "ITEM-1", "issue" : "September", "issued" : { "date-parts" : [ [ "1999" ] ] }, "title" : "Shock absorption potential of different mouth guard materials", "type" : "article-journal" }, "uris" : [ "http://www.mendeley.com/documents/?uuid=10994283-a4dc-4b04-9b99-b8c1bf0dde19", "http://www.mendeley.com/documents/?uuid=4cc429e2-1ea4-4e6f-9bb3-e444689f8781" ] } ], "mendeley" : { "formattedCitation" : "[30]", "plainTextFormattedCitation" : "[30]", "previouslyFormattedCitation" : "[30]" }, "properties" : {  }, "schema" : "https://github.com/citation-style-language/schema/raw/master/csl-citation.json" }</w:instrText>
      </w:r>
      <w:r w:rsidRPr="00A4670A">
        <w:fldChar w:fldCharType="separate"/>
      </w:r>
      <w:r w:rsidR="00966ECC" w:rsidRPr="00A4670A">
        <w:rPr>
          <w:noProof/>
        </w:rPr>
        <w:t>[30]</w:t>
      </w:r>
      <w:r w:rsidRPr="00A4670A">
        <w:fldChar w:fldCharType="end"/>
      </w:r>
      <w:r w:rsidRPr="00A4670A">
        <w:t xml:space="preserve">, to a highly complicated calculation of joint angles more typically measured with 3d motion capture devices </w:t>
      </w:r>
      <w:r w:rsidRPr="00A4670A">
        <w:fldChar w:fldCharType="begin" w:fldLock="1"/>
      </w:r>
      <w:r w:rsidR="001457AA" w:rsidRPr="00A4670A">
        <w:instrText>ADDIN CSL_CITATION { "citationItems" : [ { "id" : "ITEM-1", "itemData" : { "author" : [ { "dropping-particle" : "", "family" : "Churchill", "given" : "David", "non-dropping-particle" : "", "parse-names" : false, "suffix" : "" } ], "container-title" : "Microstain Inc.", "id" : "ITEM-1", "issue" : "January", "issued" : { "date-parts" : [ [ "2004" ] ] }, "page" : "1-12", "title" : "Quantification of human knee kinematics using the 3dm-gx1 sensor", "type" : "article-journal" }, "uris" : [ "http://www.mendeley.com/documents/?uuid=93ad9de2-d4ab-4c7c-b058-c0ee39a7c647" ] } ], "mendeley" : { "formattedCitation" : "[31]", "plainTextFormattedCitation" : "[31]", "previouslyFormattedCitation" : "[31]" }, "properties" : {  }, "schema" : "https://github.com/citation-style-language/schema/raw/master/csl-citation.json" }</w:instrText>
      </w:r>
      <w:r w:rsidRPr="00A4670A">
        <w:fldChar w:fldCharType="separate"/>
      </w:r>
      <w:r w:rsidR="00966ECC" w:rsidRPr="00A4670A">
        <w:rPr>
          <w:noProof/>
        </w:rPr>
        <w:t>[31]</w:t>
      </w:r>
      <w:r w:rsidRPr="00A4670A">
        <w:fldChar w:fldCharType="end"/>
      </w:r>
      <w:r w:rsidRPr="00A4670A">
        <w:t xml:space="preserve">. However although very promising work has been conducted to achieve full kinematic gait analysis with the use of inertial sensors and examples even exist in pathologies </w:t>
      </w:r>
      <w:r w:rsidRPr="00A4670A">
        <w:fldChar w:fldCharType="begin" w:fldLock="1"/>
      </w:r>
      <w:r w:rsidR="001457AA" w:rsidRPr="00A4670A">
        <w:instrText>ADDIN CSL_CITATION { "citationItems" : [ { "id" : "ITEM-1", "itemData" : { "author" : [ { "dropping-particle" : "", "family" : "Mazuquin", "given" : "B", "non-dropping-particle" : "", "parse-names" : false, "suffix" : "" }, { "dropping-particle" : "", "family" : "Batista", "given" : "J", "non-dropping-particle" : "", "parse-names" : false, "suffix" : "" }, { "dropping-particle" : "", "family" : "Pereira", "given" : "L", "non-dropping-particle" : "", "parse-names" : false, "suffix" : "" }, { "dropping-particle" : "", "family" : "Dias", "given" : "J", "non-dropping-particle" : "", "parse-names" : false, "suffix" : "" }, { "dropping-particle" : "", "family" : "Silva", "given" : "M", "non-dropping-particle" : "", "parse-names" : false, "suffix" : "" }, { "dropping-particle" : "", "family" : "Carregaro", "given" : "R", "non-dropping-particle" : "", "parse-names" : false, "suffix" : "" }, { "dropping-particle" : "", "family" : "Lucareli", "given" : "P", "non-dropping-particle" : "", "parse-names" : false, "suffix" : "" }, { "dropping-particle" : "", "family" : "Moura", "given" : "F", "non-dropping-particle" : "", "parse-names" : false, "suffix" : "" }, { "dropping-particle" : "", "family" : "Cardoso", "given" : "J", "non-dropping-particle" : "", "parse-names" : false, "suffix" : "" } ], "container-title" : "Jounral of physical therapy science", "id" : "ITEM-1", "issued" : { "date-parts" : [ [ "2014" ] ] }, "title" : "Kinematic Gait Analysis Using Inertial Sensors with Subjects after Stroke in Two Different Arteries", "type" : "article-journal" }, "uris" : [ "http://www.mendeley.com/documents/?uuid=f525f5b1-b0ab-42b6-8947-7060421c32f4", "http://www.mendeley.com/documents/?uuid=5f7710c1-0164-44ba-9610-b4aefe819891" ] } ], "mendeley" : { "formattedCitation" : "[32]", "plainTextFormattedCitation" : "[32]", "previouslyFormattedCitation" : "[32]" }, "properties" : {  }, "schema" : "https://github.com/citation-style-language/schema/raw/master/csl-citation.json" }</w:instrText>
      </w:r>
      <w:r w:rsidRPr="00A4670A">
        <w:fldChar w:fldCharType="separate"/>
      </w:r>
      <w:r w:rsidR="00966ECC" w:rsidRPr="00A4670A">
        <w:rPr>
          <w:noProof/>
        </w:rPr>
        <w:t>[32]</w:t>
      </w:r>
      <w:r w:rsidRPr="00A4670A">
        <w:fldChar w:fldCharType="end"/>
      </w:r>
      <w:r w:rsidRPr="00A4670A">
        <w:t xml:space="preserve">, there is still much work to do in this area to be applied clinically. Arguably for this purpose, the most robust use for accelerometer-based gait analysis is the determination of temporal parameters from foot contact events </w:t>
      </w:r>
      <w:r w:rsidRPr="00A4670A">
        <w:fldChar w:fldCharType="begin" w:fldLock="1"/>
      </w:r>
      <w:r w:rsidR="001457AA" w:rsidRPr="00A4670A">
        <w:instrText>ADDIN CSL_CITATION { "citationItems" : [ { "id" : "ITEM-1", "itemData" : { "DOI" : "10.1016/j.gaitpost.2007.10.010", "ISSN" : "0966-6362", "PMID" : "18178436", "abstract" : "The popularity of using accelerometer-based systems to quantify human movement patterns has increased in recent years for clinicians and researchers alike. The benefits of using accelerometers compared to more traditional gait analysis instruments include low cost; testing is not restricted to a laboratory environment; accelerometers are small, therefore walking is relatively unrestricted; and direct measurement of 3D accelerations eliminate errors associated with differentiating displacement and velocity data. However, accelerometry is not without its disadvantages, an issue which is scarcely reported in gait analysis literature. This paper reviews the use of accelerometer technology to investigate gait-related movement patterns, and addresses issues of acceleration measurement important for experimental design. An overview of accelerometer mechanics is provided before illustrating specific experimental conditions necessary to ensure the accuracy of gait-related acceleration measurement. A literature review is presented on how accelerometry has been used to examine basic temporospatial gait parameters, shock attenuation, and segmental accelerations of the body during walking. The output of accelerometers attached to the upper body has provided useful insights into the motor control of normal walking, age-related differences in dynamic postural control, and gait patterns in people with movement disorders. ?? 2007 Elsevier B.V. All rights reserved.", "author" : [ { "dropping-particle" : "", "family" : "Kavanagh", "given" : "JJ", "non-dropping-particle" : "", "parse-names" : false, "suffix" : "" }, { "dropping-particle" : "", "family" : "Menz", "given" : "HB", "non-dropping-particle" : "", "parse-names" : false, "suffix" : "" } ], "container-title" : "Gait &amp; posture", "id" : "ITEM-1", "issue" : "1", "issued" : { "date-parts" : [ [ "2008", "7" ] ] }, "page" : "1-15", "title" : "Accelerometry: a technique for quantifying movement patterns during walking", "type" : "article-journal", "volume" : "28" }, "uris" : [ "http://www.mendeley.com/documents/?uuid=44f3da58-6b74-4ba7-82ca-21e627b32e9c" ] } ], "mendeley" : { "formattedCitation" : "[29]", "plainTextFormattedCitation" : "[29]", "previouslyFormattedCitation" : "[29]" }, "properties" : {  }, "schema" : "https://github.com/citation-style-language/schema/raw/master/csl-citation.json" }</w:instrText>
      </w:r>
      <w:r w:rsidRPr="00A4670A">
        <w:fldChar w:fldCharType="separate"/>
      </w:r>
      <w:r w:rsidR="00966ECC" w:rsidRPr="00A4670A">
        <w:rPr>
          <w:noProof/>
        </w:rPr>
        <w:t>[29]</w:t>
      </w:r>
      <w:r w:rsidRPr="00A4670A">
        <w:fldChar w:fldCharType="end"/>
      </w:r>
      <w:r w:rsidRPr="00A4670A">
        <w:t xml:space="preserve">. As a result; many algorithms which utilize acceleration and gyroscope signals from different locations of the body have been produced </w:t>
      </w:r>
      <w:r w:rsidRPr="00A4670A">
        <w:fldChar w:fldCharType="begin" w:fldLock="1"/>
      </w:r>
      <w:r w:rsidR="001457AA" w:rsidRPr="00A4670A">
        <w:instrText>ADDIN CSL_CITATION { "citationItems" : [ { "id" : "ITEM-1", "itemData" : { "DOI" : "10.1016/j.gaitpost.2012.02.019", "ISSN" : "1879-2219", "PMID" : "22465705", "abstract" : "This study introduces a new method of extracting initial and final contact gait time events from vertical acceleration, measured with one waist mounted inertial measurement unit, by means of continuous wavelet transforms. The method was validated on 18 young healthy subjects and compared to two others available in the literature. Of the three methods investigated, the new one was the most accurate at identifying the existence and timing of initial and final contacts with the ground, with an average error of 0.02. ??. 0.02. s and 0.03. ??. 0.03. s (approximately 2% and 3% of mean stride duration), respectively. ?? 2012 Elsevier B.V.", "author" : [ { "dropping-particle" : "", "family" : "McCamley", "given" : "John", "non-dropping-particle" : "", "parse-names" : false, "suffix" : "" }, { "dropping-particle" : "", "family" : "Donati", "given" : "Marco", "non-dropping-particle" : "", "parse-names" : false, "suffix" : "" }, { "dropping-particle" : "", "family" : "Grimpampi", "given" : "Eleni", "non-dropping-particle" : "", "parse-names" : false, "suffix" : "" }, { "dropping-particle" : "", "family" : "Mazz\u00e0", "given" : "Claudia", "non-dropping-particle" : "", "parse-names" : false, "suffix" : "" } ], "container-title" : "Gait &amp; Posture", "id" : "ITEM-1", "issue" : "2", "issued" : { "date-parts" : [ [ "2012", "6" ] ] }, "page" : "316-318", "title" : "An enhanced estimate of initial contact and final contact instants of time using lower trunk inertial sensor data", "type" : "article-journal", "volume" : "36" }, "uris" : [ "http://www.mendeley.com/documents/?uuid=bb712fea-5dab-4d58-ae82-ccf5be1ada61" ] }, { "id" : "ITEM-2", "itemData" : { "abstract" : "This paper studies the feasibility of an analysis of spatio-temporal gait parameters based upon accelerometry. To this purpose, acceleration patterns of the trunk and their relationships with spatio-temporal gait parameters were analysed in healthy subjects. Based on model predictions of the body's centre of mass trajectory during walking, algorithms were developed to determine spatio-temporal gait parameters from trunk acceleration data. In a first experiment, predicted gait parameters were compared with gait parameters determined from ground reaction forces measured by a treadmill. In a second experiment, spatio-temporal gait parameters were determined during overground walking. From the results of these experiments, it is concluded that, in healthy subjects, the duration of subsequent stride cycles and left/right steps, and estimations of step length and walking speed can be obtained from lower trunk accelerations. The possibility to identify subsequent stride cycles can be the basis for an analysis of other signals (e.g. kinematic or muscle activity) within the stride cycle. ?? 2002 Elsevier Science B.V. All rights reserved.", "author" : [ { "dropping-particle" : "", "family" : "Zijlstra", "given" : "Wiebren", "non-dropping-particle" : "", "parse-names" : false, "suffix" : "" }, { "dropping-particle" : "", "family" : "Hof", "given" : "At L.", "non-dropping-particle" : "", "parse-names" : false, "suffix" : "" } ], "container-title" : "Gait &amp; Posture", "id" : "ITEM-2", "issue" : "2", "issued" : { "date-parts" : [ [ "2003" ] ] }, "page" : "1-10", "title" : "Assessment of spatio-temporal gait parameters from trunk accelerations during human walking", "type" : "article-journal", "volume" : "18" }, "uris" : [ "http://www.mendeley.com/documents/?uuid=b868cdc6-2b93-406e-a018-774b5be712cd" ] }, { "id" : "ITEM-3", "itemData" : { "DOI" : "10.1016/j.gaitpost.2014.07.007", "ISSN" : "0966-6362", "author" : [ { "dropping-particle" : "", "family" : "Trojaniello", "given" : "Diana", "non-dropping-particle" : "", "parse-names" : false, "suffix" : "" }, { "dropping-particle" : "", "family" : "Cereatti", "given" : "Andrea", "non-dropping-particle" : "", "parse-names" : false, "suffix" : "" }, { "dropping-particle" : "", "family" : "Della", "given" : "Ugo", "non-dropping-particle" : "", "parse-names" : false, "suffix" : "" } ], "container-title" : "Gait &amp; Posture", "id" : "ITEM-3", "issue" : "4", "issued" : { "date-parts" : [ [ "2014" ] ] }, "page" : "487-492", "publisher" : "Elsevier B.V.", "title" : "Gait &amp; Posture Accuracy , sensitivity and robustness of five different methods for the estimation of gait temporal parameters using a single inertial sensor mounted on the lower trunk", "type" : "article-journal", "volume" : "40" }, "uris" : [ "http://www.mendeley.com/documents/?uuid=e7002e01-c1c3-4afd-98cd-ed6ad8dd6d79", "http://www.mendeley.com/documents/?uuid=3cedfeed-db3e-4ec7-b1fb-f4953eed0999" ] }, { "id" : "ITEM-4", "itemData" : { "author" : [ { "dropping-particle" : "", "family" : "Trojaniello", "given" : "Diana", "non-dropping-particle" : "", "parse-names" : false, "suffix" : "" }, { "dropping-particle" : "", "family" : "Cereatti", "given" : "Andrea", "non-dropping-particle" : "", "parse-names" : false, "suffix" : "" }, { "dropping-particle" : "", "family" : "Pelosin", "given" : "Elisa", "non-dropping-particle" : "", "parse-names" : false, "suffix" : "" }, { "dropping-particle" : "", "family" : "Avanzino", "given" : "Laura", "non-dropping-particle" : "", "parse-names" : false, "suffix" : "" }, { "dropping-particle" : "", "family" : "Mirelman", "given" : "Anat", "non-dropping-particle" : "", "parse-names" : false, "suffix" : "" }, { "dropping-particle" : "", "family" : "Hausdorff", "given" : "Jeffrey M", "non-dropping-particle" : "", "parse-names" : false, "suffix" : "" }, { "dropping-particle" : "Della", "family" : "Croce", "given" : "Ugo", "non-dropping-particle" : "", "parse-names" : false, "suffix" : "" } ], "id" : "ITEM-4", "issued" : { "date-parts" : [ [ "2014" ] ] }, "page" : "1-12", "title" : "Estimation of step-by-step spatio-temporal parameters of normal and impaired gait using shank-mounted magneto-inertial sensors : application to elderly , hemiparetic , parkinsonian and choreic gait", "type" : "article-journal" }, "uris" : [ "http://www.mendeley.com/documents/?uuid=ea187474-aacd-405a-8436-af1f3274acb6", "http://www.mendeley.com/documents/?uuid=414f42b4-295f-416d-bc52-cff474522981" ] } ], "mendeley" : { "formattedCitation" : "[33\u201336]", "plainTextFormattedCitation" : "[33\u201336]", "previouslyFormattedCitation" : "[33\u201336]" }, "properties" : {  }, "schema" : "https://github.com/citation-style-language/schema/raw/master/csl-citation.json" }</w:instrText>
      </w:r>
      <w:r w:rsidRPr="00A4670A">
        <w:fldChar w:fldCharType="separate"/>
      </w:r>
      <w:r w:rsidR="00966ECC" w:rsidRPr="00A4670A">
        <w:rPr>
          <w:noProof/>
        </w:rPr>
        <w:t>[33–36]</w:t>
      </w:r>
      <w:r w:rsidRPr="00A4670A">
        <w:fldChar w:fldCharType="end"/>
      </w:r>
      <w:r w:rsidRPr="00A4670A">
        <w:t xml:space="preserve">, and more recently </w:t>
      </w:r>
      <w:r w:rsidR="006D3D8C" w:rsidRPr="00A4670A">
        <w:t xml:space="preserve">have been </w:t>
      </w:r>
      <w:r w:rsidRPr="00A4670A">
        <w:t xml:space="preserve">validated in a variety of environments </w:t>
      </w:r>
      <w:r w:rsidRPr="00A4670A">
        <w:fldChar w:fldCharType="begin" w:fldLock="1"/>
      </w:r>
      <w:r w:rsidR="001457AA" w:rsidRPr="00A4670A">
        <w:instrText>ADDIN CSL_CITATION { "citationItems" : [ { "id" : "ITEM-1", "itemData" : { "DOI" : "10.1016/j.gaitpost.2016.08.012", "ISSN" : "18792219", "PMID" : "27567451", "abstract" : "Wearable sensors technology based on inertial measurement units (IMUs) is leading the transition from laboratory-based gait analysis, to daily life gait monitoring. However, the validity of IMU-based methods for the detection of gait events has only been tested in laboratory settings, which may not reproduce real life walking patterns. The aim of this study was to evaluate the accuracy of two algorithms for the detection of gait events and temporal parameters during free-living walking, one based on two shank-worn inertial sensors, and the other based on one waist-worn sensor. The algorithms were applied to gait data of ten healthy subjects walking both indoor and outdoor, and completing protocols that entailed both straight supervised and free walking in an urban environment. The values obtained from the inertial sensors were compared to pressure insoles data. The shank-based method showed very accurate initial contact, stride time and step time estimation (&lt;14??ms error). Accuracy of final contact timings and stance time was lower (28???51??ms error range). The error of temporal parameter variability estimates was in the range 0.09???0.89%. The waist method failed to detect about 1% of the total steps and performed worse than the shank method, but the temporal parameter estimation was still satisfactory. Both methods showed negligible differences in their accuracy when the different experimental conditions were compared, which suggests their applicability in the analysis of free-living gait.", "author" : [ { "dropping-particle" : "", "family" : "Storm", "given" : "Fabio A.", "non-dropping-particle" : "", "parse-names" : false, "suffix" : "" }, { "dropping-particle" : "", "family" : "Buckley", "given" : "Christopher J.", "non-dropping-particle" : "", "parse-names" : false, "suffix" : "" }, { "dropping-particle" : "", "family" : "Mazz\u00e0", "given" : "Claudia", "non-dropping-particle" : "", "parse-names" : false, "suffix" : "" } ], "container-title" : "Gait and Posture", "id" : "ITEM-1", "issued" : { "date-parts" : [ [ "2016" ] ] }, "page" : "42-46", "publisher" : "Elsevier B.V.", "title" : "Gait event detection in laboratory and real life settings: Accuracy of ankle and waist sensor based methods", "type" : "article-journal", "volume" : "50" }, "uris" : [ "http://www.mendeley.com/documents/?uuid=b1d39d4d-4fa1-4da5-96df-0c1eb676a809" ] } ], "mendeley" : { "formattedCitation" : "[37]", "plainTextFormattedCitation" : "[37]", "previouslyFormattedCitation" : "[37]" }, "properties" : {  }, "schema" : "https://github.com/citation-style-language/schema/raw/master/csl-citation.json" }</w:instrText>
      </w:r>
      <w:r w:rsidRPr="00A4670A">
        <w:fldChar w:fldCharType="separate"/>
      </w:r>
      <w:r w:rsidR="00966ECC" w:rsidRPr="00A4670A">
        <w:rPr>
          <w:noProof/>
        </w:rPr>
        <w:t>[37]</w:t>
      </w:r>
      <w:r w:rsidRPr="00A4670A">
        <w:fldChar w:fldCharType="end"/>
      </w:r>
      <w:r w:rsidRPr="00A4670A">
        <w:t>.</w:t>
      </w:r>
    </w:p>
    <w:p w14:paraId="175000D4" w14:textId="77777777" w:rsidR="00426DEB" w:rsidRPr="00A4670A" w:rsidRDefault="00426DEB" w:rsidP="00426DEB">
      <w:r w:rsidRPr="00A4670A">
        <w:t xml:space="preserve">With these algorithms, a logical natural progression would be to try to replicate the variables that have been collected and proven useful for gait stability measures from previous gait analysis devices such as pressure sensitive mats. Recently this has been attempted and with the use of a single accelerometer located on the pelvis </w:t>
      </w:r>
      <w:r w:rsidRPr="00A4670A">
        <w:fldChar w:fldCharType="begin" w:fldLock="1"/>
      </w:r>
      <w:r w:rsidR="001457AA" w:rsidRPr="00A4670A">
        <w:instrText>ADDIN CSL_CITATION { "citationItems" : [ { "id" : "ITEM-1", "itemData" : { "DOI" : "10.1186/s12984-016-0154-5", "ISSN" : "1743-0003", "author" : [ { "dropping-particle" : "Del", "family" : "Din", "given" : "Silvia", "non-dropping-particle" : "", "parse-names" : false, "suffix" : "" }, { "dropping-particle" : "", "family" : "Godfrey", "given" : "Alan", "non-dropping-particle" : "", "parse-names" : false, "suffix" : "" }, { "dropping-particle" : "", "family" : "Galna", "given" : "Brook", "non-dropping-particle" : "", "parse-names" : false, "suffix" : "" }, { "dropping-particle" : "", "family" : "Lord", "given" : "Sue", "non-dropping-particle" : "", "parse-names" : false, "suffix" : "" }, { "dropping-particle" : "", "family" : "Rochester", "given" : "Lynn", "non-dropping-particle" : "", "parse-names" : false, "suffix" : "" } ], "container-title" : "Journal of NeuroEngineering and Rehabilitation", "id" : "ITEM-1", "issued" : { "date-parts" : [ [ "2016" ] ] }, "page" : "1-12", "publisher" : "Journal of NeuroEngineering and Rehabilitation", "title" : "Free-living gait characteristics in ageing and Parkinson \u2019 s disease : impact of environment and ambulatory bout length", "type" : "article-journal" }, "uris" : [ "http://www.mendeley.com/documents/?uuid=f0e19200-1ddc-487a-b125-96bb9d6b4d74" ] }, { "id" : "ITEM-2", "itemData" : { "DOI" : "10.1016/j.gaitpost.2016.11.024", "ISSN" : "18792219", "PMID" : "27883986", "abstract" : "Introduction Gait is a marker of global health, cognition and falls risk. Gait is complex, comprised of multiple characteristics sensitive to survival, age and pathology. Due to covariance amongst characteristics, conceptual gait models have been established to reduce redundancy and aid interpretation. Previous models have been derived from laboratory gait assessments which are costly in equipment and time. Body-worn monitors (BWM) allow for free-living, low-cost and continuous gait measurement and produce similar covariant gait characteristics. A BWM gait model from both controlled and free-living measurement has not yet been established, limiting utility. Methods 103 control and 67 PD participants completed a controlled laboratory assessment; walking for two minutes around a circuit wearing a BWM. 89 control and 58 PD participants were assessed in free-living, completing normal activities for 7 days wearing a BWM. Fourteen gait characteristics were derived from the BWM, selected according to a previous model. Principle component analysis derived factor loadings of gait characteristics. Results Four gait domains were derived for both groups and conditions; pace, rhythm, variability and asymmetry. Domains totalled 84.84% and 88.43% of variance for controlled and 90.00% and 93.03% of variance in free-living environments for control and PD participants respectively. Gait characteristic loading was unambiguous for all characteristics apart from gait variability which demonstrated cross-loading for both groups and environments. The model was highly congruent with the original model. Conclusions The conceptual gait models remained stable using a BWM in controlled and free-living environments. The model became more discrete supporting utility of the gait model for free-living gait.", "author" : [ { "dropping-particle" : "", "family" : "Morris", "given" : "Rosie", "non-dropping-particle" : "", "parse-names" : false, "suffix" : "" }, { "dropping-particle" : "", "family" : "Hickey", "given" : "Aodh??n", "non-dropping-particle" : "", "parse-names" : false, "suffix" : "" }, { "dropping-particle" : "", "family" : "Din", "given" : "Silvia", "non-dropping-particle" : "Del", "parse-names" : false, "suffix" : "" }, { "dropping-particle" : "", "family" : "Godfrey", "given" : "Alan", "non-dropping-particle" : "", "parse-names" : false, "suffix" : "" }, { "dropping-particle" : "", "family" : "Lord", "given" : "Sue", "non-dropping-particle" : "", "parse-names" : false, "suffix" : "" }, { "dropping-particle" : "", "family" : "Rochester", "given" : "Lynn", "non-dropping-particle" : "", "parse-names" : false, "suffix" : "" } ], "container-title" : "Gait and Posture", "id" : "ITEM-2", "issued" : { "date-parts" : [ [ "2017" ] ] }, "page" : "68-71", "publisher" : "Elsevier B.V.", "title" : "A model of free-living gait: A factor analysis in Parkinson's disease", "type" : "article-journal", "volume" : "52" }, "uris" : [ "http://www.mendeley.com/documents/?uuid=fb0024f3-7c5f-4a86-bb69-edfbf8e967e1" ] }, { "id" : "ITEM-3", "itemData" : { "author" : [ { "dropping-particle" : "Del", "family" : "Din", "given" : "Silvia", "non-dropping-particle" : "", "parse-names" : false, "suffix" : "" }, { "dropping-particle" : "", "family" : "Godfrey", "given" : "Alan", "non-dropping-particle" : "", "parse-names" : false, "suffix" : "" }, { "dropping-particle" : "", "family" : "Rochester", "given" : "Lynn", "non-dropping-particle" : "", "parse-names" : false, "suffix" : "" } ], "id" : "ITEM-3", "issue" : "3", "issued" : { "date-parts" : [ [ "2016" ] ] }, "page" : "838-847", "title" : "Validation of an Accelerometer to Quantify a Comprehensive Battery of Gait Characteristics in Healthy Older Adults and Parkinson \u2019 s Disease : Toward Clinical and at Home Use", "type" : "article-journal", "volume" : "20" }, "uris" : [ "http://www.mendeley.com/documents/?uuid=024b9c11-488a-460f-be3e-123c7d97504a", "http://www.mendeley.com/documents/?uuid=fa178f02-c09a-48a4-bfb4-671f1d862759" ] }, { "id" : "ITEM-4", "itemData" : { "DOI" : "10.1016/j.medengphy.2015.02.003", "ISBN" : "1350-4533", "ISSN" : "1873-4030", "PMID" : "25749552", "abstract" : "Gait is an important clinical assessment tool since changes in gait may reflect changes in general health. Measurement of gait is a complex process which has been restricted to the laboratory until relatively recently. The application of an inexpensive body worn sensor with appropriate gait algorithms (BWM) is an attractive alternative and offers the potential to assess gait in any setting. In this study we investigated the use of a low-cost BWM, compared to laboratory reference using a robust testing protocol in both younger and older adults. We observed that the BWM is a valid tool for estimating total step count and mean spatio-temporal gait characteristics however agreement for variability and asymmetry results was poor. We conducted a detailed investigation to explain the poor agreement between systems and determined it was due to inherent differences between the systems rather than inability of the sensor to measure the gait characteristics. The results highlight caution in the choice of reference system for validation studies. The BWM used in this study has the potential to gather longitudinal (real-world) spatio-temporal gait data that could be readily used in large lifestyle-based intervention studies, but further refinement of the algorithm(s) is required.", "author" : [ { "dropping-particle" : "", "family" : "Godfrey", "given" : "A", "non-dropping-particle" : "", "parse-names" : false, "suffix" : "" }, { "dropping-particle" : "", "family" : "Din", "given" : "S", "non-dropping-particle" : "Del", "parse-names" : false, "suffix" : "" }, { "dropping-particle" : "", "family" : "Barry", "given" : "G", "non-dropping-particle" : "", "parse-names" : false, "suffix" : "" }, { "dropping-particle" : "", "family" : "Mathers", "given" : "J C", "non-dropping-particle" : "", "parse-names" : false, "suffix" : "" }, { "dropping-particle" : "", "family" : "Rochester", "given" : "L", "non-dropping-particle" : "", "parse-names" : false, "suffix" : "" } ], "container-title" : "Medical engineering &amp; physics", "id" : "ITEM-4", "issue" : "4", "issued" : { "date-parts" : [ [ "2015" ] ] }, "page" : "400-7", "publisher" : "Elsevier Ltd.", "title" : "Instrumenting gait with an accelerometer: A system and algorithm examination.", "type" : "article-journal", "volume" : "37" }, "uris" : [ "http://www.mendeley.com/documents/?uuid=56b8b0b8-3305-4b5b-98c4-015d187dadf7" ] } ], "mendeley" : { "formattedCitation" : "[38\u201341]", "plainTextFormattedCitation" : "[38\u201341]", "previouslyFormattedCitation" : "[38\u201341]" }, "properties" : {  }, "schema" : "https://github.com/citation-style-language/schema/raw/master/csl-citation.json" }</w:instrText>
      </w:r>
      <w:r w:rsidRPr="00A4670A">
        <w:fldChar w:fldCharType="separate"/>
      </w:r>
      <w:r w:rsidR="00966ECC" w:rsidRPr="00A4670A">
        <w:rPr>
          <w:noProof/>
        </w:rPr>
        <w:t>[38–41]</w:t>
      </w:r>
      <w:r w:rsidRPr="00A4670A">
        <w:fldChar w:fldCharType="end"/>
      </w:r>
      <w:r w:rsidRPr="00A4670A">
        <w:t>. From these studies, it was shown that 14 out of the 16 variables included in the previous</w:t>
      </w:r>
      <w:r w:rsidR="001C3316" w:rsidRPr="00A4670A">
        <w:t>ly highlighted</w:t>
      </w:r>
      <w:r w:rsidRPr="00A4670A">
        <w:t xml:space="preserve"> </w:t>
      </w:r>
      <w:r w:rsidR="001C3316" w:rsidRPr="00A4670A">
        <w:t xml:space="preserve">multivariate spatiotemporal </w:t>
      </w:r>
      <w:r w:rsidRPr="00A4670A">
        <w:t xml:space="preserve">model could be calculated. Out of these fourteen, the agreement between the accelerometer based variables and those obtained from a pressure sensitive mat </w:t>
      </w:r>
      <w:r w:rsidRPr="00A4670A">
        <w:rPr>
          <w:bCs/>
        </w:rPr>
        <w:t xml:space="preserve">was excellent for four (ICCs 0.913–0.983); moderate for four (ICCs 0.508–0.766); and poor for six characteristics (ICCs 0.637–0.370) </w:t>
      </w:r>
      <w:r w:rsidRPr="00A4670A">
        <w:rPr>
          <w:bCs/>
        </w:rPr>
        <w:fldChar w:fldCharType="begin" w:fldLock="1"/>
      </w:r>
      <w:r w:rsidR="001457AA" w:rsidRPr="00A4670A">
        <w:rPr>
          <w:bCs/>
        </w:rPr>
        <w:instrText>ADDIN CSL_CITATION { "citationItems" : [ { "id" : "ITEM-1", "itemData" : { "author" : [ { "dropping-particle" : "Del", "family" : "Din", "given" : "Silvia", "non-dropping-particle" : "", "parse-names" : false, "suffix" : "" }, { "dropping-particle" : "", "family" : "Godfrey", "given" : "Alan", "non-dropping-particle" : "", "parse-names" : false, "suffix" : "" }, { "dropping-particle" : "", "family" : "Rochester", "given" : "Lynn", "non-dropping-particle" : "", "parse-names" : false, "suffix" : "" } ], "id" : "ITEM-1", "issue" : "3", "issued" : { "date-parts" : [ [ "2016" ] ] }, "page" : "838-847", "title" : "Validation of an Accelerometer to Quantify a Comprehensive Battery of Gait Characteristics in Healthy Older Adults and Parkinson \u2019 s Disease : Toward Clinical and at Home Use", "type" : "article-journal", "volume" : "20" }, "uris" : [ "http://www.mendeley.com/documents/?uuid=fa178f02-c09a-48a4-bfb4-671f1d862759", "http://www.mendeley.com/documents/?uuid=024b9c11-488a-460f-be3e-123c7d97504a" ] } ], "mendeley" : { "formattedCitation" : "[40]", "plainTextFormattedCitation" : "[40]", "previouslyFormattedCitation" : "[40]" }, "properties" : {  }, "schema" : "https://github.com/citation-style-language/schema/raw/master/csl-citation.json" }</w:instrText>
      </w:r>
      <w:r w:rsidRPr="00A4670A">
        <w:rPr>
          <w:bCs/>
        </w:rPr>
        <w:fldChar w:fldCharType="separate"/>
      </w:r>
      <w:r w:rsidR="00966ECC" w:rsidRPr="00A4670A">
        <w:rPr>
          <w:bCs/>
          <w:noProof/>
        </w:rPr>
        <w:t>[40]</w:t>
      </w:r>
      <w:r w:rsidRPr="00A4670A">
        <w:rPr>
          <w:bCs/>
        </w:rPr>
        <w:fldChar w:fldCharType="end"/>
      </w:r>
      <w:r w:rsidRPr="00A4670A">
        <w:rPr>
          <w:bCs/>
        </w:rPr>
        <w:t xml:space="preserve">. The remaining variables that could not be calculated was step width and step width variability which both are contained within the model’s postural control domain and currently cannot be calculate with a single sensor. A recent study has since proposed the idea that due to not being able to replicate variables representative to the postural control domain additional algorithm development would be welcomed to provide measures of postural control </w:t>
      </w:r>
      <w:r w:rsidRPr="00A4670A">
        <w:rPr>
          <w:bCs/>
        </w:rPr>
        <w:fldChar w:fldCharType="begin" w:fldLock="1"/>
      </w:r>
      <w:r w:rsidR="001457AA" w:rsidRPr="00A4670A">
        <w:rPr>
          <w:bCs/>
        </w:rPr>
        <w:instrText>ADDIN CSL_CITATION { "citationItems" : [ { "id" : "ITEM-1", "itemData" : { "DOI" : "10.1016/j.gaitpost.2016.11.024", "ISSN" : "18792219", "PMID" : "27883986", "abstract" : "Introduction Gait is a marker of global health, cognition and falls risk. Gait is complex, comprised of multiple characteristics sensitive to survival, age and pathology. Due to covariance amongst characteristics, conceptual gait models have been established to reduce redundancy and aid interpretation. Previous models have been derived from laboratory gait assessments which are costly in equipment and time. Body-worn monitors (BWM) allow for free-living, low-cost and continuous gait measurement and produce similar covariant gait characteristics. A BWM gait model from both controlled and free-living measurement has not yet been established, limiting utility. Methods 103 control and 67 PD participants completed a controlled laboratory assessment; walking for two minutes around a circuit wearing a BWM. 89 control and 58 PD participants were assessed in free-living, completing normal activities for 7 days wearing a BWM. Fourteen gait characteristics were derived from the BWM, selected according to a previous model. Principle component analysis derived factor loadings of gait characteristics. Results Four gait domains were derived for both groups and conditions; pace, rhythm, variability and asymmetry. Domains totalled 84.84% and 88.43% of variance for controlled and 90.00% and 93.03% of variance in free-living environments for control and PD participants respectively. Gait characteristic loading was unambiguous for all characteristics apart from gait variability which demonstrated cross-loading for both groups and environments. The model was highly congruent with the original model. Conclusions The conceptual gait models remained stable using a BWM in controlled and free-living environments. The model became more discrete supporting utility of the gait model for free-living gait.", "author" : [ { "dropping-particle" : "", "family" : "Morris", "given" : "Rosie", "non-dropping-particle" : "", "parse-names" : false, "suffix" : "" }, { "dropping-particle" : "", "family" : "Hickey", "given" : "Aodh??n", "non-dropping-particle" : "", "parse-names" : false, "suffix" : "" }, { "dropping-particle" : "", "family" : "Din", "given" : "Silvia", "non-dropping-particle" : "Del", "parse-names" : false, "suffix" : "" }, { "dropping-particle" : "", "family" : "Godfrey", "given" : "Alan", "non-dropping-particle" : "", "parse-names" : false, "suffix" : "" }, { "dropping-particle" : "", "family" : "Lord", "given" : "Sue", "non-dropping-particle" : "", "parse-names" : false, "suffix" : "" }, { "dropping-particle" : "", "family" : "Rochester", "given" : "Lynn", "non-dropping-particle" : "", "parse-names" : false, "suffix" : "" } ], "container-title" : "Gait and Posture", "id" : "ITEM-1", "issued" : { "date-parts" : [ [ "2017" ] ] }, "page" : "68-71", "publisher" : "Elsevier B.V.", "title" : "A model of free-living gait: A factor analysis in Parkinson's disease", "type" : "article-journal", "volume" : "52" }, "uris" : [ "http://www.mendeley.com/documents/?uuid=fb0024f3-7c5f-4a86-bb69-edfbf8e967e1" ] } ], "mendeley" : { "formattedCitation" : "[39]", "plainTextFormattedCitation" : "[39]", "previouslyFormattedCitation" : "[39]" }, "properties" : {  }, "schema" : "https://github.com/citation-style-language/schema/raw/master/csl-citation.json" }</w:instrText>
      </w:r>
      <w:r w:rsidRPr="00A4670A">
        <w:rPr>
          <w:bCs/>
        </w:rPr>
        <w:fldChar w:fldCharType="separate"/>
      </w:r>
      <w:r w:rsidR="00966ECC" w:rsidRPr="00A4670A">
        <w:rPr>
          <w:bCs/>
          <w:noProof/>
        </w:rPr>
        <w:t>[39]</w:t>
      </w:r>
      <w:r w:rsidRPr="00A4670A">
        <w:rPr>
          <w:bCs/>
        </w:rPr>
        <w:fldChar w:fldCharType="end"/>
      </w:r>
      <w:r w:rsidRPr="00A4670A">
        <w:rPr>
          <w:bCs/>
        </w:rPr>
        <w:t xml:space="preserve">. </w:t>
      </w:r>
    </w:p>
    <w:p w14:paraId="733C7EEF" w14:textId="77777777" w:rsidR="0053642A" w:rsidRPr="00A4670A" w:rsidRDefault="00426DEB" w:rsidP="00DD7FDC">
      <w:r w:rsidRPr="00A4670A">
        <w:rPr>
          <w:bCs/>
        </w:rPr>
        <w:t xml:space="preserve">Although replicating a previous model is </w:t>
      </w:r>
      <w:r w:rsidRPr="00A4670A">
        <w:t xml:space="preserve">promising and with a very large potential for the application of gait analysis outside of a laboratory, the question can be asked why are researchers attempting to replicate previously popular gait variables as calculated using devices that detect movement using different technological methods? Due to continuously measuring acceleration over time, limiting accelerometers to calculate discrete gait variables may in fact be limiting their ability to measure additional components of gait throughout the entire gait cycle from different locations of the body </w:t>
      </w:r>
      <w:r w:rsidRPr="00A4670A">
        <w:fldChar w:fldCharType="begin" w:fldLock="1"/>
      </w:r>
      <w:r w:rsidR="001457AA" w:rsidRPr="00A4670A">
        <w:instrText>ADDIN CSL_CITATION { "citationItems" : [ { "id" : "ITEM-1", "itemData" : { "DOI" : "10.1016/j.jbiomech.2009.03.049", "ISSN" : "1873-2380", "PMID" : "19442978", "abstract" : "The purpose of this study was to use a quaternion rotation matrix in combination with an integration approach to transform translatory accelerations of the centre of mass (CoM) from an inertial measurement unit (IMU) during walking, from the object system onto the global frame. Second, this paper utilises double integration to determine the relative change in position of the CoM from the vertical acceleration data. Five participants were tested in which an IMU, consisting of accelerometers, gyroscopes and magnetometers was attached on the lower spine estimated centre of mass. Participants were asked to walk three times through a calibrated volume at their self-selected walking speed. Synchronized data were collected by an IMU and an optical motion capture system (OMCS); both measured at 100 Hz. Accelerations of the IMU were transposed onto the global frame using a quaternion rotation matrix. Translatory acceleration, speed and relative change in position from the IMU were compared with the derived data from the OMCS. Peak acceleration in vertical axis showed no significant difference (p???0.05). Difference between peak and trough speed showed significant difference (p&lt;0.05) but relative peak-trough position between the IMU and OMCS did not show any significant difference (p???0.05). These results indicate that quaternions, in combination with Simpsons rule integration, can be used in transforming translatory acceleration from the object frame to the global frame and therefore obtain relative change in position, thus offering a solution for using accelerometers in accurate global frame kinematic gait analyses. ?? 2009 Elsevier Ltd. All rights reserved.", "author" : [ { "dropping-particle" : "", "family" : "Esser", "given" : "Patrick", "non-dropping-particle" : "", "parse-names" : false, "suffix" : "" }, { "dropping-particle" : "", "family" : "Dawes", "given" : "Helen", "non-dropping-particle" : "", "parse-names" : false, "suffix" : "" }, { "dropping-particle" : "", "family" : "Collett", "given" : "Johnny", "non-dropping-particle" : "", "parse-names" : false, "suffix" : "" }, { "dropping-particle" : "", "family" : "Howells", "given" : "Ken", "non-dropping-particle" : "", "parse-names" : false, "suffix" : "" } ], "container-title" : "Journal of biomechanics", "id" : "ITEM-1", "issue" : "10", "issued" : { "date-parts" : [ [ "2009", "7", "22" ] ] }, "page" : "1578-1581", "title" : "IMU: inertial sensing of vertical CoM movement", "type" : "article-journal", "volume" : "42" }, "uris" : [ "http://www.mendeley.com/documents/?uuid=99966050-2f9f-47dd-8113-cd82d627083a" ] }, { "id" : "ITEM-2", "itemData" : { "author" : [ { "dropping-particle" : "", "family" : "Moe-Nilssen", "given" : "R", "non-dropping-particle" : "", "parse-names" : false, "suffix" : "" } ], "container-title" : "Clinical Biomechanics", "id" : "ITEM-2", "issued" : { "date-parts" : [ [ "1998" ] ] }, "page" : "328-335", "title" : "A new method for evaluating motor control in gait under real-life environmental conditions . Part 1 : The instrument", "type" : "article-journal", "volume" : "13" }, "uris" : [ "http://www.mendeley.com/documents/?uuid=763a5dd4-a8d1-47d0-81cb-dfc4d1a729bb" ] }, { "id" : "ITEM-3", "itemData" : { "author" : [ { "dropping-particle" : "Del", "family" : "Din", "given" : "Silvia", "non-dropping-particle" : "", "parse-names" : false, "suffix" : "" }, { "dropping-particle" : "", "family" : "Godfrey", "given" : "Alan", "non-dropping-particle" : "", "parse-names" : false, "suffix" : "" }, { "dropping-particle" : "", "family" : "Rochester", "given" : "Lynn", "non-dropping-particle" : "", "parse-names" : false, "suffix" : "" } ], "id" : "ITEM-3", "issue" : "3", "issued" : { "date-parts" : [ [ "2016" ] ] }, "page" : "838-847", "title" : "Validation of an Accelerometer to Quantify a Comprehensive Battery of Gait Characteristics in Healthy Older Adults and Parkinson \u2019 s Disease : Toward Clinical and at Home Use", "type" : "article-journal", "volume" : "20" }, "uris" : [ "http://www.mendeley.com/documents/?uuid=fa178f02-c09a-48a4-bfb4-671f1d862759", "http://www.mendeley.com/documents/?uuid=024b9c11-488a-460f-be3e-123c7d97504a" ] } ], "mendeley" : { "formattedCitation" : "[40,42,43]", "plainTextFormattedCitation" : "[40,42,43]", "previouslyFormattedCitation" : "[40,42,43]" }, "properties" : {  }, "schema" : "https://github.com/citation-style-language/schema/raw/master/csl-citation.json" }</w:instrText>
      </w:r>
      <w:r w:rsidRPr="00A4670A">
        <w:fldChar w:fldCharType="separate"/>
      </w:r>
      <w:r w:rsidR="00966ECC" w:rsidRPr="00A4670A">
        <w:rPr>
          <w:noProof/>
        </w:rPr>
        <w:t>[40,42,43]</w:t>
      </w:r>
      <w:r w:rsidRPr="00A4670A">
        <w:fldChar w:fldCharType="end"/>
      </w:r>
      <w:r w:rsidRPr="00A4670A">
        <w:t xml:space="preserve">. Accelerometer based gait analysis therefore opens the potential to characterise gait in a new way with the potential to add to previous models or perhaps by creating new models using accelerations alone. </w:t>
      </w:r>
      <w:r w:rsidR="0053642A" w:rsidRPr="00A4670A">
        <w:t xml:space="preserve">For example, a single component of an acceleration signal </w:t>
      </w:r>
      <w:r w:rsidR="00DD7FDC" w:rsidRPr="00A4670A">
        <w:t>can be analysed using a variety of</w:t>
      </w:r>
      <w:r w:rsidR="0053642A" w:rsidRPr="00A4670A">
        <w:t xml:space="preserve"> </w:t>
      </w:r>
      <w:r w:rsidR="00DD7FDC" w:rsidRPr="00A4670A">
        <w:t xml:space="preserve">established signal </w:t>
      </w:r>
      <w:r w:rsidR="0053642A" w:rsidRPr="00A4670A">
        <w:t>processing techniques</w:t>
      </w:r>
      <w:r w:rsidR="003B3401" w:rsidRPr="00A4670A">
        <w:t>,</w:t>
      </w:r>
      <w:r w:rsidR="00720FDB" w:rsidRPr="00A4670A">
        <w:t xml:space="preserve"> such as </w:t>
      </w:r>
      <w:r w:rsidR="00B2704D" w:rsidRPr="00A4670A">
        <w:t xml:space="preserve">the </w:t>
      </w:r>
      <w:r w:rsidR="00720FDB" w:rsidRPr="00A4670A">
        <w:t xml:space="preserve">analysis </w:t>
      </w:r>
      <w:r w:rsidR="00B2704D" w:rsidRPr="00A4670A">
        <w:t>of</w:t>
      </w:r>
      <w:r w:rsidR="00DD7FDC" w:rsidRPr="00A4670A">
        <w:t xml:space="preserve"> the signals within their frequency domain. These addition techniques potentially open the </w:t>
      </w:r>
      <w:r w:rsidR="0053642A" w:rsidRPr="00A4670A">
        <w:t xml:space="preserve">opportunity </w:t>
      </w:r>
      <w:r w:rsidR="00720FDB" w:rsidRPr="00A4670A">
        <w:t xml:space="preserve">to </w:t>
      </w:r>
      <w:r w:rsidR="00CA44A1" w:rsidRPr="00A4670A">
        <w:t xml:space="preserve">extract and </w:t>
      </w:r>
      <w:r w:rsidR="00720FDB" w:rsidRPr="00A4670A">
        <w:t>discover unique characteristics of the movement</w:t>
      </w:r>
      <w:r w:rsidR="00DD7FDC" w:rsidRPr="00A4670A">
        <w:t xml:space="preserve"> not captured using more traditional methods</w:t>
      </w:r>
      <w:r w:rsidR="00720FDB" w:rsidRPr="00A4670A">
        <w:t>.</w:t>
      </w:r>
      <w:r w:rsidR="003B3401" w:rsidRPr="00A4670A">
        <w:t xml:space="preserve"> Currently it is unknown whether </w:t>
      </w:r>
      <w:r w:rsidR="00DD7FDC" w:rsidRPr="00A4670A">
        <w:t>these</w:t>
      </w:r>
      <w:r w:rsidR="00B2704D" w:rsidRPr="00A4670A">
        <w:t xml:space="preserve"> varying</w:t>
      </w:r>
      <w:r w:rsidR="00DD7FDC" w:rsidRPr="00A4670A">
        <w:t xml:space="preserve"> alternative techniques of analysing signals derived from movement</w:t>
      </w:r>
      <w:r w:rsidR="00701F1F" w:rsidRPr="00A4670A">
        <w:t xml:space="preserve"> data</w:t>
      </w:r>
      <w:r w:rsidR="00DD7FDC" w:rsidRPr="00A4670A">
        <w:t xml:space="preserve"> are clinically beneficial for populations such as those with Parkinson’s disease. </w:t>
      </w:r>
    </w:p>
    <w:p w14:paraId="72DE8052" w14:textId="77777777" w:rsidR="00426DEB" w:rsidRPr="00A4670A" w:rsidRDefault="00426DEB" w:rsidP="00426DEB">
      <w:pPr>
        <w:pStyle w:val="Heading2"/>
      </w:pPr>
      <w:bookmarkStart w:id="13" w:name="_Toc496537820"/>
      <w:bookmarkStart w:id="14" w:name="_Toc506909835"/>
      <w:r w:rsidRPr="00A4670A">
        <w:t xml:space="preserve">Measuring movements of the upper body </w:t>
      </w:r>
      <w:r w:rsidR="003D45A1" w:rsidRPr="00A4670A">
        <w:t xml:space="preserve">to </w:t>
      </w:r>
      <w:r w:rsidR="00DD7FDC" w:rsidRPr="00A4670A">
        <w:t>quantify gait</w:t>
      </w:r>
      <w:bookmarkEnd w:id="13"/>
      <w:bookmarkEnd w:id="14"/>
    </w:p>
    <w:p w14:paraId="5CEDC066" w14:textId="77777777" w:rsidR="00426DEB" w:rsidRPr="00A4670A" w:rsidRDefault="00501F86" w:rsidP="00426DEB">
      <w:pPr>
        <w:rPr>
          <w:shd w:val="clear" w:color="auto" w:fill="FFFFFF"/>
        </w:rPr>
      </w:pPr>
      <w:r w:rsidRPr="00A4670A">
        <w:t>One</w:t>
      </w:r>
      <w:r w:rsidR="00426DEB" w:rsidRPr="00A4670A">
        <w:t xml:space="preserve"> approach to quantify gait continuously </w:t>
      </w:r>
      <w:r w:rsidRPr="00A4670A">
        <w:t xml:space="preserve">with an accelerometer </w:t>
      </w:r>
      <w:r w:rsidR="00426DEB" w:rsidRPr="00A4670A">
        <w:t xml:space="preserve">during the </w:t>
      </w:r>
      <w:r w:rsidRPr="00A4670A">
        <w:t xml:space="preserve">entire </w:t>
      </w:r>
      <w:r w:rsidR="00426DEB" w:rsidRPr="00A4670A">
        <w:t>gait cycle is the measure the movement of the upper body to a</w:t>
      </w:r>
      <w:r w:rsidRPr="00A4670A">
        <w:t>s a measure of</w:t>
      </w:r>
      <w:r w:rsidR="00426DEB" w:rsidRPr="00A4670A">
        <w:t xml:space="preserve"> balance control and stability. One reason to measure the movements of the upper body is because two-thirds of our body mass is located two-thirds of body height above the ground meaning during gait we are an inherently unstable system unless a control system is continuously acting </w:t>
      </w:r>
      <w:r w:rsidR="00426DEB" w:rsidRPr="00A4670A">
        <w:fldChar w:fldCharType="begin" w:fldLock="1"/>
      </w:r>
      <w:r w:rsidR="001457AA" w:rsidRPr="00A4670A">
        <w:instrText>ADDIN CSL_CITATION { "citationItems" : [ { "id" : "ITEM-1", "itemData" : { "abstract" : "The common denominator in the assessment of human balance and posture is the inverted pendulum model. If we focus on appropriate versions of the model we can use it to identify the gravitational and acceleration perturbations and pinpoint the motor mechanisms that can defend against any perturbation. We saw that in quiet standing an ankle strategy applies only in the AP direction and that a separate hip load/unload strategy by the hip abd/adductors is the totally dominant defence in the ML direction when standing with feet side by side. In other standing positions (tandem, or intermediate) the two mechanisms still work separately, but their roles reverse. In the tandem position ML balance is an ankle mechanism (invertors/evertors) while in the AP direction a hip load/unloading mechanism dominates. During initiation and termination of gait these two separate mechanisms control the trajectory of the COP to ensure the desired acceleration and deceleration of the COM. During initiation the initial acceleration of the COM forward towards the stance limb is achieved by a posterior and lateral movement of the COP towards the swing limb. After this release phase there is a sudden loading of the stance limb which shifts the COP to the stance limb. The COM is now accelerated forward and laterally towards the future position of the swinging foot. Also ML shifts of the COP were controlled by the hip abductors/adductors and all AP shifts were under the control of the ankle plantar/dorsiflexors. During termination the trajectory of both COM and COP reverse. As the final weight-bearing on the stance foot takes place the COM is passing forward along the medial border of that foot. Hyperactivity of that foot's plantarflexors takes the COP forward and when the final foot begins to bear weight the COP moves rapidly across and suddenly stops at a position ahead of the future position of the COM. Then the plantarflexors of both feet release and allow the COP to move posteriorly and approach the COM and meet it as quiet stance is achieved. The inverted pendulum model permitted us to understand the separate roles of the two mechanisms during these critical unbalancing and rebalancing periods. During walking the inverted pendulum model explained the dynamics of the balance of HAT in both the AP and ML directions. Here the model includes the couple due to the acceleration of the weight-bearing hip as well as gravitational perturbations. The exclusive control of AP balance and p\u2026", "author" : [ { "dropping-particle" : "", "family" : "Winter", "given" : "Da", "non-dropping-particle" : "", "parse-names" : false, "suffix" : "" } ], "container-title" : "Gait &amp; Posture", "id" : "ITEM-1", "issue" : "4", "issued" : { "date-parts" : [ [ "1995" ] ] }, "page" : "193-214", "title" : "Human balance and posture control during standing and walking", "type" : "article-journal", "volume" : "3" }, "uris" : [ "http://www.mendeley.com/documents/?uuid=45203a75-b6fa-4c6e-8b79-a3aadd6cc321" ] } ], "mendeley" : { "formattedCitation" : "[44]", "plainTextFormattedCitation" : "[44]", "previouslyFormattedCitation" : "[44]" }, "properties" : {  }, "schema" : "https://github.com/citation-style-language/schema/raw/master/csl-citation.json" }</w:instrText>
      </w:r>
      <w:r w:rsidR="00426DEB" w:rsidRPr="00A4670A">
        <w:fldChar w:fldCharType="separate"/>
      </w:r>
      <w:r w:rsidR="00966ECC" w:rsidRPr="00A4670A">
        <w:rPr>
          <w:noProof/>
        </w:rPr>
        <w:t>[44]</w:t>
      </w:r>
      <w:r w:rsidR="00426DEB" w:rsidRPr="00A4670A">
        <w:fldChar w:fldCharType="end"/>
      </w:r>
      <w:r w:rsidR="00426DEB" w:rsidRPr="00A4670A">
        <w:t xml:space="preserve">. As such measuring our ability to control the movement of this unstable mass will be a direct measure of balance and stability </w:t>
      </w:r>
      <w:r w:rsidR="00426DEB" w:rsidRPr="00A4670A">
        <w:fldChar w:fldCharType="begin" w:fldLock="1"/>
      </w:r>
      <w:r w:rsidR="001457AA" w:rsidRPr="00A4670A">
        <w:instrText>ADDIN CSL_CITATION { "citationItems" : [ { "id" : "ITEM-1", "itemData" : { "DOI" : "10.1016/j.gaitpost.2007.10.010", "ISSN" : "0966-6362", "PMID" : "18178436", "abstract" : "The popularity of using accelerometer-based systems to quantify human movement patterns has increased in recent years for clinicians and researchers alike. The benefits of using accelerometers compared to more traditional gait analysis instruments include low cost; testing is not restricted to a laboratory environment; accelerometers are small, therefore walking is relatively unrestricted; and direct measurement of 3D accelerations eliminate errors associated with differentiating displacement and velocity data. However, accelerometry is not without its disadvantages, an issue which is scarcely reported in gait analysis literature. This paper reviews the use of accelerometer technology to investigate gait-related movement patterns, and addresses issues of acceleration measurement important for experimental design. An overview of accelerometer mechanics is provided before illustrating specific experimental conditions necessary to ensure the accuracy of gait-related acceleration measurement. A literature review is presented on how accelerometry has been used to examine basic temporospatial gait parameters, shock attenuation, and segmental accelerations of the body during walking. The output of accelerometers attached to the upper body has provided useful insights into the motor control of normal walking, age-related differences in dynamic postural control, and gait patterns in people with movement disorders. ?? 2007 Elsevier B.V. All rights reserved.", "author" : [ { "dropping-particle" : "", "family" : "Kavanagh", "given" : "JJ", "non-dropping-particle" : "", "parse-names" : false, "suffix" : "" }, { "dropping-particle" : "", "family" : "Menz", "given" : "HB", "non-dropping-particle" : "", "parse-names" : false, "suffix" : "" } ], "container-title" : "Gait &amp; posture", "id" : "ITEM-1", "issue" : "1", "issued" : { "date-parts" : [ [ "2008", "7" ] ] }, "page" : "1-15", "title" : "Accelerometry: a technique for quantifying movement patterns during walking", "type" : "article-journal", "volume" : "28" }, "uris" : [ "http://www.mendeley.com/documents/?uuid=44f3da58-6b74-4ba7-82ca-21e627b32e9c" ] } ], "mendeley" : { "formattedCitation" : "[29]", "plainTextFormattedCitation" : "[29]", "previouslyFormattedCitation" : "[29]" }, "properties" : {  }, "schema" : "https://github.com/citation-style-language/schema/raw/master/csl-citation.json" }</w:instrText>
      </w:r>
      <w:r w:rsidR="00426DEB" w:rsidRPr="00A4670A">
        <w:fldChar w:fldCharType="separate"/>
      </w:r>
      <w:r w:rsidR="00966ECC" w:rsidRPr="00A4670A">
        <w:rPr>
          <w:noProof/>
        </w:rPr>
        <w:t>[29]</w:t>
      </w:r>
      <w:r w:rsidR="00426DEB" w:rsidRPr="00A4670A">
        <w:fldChar w:fldCharType="end"/>
      </w:r>
      <w:r w:rsidR="00426DEB" w:rsidRPr="00A4670A">
        <w:t xml:space="preserve">. For nearly fifty years in the context of PD research there has been the belief that postural activity in the upper body should be regarded as a function in its own right and not merely as a component of movement </w:t>
      </w:r>
      <w:r w:rsidR="00426DEB" w:rsidRPr="00A4670A">
        <w:fldChar w:fldCharType="begin" w:fldLock="1"/>
      </w:r>
      <w:r w:rsidR="001457AA" w:rsidRPr="00A4670A">
        <w:instrText>ADDIN CSL_CITATION { "citationItems" : [ { "id" : "ITEM-1", "itemData" : { "DOI" : "10.1136/jnnp.40.1.25", "ISBN" : "0022-3050 (Print)\\r0022-3050 (Linking)", "ISSN" : "0022-3050", "PMID" : "845603", "abstract" : "Certain statements concerning the relation of posture and movement which have become traditional are re-examined--in particular, the statement 'Movement (that is, pysiological movement) consists of a series of postures. The theme of the essay is the posture--that is, postural activity--should be regarded as a function in its own right and not merely as a component of movement and, secondly, that expressions such as a' series of postures' or 'a change of posture' are not valid as definitions of physiological movement is general, but describe only movement which is part of the postural function. Voluntary movement consists of much more than a series of postures and its significance, ordinarily, is not postural.", "author" : [ { "dropping-particle" : "", "family" : "Martin", "given" : "J P", "non-dropping-particle" : "", "parse-names" : false, "suffix" : "" } ], "container-title" : "Journal of neurology, neurosurgery, and psychiatry", "id" : "ITEM-1", "issue" : "1", "issued" : { "date-parts" : [ [ "1977" ] ] }, "page" : "25-29", "title" : "A short essay on posture and movement", "type" : "article-journal", "volume" : "40" }, "uris" : [ "http://www.mendeley.com/documents/?uuid=6e4f2d80-3760-4141-a6f7-1ba325196eef", "http://www.mendeley.com/documents/?uuid=0320dee7-3681-454e-9485-9162df738d6d" ] } ], "mendeley" : { "formattedCitation" : "[45]", "plainTextFormattedCitation" : "[45]", "previouslyFormattedCitation" : "[45]" }, "properties" : {  }, "schema" : "https://github.com/citation-style-language/schema/raw/master/csl-citation.json" }</w:instrText>
      </w:r>
      <w:r w:rsidR="00426DEB" w:rsidRPr="00A4670A">
        <w:fldChar w:fldCharType="separate"/>
      </w:r>
      <w:r w:rsidR="00966ECC" w:rsidRPr="00A4670A">
        <w:rPr>
          <w:noProof/>
        </w:rPr>
        <w:t>[45]</w:t>
      </w:r>
      <w:r w:rsidR="00426DEB" w:rsidRPr="00A4670A">
        <w:fldChar w:fldCharType="end"/>
      </w:r>
      <w:r w:rsidR="00426DEB" w:rsidRPr="00A4670A">
        <w:t xml:space="preserve">. Further support is later provided by a paramount figure in biomechanics David Winter, who stated that the upper body was not merely a passive passenger unit during gait but a contributor to locomotion in its own right </w:t>
      </w:r>
      <w:r w:rsidR="00426DEB" w:rsidRPr="00A4670A">
        <w:fldChar w:fldCharType="begin" w:fldLock="1"/>
      </w:r>
      <w:r w:rsidR="001457AA" w:rsidRPr="00A4670A">
        <w:instrText>ADDIN CSL_CITATION { "citationItems" : [ { "id" : "ITEM-1", "itemData" : { "abstract" : "The common denominator in the assessment of human balance and posture is the inverted pendulum model. If we focus on appropriate versions of the model we can use it to identify the gravitational and acceleration perturbations and pinpoint the motor mechanisms that can defend against any perturbation. We saw that in quiet standing an ankle strategy applies only in the AP direction and that a separate hip load/unload strategy by the hip abd/adductors is the totally dominant defence in the ML direction when standing with feet side by side. In other standing positions (tandem, or intermediate) the two mechanisms still work separately, but their roles reverse. In the tandem position ML balance is an ankle mechanism (invertors/evertors) while in the AP direction a hip load/unloading mechanism dominates. During initiation and termination of gait these two separate mechanisms control the trajectory of the COP to ensure the desired acceleration and deceleration of the COM. During initiation the initial acceleration of the COM forward towards the stance limb is achieved by a posterior and lateral movement of the COP towards the swing limb. After this release phase there is a sudden loading of the stance limb which shifts the COP to the stance limb. The COM is now accelerated forward and laterally towards the future position of the swinging foot. Also ML shifts of the COP were controlled by the hip abductors/adductors and all AP shifts were under the control of the ankle plantar/dorsiflexors. During termination the trajectory of both COM and COP reverse. As the final weight-bearing on the stance foot takes place the COM is passing forward along the medial border of that foot. Hyperactivity of that foot's plantarflexors takes the COP forward and when the final foot begins to bear weight the COP moves rapidly across and suddenly stops at a position ahead of the future position of the COM. Then the plantarflexors of both feet release and allow the COP to move posteriorly and approach the COM and meet it as quiet stance is achieved. The inverted pendulum model permitted us to understand the separate roles of the two mechanisms during these critical unbalancing and rebalancing periods. During walking the inverted pendulum model explained the dynamics of the balance of HAT in both the AP and ML directions. Here the model includes the couple due to the acceleration of the weight-bearing hip as well as gravitational perturbations. The exclusive control of AP balance and p\u2026", "author" : [ { "dropping-particle" : "", "family" : "Winter", "given" : "Da", "non-dropping-particle" : "", "parse-names" : false, "suffix" : "" } ], "container-title" : "Gait &amp; Posture", "id" : "ITEM-1", "issue" : "4", "issued" : { "date-parts" : [ [ "1995" ] ] }, "page" : "193-214", "title" : "Human balance and posture control during standing and walking", "type" : "article-journal", "volume" : "3" }, "uris" : [ "http://www.mendeley.com/documents/?uuid=45203a75-b6fa-4c6e-8b79-a3aadd6cc321" ] } ], "mendeley" : { "formattedCitation" : "[44]", "plainTextFormattedCitation" : "[44]", "previouslyFormattedCitation" : "[44]" }, "properties" : {  }, "schema" : "https://github.com/citation-style-language/schema/raw/master/csl-citation.json" }</w:instrText>
      </w:r>
      <w:r w:rsidR="00426DEB" w:rsidRPr="00A4670A">
        <w:fldChar w:fldCharType="separate"/>
      </w:r>
      <w:r w:rsidR="00966ECC" w:rsidRPr="00A4670A">
        <w:rPr>
          <w:noProof/>
        </w:rPr>
        <w:t>[44]</w:t>
      </w:r>
      <w:r w:rsidR="00426DEB" w:rsidRPr="00A4670A">
        <w:fldChar w:fldCharType="end"/>
      </w:r>
      <w:r w:rsidR="00426DEB" w:rsidRPr="00A4670A">
        <w:t xml:space="preserve">. Therefore, potentially in PD, recording the movement of the upper body with the use of accelerometers may provide information about their upper body’s ability or inability to perform its fundamental dynamic role </w:t>
      </w:r>
      <w:r w:rsidR="00426DEB" w:rsidRPr="00A4670A">
        <w:rPr>
          <w:rFonts w:eastAsia="Times New Roman"/>
          <w:color w:val="000000"/>
          <w:shd w:val="clear" w:color="auto" w:fill="FFFFFF"/>
        </w:rPr>
        <w:t xml:space="preserve">during walking. For a healthy subjects the </w:t>
      </w:r>
      <w:r w:rsidR="00426DEB" w:rsidRPr="00A4670A">
        <w:t>fundamental dynamic role of the upper body</w:t>
      </w:r>
      <w:r w:rsidR="00426DEB" w:rsidRPr="00A4670A">
        <w:rPr>
          <w:rFonts w:eastAsia="Times New Roman"/>
          <w:color w:val="000000"/>
          <w:shd w:val="clear" w:color="auto" w:fill="FFFFFF"/>
        </w:rPr>
        <w:t xml:space="preserve"> is to, attenuate acceleration, ensure an upright posture, and stabilizing the optic flow and vestibular signals using an active feed-forward control of the paraspinal muscles </w:t>
      </w:r>
      <w:r w:rsidR="00426DEB" w:rsidRPr="00A4670A">
        <w:rPr>
          <w:rFonts w:eastAsia="Times New Roman"/>
          <w:color w:val="000000"/>
          <w:shd w:val="clear" w:color="auto" w:fill="FFFFFF"/>
        </w:rPr>
        <w:fldChar w:fldCharType="begin" w:fldLock="1"/>
      </w:r>
      <w:r w:rsidR="001457AA" w:rsidRPr="00A4670A">
        <w:rPr>
          <w:rFonts w:eastAsia="Times New Roman"/>
          <w:color w:val="000000"/>
          <w:shd w:val="clear" w:color="auto" w:fill="FFFFFF"/>
        </w:rPr>
        <w:instrText>ADDIN CSL_CITATION { "citationItems" : [ { "id" : "ITEM-1", "itemData" : { "DOI" : "10.3389/fnagi.2014.00014", "ISSN" : "1663-4365", "PMID" : "24550829", "abstract" : "Upright gait is a peculiar characteristic of humans that requires the ability to manage upper body dynamic balance while walking, despite the perturbations that are generated by movements of the lower limbs. Most of the studies on upright gait stability have compared young adults and the elderly to determine the effects of aging. In other studies, the comparison was between healthy subjects and patients to examine specific pathologies. Fewer researches have also investigated the development of upright gait stability in children. This review discusses these studies in order to provide an overview of this relevant aspect of human locomotion. A clear trend from development to decline of upright gait stability has been depicted across the entire lifespan, from toddlers at first steps to elderly. In old individuals, even if healthy, the deterioration of skeletal muscle, combined with sensorial and cognitive performance, reduces the ability to maintain an upright trunk during walking, increasing the instability and the risk of falls. Further, the pathological causes of altered development or of a sudden loss of gait stability, as well as the environmental influence are investigated. The last part of this review is focused on the control of upper body accelerations during walking, a particularly interesting topic for the recent development of low-cost wearable accelerometers.", "author" : [ { "dropping-particle" : "", "family" : "Iosa", "given" : "Marco", "non-dropping-particle" : "", "parse-names" : false, "suffix" : "" }, { "dropping-particle" : "", "family" : "Fusco", "given" : "Augusto", "non-dropping-particle" : "", "parse-names" : false, "suffix" : "" }, { "dropping-particle" : "", "family" : "Giovanni", "given" : "M", "non-dropping-particle" : "", "parse-names" : false, "suffix" : "" }, { "dropping-particle" : "", "family" : "Paolicci", "given" : "S", "non-dropping-particle" : "", "parse-names" : false, "suffix" : "" } ], "container-title" : "Frontiers in aging \u2026", "id" : "ITEM-1", "issue" : "February", "issued" : { "date-parts" : [ [ "2014", "1" ] ] }, "page" : "14", "title" : "Development and decline of upright gait stability", "type" : "article-journal", "volume" : "6" }, "uris" : [ "http://www.mendeley.com/documents/?uuid=4f592ed5-efbc-4d8a-aa47-3dac609c1480" ] }, { "id" : "ITEM-2", "itemData" : { "author" : [ { "dropping-particle" : "", "family" : "Prince", "given" : "F", "non-dropping-particle" : "", "parse-names" : false, "suffix" : "" }, { "dropping-particle" : "", "family" : "Winter", "given" : "DA", "non-dropping-particle" : "", "parse-names" : false, "suffix" : "" }, { "dropping-particle" : "", "family" : "Stergiou", "given" : "P", "non-dropping-particle" : "", "parse-names" : false, "suffix" : "" }, { "dropping-particle" : "", "family" : "Walt", "given" : "SE", "non-dropping-particle" : "", "parse-names" : false, "suffix" : "" } ], "container-title" : "Gait &amp; Posture", "id" : "ITEM-2", "issued" : { "date-parts" : [ [ "1994" ] ] }, "page" : "19-25", "title" : "Anticipatory control of upper body balance during human locomotion", "type" : "article-journal" }, "uris" : [ "http://www.mendeley.com/documents/?uuid=3aea6eb3-201f-4302-a4a1-3eb2a8769800" ] } ], "mendeley" : { "formattedCitation" : "[46,47]", "plainTextFormattedCitation" : "[46,47]", "previouslyFormattedCitation" : "[46,47]" }, "properties" : {  }, "schema" : "https://github.com/citation-style-language/schema/raw/master/csl-citation.json" }</w:instrText>
      </w:r>
      <w:r w:rsidR="00426DEB" w:rsidRPr="00A4670A">
        <w:rPr>
          <w:rFonts w:eastAsia="Times New Roman"/>
          <w:color w:val="000000"/>
          <w:shd w:val="clear" w:color="auto" w:fill="FFFFFF"/>
        </w:rPr>
        <w:fldChar w:fldCharType="separate"/>
      </w:r>
      <w:r w:rsidR="00966ECC" w:rsidRPr="00A4670A">
        <w:rPr>
          <w:rFonts w:eastAsia="Times New Roman"/>
          <w:noProof/>
          <w:color w:val="000000"/>
          <w:shd w:val="clear" w:color="auto" w:fill="FFFFFF"/>
        </w:rPr>
        <w:t>[46,47]</w:t>
      </w:r>
      <w:r w:rsidR="00426DEB" w:rsidRPr="00A4670A">
        <w:rPr>
          <w:rFonts w:eastAsia="Times New Roman"/>
          <w:color w:val="000000"/>
          <w:shd w:val="clear" w:color="auto" w:fill="FFFFFF"/>
        </w:rPr>
        <w:fldChar w:fldCharType="end"/>
      </w:r>
      <w:r w:rsidR="00426DEB" w:rsidRPr="00A4670A">
        <w:rPr>
          <w:rFonts w:eastAsia="Times New Roman"/>
          <w:color w:val="000000"/>
          <w:shd w:val="clear" w:color="auto" w:fill="FFFFFF"/>
        </w:rPr>
        <w:t>.</w:t>
      </w:r>
    </w:p>
    <w:p w14:paraId="27FAF793" w14:textId="77777777" w:rsidR="00426DEB" w:rsidRPr="00A4670A" w:rsidRDefault="00426DEB" w:rsidP="00426DEB">
      <w:r w:rsidRPr="00A4670A">
        <w:rPr>
          <w:shd w:val="clear" w:color="auto" w:fill="FFFFFF"/>
        </w:rPr>
        <w:t xml:space="preserve">Measuring the upper body’s movement using an accelerometer as a measure of impaired postural control started to develop in the early 1990s. Most notably Yack and Berger initially found that between young subject and elderly subjects both stable and unstable during gait </w:t>
      </w:r>
      <w:r w:rsidRPr="00A4670A">
        <w:t xml:space="preserve">temporal data combined with peak acceleration data, and the ratio of even to odd signal harmonics revealed that information derived from an accelerometer attached to the upper body was valuable in describing the underlying dynamics of unstable gait </w:t>
      </w:r>
      <w:r w:rsidRPr="00A4670A">
        <w:fldChar w:fldCharType="begin" w:fldLock="1"/>
      </w:r>
      <w:r w:rsidR="001457AA" w:rsidRPr="00A4670A">
        <w:instrText>ADDIN CSL_CITATION { "citationItems" : [ { "id" : "ITEM-1", "itemData" : { "DOI" : "10.1093/geronj/48.5.M225", "ISSN" : "0022-1422", "author" : [ { "dropping-particle" : "", "family" : "Yack", "given" : "H. J.", "non-dropping-particle" : "", "parse-names" : false, "suffix" : "" }, { "dropping-particle" : "", "family" : "Berger", "given" : "R. C.", "non-dropping-particle" : "", "parse-names" : false, "suffix" : "" } ], "container-title" : "Journal of Gerontology", "id" : "ITEM-1", "issue" : "5", "issued" : { "date-parts" : [ [ "1993", "9", "1" ] ] }, "page" : "M225-M230", "title" : "Dynamic Stability in the Elderly: Identifying a Possible Measure", "type" : "article-journal", "volume" : "48" }, "uris" : [ "http://www.mendeley.com/documents/?uuid=5edbd196-f918-462b-8608-ae2287357dd7" ] } ], "mendeley" : { "formattedCitation" : "[48]", "plainTextFormattedCitation" : "[48]", "previouslyFormattedCitation" : "[48]" }, "properties" : {  }, "schema" : "https://github.com/citation-style-language/schema/raw/master/csl-citation.json" }</w:instrText>
      </w:r>
      <w:r w:rsidRPr="00A4670A">
        <w:fldChar w:fldCharType="separate"/>
      </w:r>
      <w:r w:rsidR="00966ECC" w:rsidRPr="00A4670A">
        <w:rPr>
          <w:noProof/>
        </w:rPr>
        <w:t>[48]</w:t>
      </w:r>
      <w:r w:rsidRPr="00A4670A">
        <w:fldChar w:fldCharType="end"/>
      </w:r>
      <w:r w:rsidRPr="00A4670A">
        <w:t xml:space="preserve">. Another early influential investigation was performed by Moe-Nilssen who showed that a accelerometer located close to the center of mass and measured acceleration of a range of walking speeds was a valid method for assessing balance dysfunction during walking </w:t>
      </w:r>
      <w:r w:rsidRPr="00A4670A">
        <w:fldChar w:fldCharType="begin" w:fldLock="1"/>
      </w:r>
      <w:r w:rsidR="001457AA" w:rsidRPr="00A4670A">
        <w:instrText>ADDIN CSL_CITATION { "citationItems" : [ { "id" : "ITEM-1", "itemData" : { "author" : [ { "dropping-particle" : "", "family" : "Moe-Nilssen", "given" : "R", "non-dropping-particle" : "", "parse-names" : false, "suffix" : "" } ], "container-title" : "Clinical Biomechanics", "id" : "ITEM-1", "issued" : { "date-parts" : [ [ "1998" ] ] }, "page" : "328-335", "title" : "A new method for evaluating motor control in gait under real-life environmental conditions . Part 1 : The instrument", "type" : "article-journal", "volume" : "13" }, "uris" : [ "http://www.mendeley.com/documents/?uuid=763a5dd4-a8d1-47d0-81cb-dfc4d1a729bb" ] }, { "id" : "ITEM-2", "itemData" : { "author" : [ { "dropping-particle" : "", "family" : "Moe-Nilssen", "given" : "R", "non-dropping-particle" : "", "parse-names" : false, "suffix" : "" } ], "container-title" : "Archives of physical medicine and rehabilitation", "id" : "ITEM-2", "issue" : "79", "issued" : { "date-parts" : [ [ "1998" ] ] }, "page" : "1377-1385", "title" : "Test-retest reliability of trunk accelerometry during standing and walking", "type" : "article-journal", "volume" : "1998" }, "uris" : [ "http://www.mendeley.com/documents/?uuid=075ffecd-64cd-4d86-a276-7e1812da44b9" ] } ], "mendeley" : { "formattedCitation" : "[43,49]", "plainTextFormattedCitation" : "[43,49]", "previouslyFormattedCitation" : "[43,49]" }, "properties" : {  }, "schema" : "https://github.com/citation-style-language/schema/raw/master/csl-citation.json" }</w:instrText>
      </w:r>
      <w:r w:rsidRPr="00A4670A">
        <w:fldChar w:fldCharType="separate"/>
      </w:r>
      <w:r w:rsidR="00966ECC" w:rsidRPr="00A4670A">
        <w:rPr>
          <w:noProof/>
        </w:rPr>
        <w:t>[43,49]</w:t>
      </w:r>
      <w:r w:rsidRPr="00A4670A">
        <w:fldChar w:fldCharType="end"/>
      </w:r>
      <w:r w:rsidRPr="00A4670A">
        <w:t xml:space="preserve">. Thereafter it was shown that using these methods, acceleration based variables can highlight different aspects of motion that are undescribed by typical gait parameters. Furthermore these new measures were more indicative to postural control decline </w:t>
      </w:r>
      <w:r w:rsidRPr="00A4670A">
        <w:fldChar w:fldCharType="begin" w:fldLock="1"/>
      </w:r>
      <w:r w:rsidR="001457AA" w:rsidRPr="00A4670A">
        <w:instrText>ADDIN CSL_CITATION { "citationItems" : [ { "id" : "ITEM-1", "itemData" : { "DOI" : "10.1016/j.gaitpost.2004.01.013", "author" : [ { "dropping-particle" : "", "family" : "Moe-Nilssen", "given" : "R", "non-dropping-particle" : "", "parse-names" : false, "suffix" : "" }, { "dropping-particle" : "", "family" : "Helbostad", "given" : "JL", "non-dropping-particle" : "", "parse-names" : false, "suffix" : "" } ], "container-title" : "Gait &amp; posture", "id" : "ITEM-1", "issued" : { "date-parts" : [ [ "2005" ] ] }, "page" : "164-170", "title" : "Interstride trunk acceleration variability but not step width variability can differentiate between fit and frail older adults", "type" : "article-journal", "volume" : "21" }, "uris" : [ "http://www.mendeley.com/documents/?uuid=801ba012-a727-43ad-836e-967d9fe0f4d3" ] } ], "mendeley" : { "formattedCitation" : "[50]", "plainTextFormattedCitation" : "[50]", "previouslyFormattedCitation" : "[50]" }, "properties" : {  }, "schema" : "https://github.com/citation-style-language/schema/raw/master/csl-citation.json" }</w:instrText>
      </w:r>
      <w:r w:rsidRPr="00A4670A">
        <w:fldChar w:fldCharType="separate"/>
      </w:r>
      <w:r w:rsidR="00966ECC" w:rsidRPr="00A4670A">
        <w:rPr>
          <w:noProof/>
        </w:rPr>
        <w:t>[50]</w:t>
      </w:r>
      <w:r w:rsidRPr="00A4670A">
        <w:fldChar w:fldCharType="end"/>
      </w:r>
      <w:r w:rsidRPr="00A4670A">
        <w:t>. In fact this is a viewpoint that has emerged from the early upper body movement research which promotes that easily quantified temporal and spatial measures are not sensitive enough to distinguish subtle differences that may exist in the unstable population</w:t>
      </w:r>
      <w:r w:rsidR="00501F86" w:rsidRPr="00A4670A">
        <w:t>,</w:t>
      </w:r>
      <w:r w:rsidRPr="00A4670A">
        <w:t xml:space="preserve"> whereas</w:t>
      </w:r>
      <w:r w:rsidR="00501F86" w:rsidRPr="00A4670A">
        <w:t>,</w:t>
      </w:r>
      <w:r w:rsidRPr="00A4670A">
        <w:t xml:space="preserve"> acceleration analysis can provide a specific quantifiable measure of stability </w:t>
      </w:r>
      <w:r w:rsidRPr="00A4670A">
        <w:fldChar w:fldCharType="begin" w:fldLock="1"/>
      </w:r>
      <w:r w:rsidR="001457AA" w:rsidRPr="00A4670A">
        <w:instrText>ADDIN CSL_CITATION { "citationItems" : [ { "id" : "ITEM-1", "itemData" : { "DOI" : "10.1093/geronj/48.5.M225", "ISSN" : "0022-1422", "author" : [ { "dropping-particle" : "", "family" : "Yack", "given" : "H. J.", "non-dropping-particle" : "", "parse-names" : false, "suffix" : "" }, { "dropping-particle" : "", "family" : "Berger", "given" : "R. C.", "non-dropping-particle" : "", "parse-names" : false, "suffix" : "" } ], "container-title" : "Journal of Gerontology", "id" : "ITEM-1", "issue" : "5", "issued" : { "date-parts" : [ [ "1993", "9", "1" ] ] }, "page" : "M225-M230", "title" : "Dynamic Stability in the Elderly: Identifying a Possible Measure", "type" : "article-journal", "volume" : "48" }, "uris" : [ "http://www.mendeley.com/documents/?uuid=5edbd196-f918-462b-8608-ae2287357dd7" ] } ], "mendeley" : { "formattedCitation" : "[48]", "plainTextFormattedCitation" : "[48]", "previouslyFormattedCitation" : "[48]" }, "properties" : {  }, "schema" : "https://github.com/citation-style-language/schema/raw/master/csl-citation.json" }</w:instrText>
      </w:r>
      <w:r w:rsidRPr="00A4670A">
        <w:fldChar w:fldCharType="separate"/>
      </w:r>
      <w:r w:rsidR="00966ECC" w:rsidRPr="00A4670A">
        <w:rPr>
          <w:noProof/>
        </w:rPr>
        <w:t>[48]</w:t>
      </w:r>
      <w:r w:rsidRPr="00A4670A">
        <w:fldChar w:fldCharType="end"/>
      </w:r>
      <w:r w:rsidRPr="00A4670A">
        <w:t>.</w:t>
      </w:r>
    </w:p>
    <w:p w14:paraId="61F8992B" w14:textId="77777777" w:rsidR="00426DEB" w:rsidRPr="00A4670A" w:rsidRDefault="00426DEB" w:rsidP="00426DEB">
      <w:r w:rsidRPr="00A4670A">
        <w:t xml:space="preserve">Within the investigations designed to measure upper body motion, a trend emerged whereby an importance was given to of measuring the movement of the head </w:t>
      </w:r>
      <w:r w:rsidRPr="00A4670A">
        <w:fldChar w:fldCharType="begin" w:fldLock="1"/>
      </w:r>
      <w:r w:rsidR="001457AA" w:rsidRPr="00A4670A">
        <w:instrText>ADDIN CSL_CITATION { "citationItems" : [ { "id" : "ITEM-1", "itemData" : { "author" : [ { "dropping-particle" : "", "family" : "Pozzo", "given" : "T", "non-dropping-particle" : "", "parse-names" : false, "suffix" : "" }, { "dropping-particle" : "", "family" : "Berthoz", "given" : "A", "non-dropping-particle" : "", "parse-names" : false, "suffix" : "" }, { "dropping-particle" : "", "family" : "Lefort", "given" : "L", "non-dropping-particle" : "", "parse-names" : false, "suffix" : "" } ], "container-title" : "Experimental Brain Research", "id" : "ITEM-1", "issue" : "82", "issued" : { "date-parts" : [ [ "1990" ] ] }, "page" : "97-106", "title" : "Head stabilization during various locomotor tasks in humans", "type" : "article-journal" }, "uris" : [ "http://www.mendeley.com/documents/?uuid=afa906c4-db1c-43d3-93a1-e468773d9f6c" ] }, { "id" : "ITEM-2", "itemData" : { "author" : [ { "dropping-particle" : "", "family" : "Menz", "given" : "HB", "non-dropping-particle" : "", "parse-names" : false, "suffix" : "" } ], "container-title" : "The Journals \u2026", "id" : "ITEM-2", "issue" : "5", "issued" : { "date-parts" : [ [ "2003" ] ] }, "page" : "446-452", "title" : "Acceleration patterns of the head and pelvis when walking are associated with risk of falling in community-dwelling older people", "type" : "article-journal", "volume" : "58" }, "uris" : [ "http://www.mendeley.com/documents/?uuid=a3c2c75f-ab3a-470c-89eb-0da23d4716b3" ] }, { "id" : "ITEM-3", "itemData" : { "DOI" : "10.1007/s00421-005-1328-1", "ISSN" : "1439-6319", "PMID" : "15827734", "abstract" : "The purpose of this study was to investigate the relationship between oscillatory dynamics of the head and trunk in each plane of motion during walking. Head and trunk accelerations of ten healthy subjects (age: 23 +/- 4 years) were measured in the vertical (VT), anterior-posterior (AP) and mediolateral (ML) directions using a pair of tri-axial accelerometers. All subjects performed five walking trials along a level 20 m walkway at their preferred gait velocity (1.30 +/- 0.15 m s(-1)). Acceleration data were analysed using power spectral, harmonic and regularity measures. Results indicated that: (1) oscillations of the head were smoother, with a greater proportion of power at lower frequencies than oscillations of the trunk, (2) differences in power spectral properties between the head and trunk were most pronounced in the ML direction, (3) coupling between VT-AP, VT-ML, and AP-ML accelerations were greater for the head than trunk, and (4) for both segments, the weakest coupling was observed for AP-ML acceleration relations. Overall, the results of this study suggest that accelerations of the head are significantly attenuated, and more tightly controlled, compared to accelerations of the lower trunk. This attenuation process was particularly evident for the ML direction, whereby head accelerations showed the greatest differences compared to ML accelerations at the trunk.", "author" : [ { "dropping-particle" : "", "family" : "Kavanagh", "given" : "JJ", "non-dropping-particle" : "", "parse-names" : false, "suffix" : "" }, { "dropping-particle" : "", "family" : "Morrison", "given" : "S", "non-dropping-particle" : "", "parse-names" : false, "suffix" : "" }, { "dropping-particle" : "", "family" : "Barrett", "given" : "RS", "non-dropping-particle" : "", "parse-names" : false, "suffix" : "" } ], "container-title" : "European Journal of Applied \u2026", "id" : "ITEM-3", "issue" : "4", "issued" : { "date-parts" : [ [ "2005", "7" ] ] }, "page" : "468-75", "title" : "Coordination of head and trunk accelerations during walking", "type" : "article-journal", "volume" : "94" }, "uris" : [ "http://www.mendeley.com/documents/?uuid=a7a052bf-9c31-43d3-85c7-44f4a343fcaf" ] } ], "mendeley" : { "formattedCitation" : "[51\u201353]", "plainTextFormattedCitation" : "[51\u201353]", "previouslyFormattedCitation" : "[51\u201353]" }, "properties" : {  }, "schema" : "https://github.com/citation-style-language/schema/raw/master/csl-citation.json" }</w:instrText>
      </w:r>
      <w:r w:rsidRPr="00A4670A">
        <w:fldChar w:fldCharType="separate"/>
      </w:r>
      <w:r w:rsidR="00966ECC" w:rsidRPr="00A4670A">
        <w:rPr>
          <w:noProof/>
        </w:rPr>
        <w:t>[51–53]</w:t>
      </w:r>
      <w:r w:rsidRPr="00A4670A">
        <w:fldChar w:fldCharType="end"/>
      </w:r>
      <w:r w:rsidRPr="00A4670A">
        <w:t xml:space="preserve">. The reason for measuring the movement of the head is due to two of the three major sensory inputs for required for gait are contained solely in the head. The first is vision which has obvious requirements to in planning our locomotion and in avoiding obstacles that may be in the way. The second is the vestibular system housed within the inner ear and acts as a gyro for sensing linear and angular accelerations and therefore is required to remain balanced. As a result, the head is described as a naturally frame of reference during gait. The control of head position in space is however a complex process that integrates information from a variety of sources </w:t>
      </w:r>
      <w:r w:rsidRPr="00A4670A">
        <w:fldChar w:fldCharType="begin" w:fldLock="1"/>
      </w:r>
      <w:r w:rsidR="001457AA" w:rsidRPr="00A4670A">
        <w:instrText>ADDIN CSL_CITATION { "citationItems" : [ { "id" : "ITEM-1", "itemData" : { "author" : [ { "dropping-particle" : "", "family" : "Pozzo", "given" : "T", "non-dropping-particle" : "", "parse-names" : false, "suffix" : "" }, { "dropping-particle" : "", "family" : "Berthoz", "given" : "A", "non-dropping-particle" : "", "parse-names" : false, "suffix" : "" }, { "dropping-particle" : "", "family" : "Lefort", "given" : "L", "non-dropping-particle" : "", "parse-names" : false, "suffix" : "" } ], "container-title" : "Experimental Brain Research", "id" : "ITEM-1", "issue" : "82", "issued" : { "date-parts" : [ [ "1990" ] ] }, "page" : "97-106", "title" : "Head stabilization during various locomotor tasks in humans", "type" : "article-journal" }, "uris" : [ "http://www.mendeley.com/documents/?uuid=afa906c4-db1c-43d3-93a1-e468773d9f6c" ] } ], "mendeley" : { "formattedCitation" : "[51]", "plainTextFormattedCitation" : "[51]", "previouslyFormattedCitation" : "[51]" }, "properties" : {  }, "schema" : "https://github.com/citation-style-language/schema/raw/master/csl-citation.json" }</w:instrText>
      </w:r>
      <w:r w:rsidRPr="00A4670A">
        <w:fldChar w:fldCharType="separate"/>
      </w:r>
      <w:r w:rsidR="00966ECC" w:rsidRPr="00A4670A">
        <w:rPr>
          <w:noProof/>
        </w:rPr>
        <w:t>[51]</w:t>
      </w:r>
      <w:r w:rsidRPr="00A4670A">
        <w:fldChar w:fldCharType="end"/>
      </w:r>
      <w:r w:rsidRPr="00A4670A">
        <w:t xml:space="preserve">. The importance of the head and the requirement to remain a stable platform for both the visual and vestibular systems is known as a head stabilization in space theory which states the goal of the upper body is to provide a stable platform for the head while walking </w:t>
      </w:r>
      <w:r w:rsidRPr="00A4670A">
        <w:fldChar w:fldCharType="begin" w:fldLock="1"/>
      </w:r>
      <w:r w:rsidR="001457AA" w:rsidRPr="00A4670A">
        <w:instrText>ADDIN CSL_CITATION { "citationItems" : [ { "id" : "ITEM-1", "itemData" : { "DOI" : "10.1186/1743-0003-5-30", "author" : [ { "dropping-particle" : "", "family" : "Mazz\u00e0", "given" : "Claudia", "non-dropping-particle" : "", "parse-names" : false, "suffix" : "" }, { "dropping-particle" : "", "family" : "Iosa", "given" : "Marco", "non-dropping-particle" : "", "parse-names" : false, "suffix" : "" }, { "dropping-particle" : "", "family" : "Pecoraro", "given" : "Fabrizio", "non-dropping-particle" : "", "parse-names" : false, "suffix" : "" }, { "dropping-particle" : "", "family" : "Cappozzo", "given" : "Aurelio", "non-dropping-particle" : "", "parse-names" : false, "suffix" : "" } ], "container-title" : "Journal of neuroengineering and rehabilitation", "id" : "ITEM-1", "issued" : { "date-parts" : [ [ "2008" ] ] }, "page" : "1-10", "title" : "Control of the upper body accelerations in young and elderly women during level walking", "type" : "article-journal", "volume" : "10" }, "uris" : [ "http://www.mendeley.com/documents/?uuid=c1da3638-4415-4c05-883c-0ffa6002ce03" ] }, { "id" : "ITEM-2", "itemData" : { "author" : [ { "dropping-particle" : "", "family" : "Pozzo", "given" : "T", "non-dropping-particle" : "", "parse-names" : false, "suffix" : "" }, { "dropping-particle" : "", "family" : "Berthoz", "given" : "A", "non-dropping-particle" : "", "parse-names" : false, "suffix" : "" }, { "dropping-particle" : "", "family" : "Lefort", "given" : "L", "non-dropping-particle" : "", "parse-names" : false, "suffix" : "" } ], "container-title" : "Experimental Brain Research", "id" : "ITEM-2", "issue" : "82", "issued" : { "date-parts" : [ [ "1990" ] ] }, "page" : "97-106", "title" : "Head stabilization during various locomotor tasks in humans", "type" : "article-journal" }, "uris" : [ "http://www.mendeley.com/documents/?uuid=afa906c4-db1c-43d3-93a1-e468773d9f6c" ] }, { "id" : "ITEM-3", "itemData" : { "DOI" : "10.1093/gerona/glp009", "ISSN" : "1758-535X", "PMID" : "19221191", "abstract" : "BACKGROUND: Falls are common in older people with Parkinson's disease (PD) and are likely to be related to gait disturbances associated with the condition. Although several studies have evaluated differences in basic gait parameters in people with PD, none have directly evaluated the stability of the upper body during gait. METHODS: Temporospatial gait parameters and acceleration patterns at the head and pelvis were measured in three groups of older people: 33 controls without PD (mean age 67 +/- 4 years), 33 older people with PD and no history of falls (mean age 63 +/- 4 years), and 33 older people with PD and a history of falls (mean age 67 +/- 2 years). Harmonic ratios of head and pelvis accelerations in each plane were calculated to provide an indicator of upper body stability. RESULTS: Compared with the control group, older people with PD exhibited significantly reduced walking speed and step length and increased step timing variability. Acceleration patterns were also significantly less rhythmic at the head and pelvis in all three planes. After adjusting for differences in walking speed and step timing variability, PD fallers exhibited significantly less rhythmic accelerations at the pelvis in the vertical and anteroposterior planes than PD nonfallers. CONCLUSIONS: Acceleration patterns during gait differ between older people with and without PD and between older people with PD who do and do not fall. These findings suggest that an inability to control displacements of the torso when walking may predispose older people with PD to falls.", "author" : [ { "dropping-particle" : "", "family" : "Latt", "given" : "MD Mark D", "non-dropping-particle" : "", "parse-names" : false, "suffix" : "" }, { "dropping-particle" : "", "family" : "Menz", "given" : "HB Hylton B", "non-dropping-particle" : "", "parse-names" : false, "suffix" : "" }, { "dropping-particle" : "", "family" : "Fung", "given" : "Victor S", "non-dropping-particle" : "", "parse-names" : false, "suffix" : "" }, { "dropping-particle" : "", "family" : "Lord", "given" : "Stephen R", "non-dropping-particle" : "", "parse-names" : false, "suffix" : "" } ], "container-title" : "Journal of gerontology", "id" : "ITEM-3", "issue" : "6", "issued" : { "date-parts" : [ [ "2009", "6" ] ] }, "page" : "700-6", "title" : "Acceleration patterns of the head and pelvis during gait in older people with Parkinson's disease: a comparison of fallers and nonfallers", "type" : "article-journal", "volume" : "64" }, "uris" : [ "http://www.mendeley.com/documents/?uuid=f8e5b5b5-89b7-4fcb-96b1-a48c1e2702e0" ] }, { "id" : "ITEM-4", "itemData" : { "author" : [ { "dropping-particle" : "", "family" : "Menz", "given" : "HB", "non-dropping-particle" : "", "parse-names" : false, "suffix" : "" } ], "container-title" : "The Journals \u2026", "id" : "ITEM-4", "issue" : "5", "issued" : { "date-parts" : [ [ "2003" ] ] }, "page" : "446-452", "title" : "Acceleration patterns of the head and pelvis when walking are associated with risk of falling in community-dwelling older people", "type" : "article-journal", "volume" : "58" }, "uris" : [ "http://www.mendeley.com/documents/?uuid=a3c2c75f-ab3a-470c-89eb-0da23d4716b3" ] } ], "mendeley" : { "formattedCitation" : "[51,52,54,55]", "plainTextFormattedCitation" : "[51,52,54,55]", "previouslyFormattedCitation" : "[51,52,54,55]" }, "properties" : {  }, "schema" : "https://github.com/citation-style-language/schema/raw/master/csl-citation.json" }</w:instrText>
      </w:r>
      <w:r w:rsidRPr="00A4670A">
        <w:fldChar w:fldCharType="separate"/>
      </w:r>
      <w:r w:rsidR="00966ECC" w:rsidRPr="00A4670A">
        <w:rPr>
          <w:noProof/>
        </w:rPr>
        <w:t>[51,52,54,55]</w:t>
      </w:r>
      <w:r w:rsidRPr="00A4670A">
        <w:fldChar w:fldCharType="end"/>
      </w:r>
      <w:r w:rsidRPr="00A4670A">
        <w:t xml:space="preserve">. This theory was proven through altering walking speed, cadence and step length and showing that these adapt to optimize the stability of the head. It was shown that healthy individuals walk in a manner that maximizes V and AP stability while maintaining adequate, though suboptimal ML stability </w:t>
      </w:r>
      <w:r w:rsidRPr="00A4670A">
        <w:fldChar w:fldCharType="begin" w:fldLock="1"/>
      </w:r>
      <w:r w:rsidR="001457AA" w:rsidRPr="00A4670A">
        <w:instrText>ADDIN CSL_CITATION { "citationItems" : [ { "id" : "ITEM-1", "itemData" : { "DOI" : "10.1007/s00221-007-1094-x", "ISSN" : "1432-1106", "PMID" : "17717650", "abstract" : "The aim of this study was to evaluate the hypothesis that an individual's preferred or usual walking speed, step length and cadence optimize the stability of head and pelvic accelerations in vertical (V), anterior-posterior (AP) and medio-lateral (ML) planes when walking. Acceleration patterns of the head and pelvis were recorded in ten healthy young adults as they walked on a level surface in three separate experiments: (1) walking at five different speeds, ranging from very slow to very fast; (2) walking in time to a metronome set at five different cadences, ranging from 33 to 167% of subjects' usual cadence; and (3) walking at five different step lengths varying from very short to very long while keeping in time with a metronome set at cadences 67, 100 and 125% of usual cadence. The results indicated that acceleration patterns in the V and AP planes were most stable when subjects walked at their usual cadence and step length. In the ML plane, stability was suboptimal, but still adequate, with the usual cadence and step length. The findings suggest that healthy young people walk in a manner that maximizes V and AP stability while maintaining adequate, though suboptimal ML stability.", "author" : [ { "dropping-particle" : "", "family" : "Latt", "given" : "MD", "non-dropping-particle" : "", "parse-names" : false, "suffix" : "" }, { "dropping-particle" : "", "family" : "Menz", "given" : "HB", "non-dropping-particle" : "", "parse-names" : false, "suffix" : "" }, { "dropping-particle" : "", "family" : "Fung", "given" : "VS", "non-dropping-particle" : "", "parse-names" : false, "suffix" : "" }, { "dropping-particle" : "", "family" : "Lord", "given" : "SR", "non-dropping-particle" : "", "parse-names" : false, "suffix" : "" } ], "container-title" : "Experimental Brain Research", "id" : "ITEM-1", "issue" : "2", "issued" : { "date-parts" : [ [ "2008", "1" ] ] }, "page" : "201-209", "title" : "Walking speed, cadence and step length are selected to optimize the stability of head and pelvis accelerations", "type" : "article-journal", "volume" : "184" }, "uris" : [ "http://www.mendeley.com/documents/?uuid=714d3349-3171-41c1-914f-d5702abd09a2" ] } ], "mendeley" : { "formattedCitation" : "[56]", "plainTextFormattedCitation" : "[56]", "previouslyFormattedCitation" : "[56]" }, "properties" : {  }, "schema" : "https://github.com/citation-style-language/schema/raw/master/csl-citation.json" }</w:instrText>
      </w:r>
      <w:r w:rsidRPr="00A4670A">
        <w:fldChar w:fldCharType="separate"/>
      </w:r>
      <w:r w:rsidR="00966ECC" w:rsidRPr="00A4670A">
        <w:rPr>
          <w:noProof/>
        </w:rPr>
        <w:t>[56]</w:t>
      </w:r>
      <w:r w:rsidRPr="00A4670A">
        <w:fldChar w:fldCharType="end"/>
      </w:r>
      <w:r w:rsidRPr="00A4670A">
        <w:t xml:space="preserve">. Because of this prioritization of head stability, attaching an accelerometer to the head is therefore proposed to be a strong measure of overall walking stability </w:t>
      </w:r>
      <w:r w:rsidRPr="00A4670A">
        <w:fldChar w:fldCharType="begin" w:fldLock="1"/>
      </w:r>
      <w:r w:rsidR="001457AA" w:rsidRPr="00A4670A">
        <w:instrText>ADDIN CSL_CITATION { "citationItems" : [ { "id" : "ITEM-1", "itemData" : { "DOI" : "10.1007/s00221-006-0353-6", "ISSN" : "0014-4819", "PMID" : "16489437", "abstract" : "An apparent goal of the human postural system is to maintain head stability during walking. Although much is known about sensory-motor stabilising mechanisms associated with the head and neck, less is known about how the postural system attenuates motion between the trunk and neck segments in order to regulate head motion. Therefore the purpose of this study was to determine the role that the neck and the trunk play in stabilising the head at a range of walking speeds. Eight healthy male subjects (age: 23+/-4 years) performed self-selected slow, preferred, and fast walking speed trials along a 30 m walkway. Four custom-designed wireless triaxial accelerometers were attached to the head, upper trunk, lower trunk, and shank of each subject to measure vertical (VT), anterior-posterior (AP), and mediolateral (ML) accelerations. Acceleration data were examined in each direction using RMS, power spectral, harmonic, and regularity measures. Signal regularity was increased from the lower to upper trunk for all walking speeds and directions with the exception of the slow speed in the AP direction. Evidence from analysis of power spectral and amplitude characteristics of acceleration signals was suggestive that accelerations are also attenuated from the lower to upper trunk by dynamics of the intervening trunk segment. Differences in selected power spectral and amplitude characteristics between the accelerations of the upper trunk and head due to the intervening neck segment were only detected in the AP direction at preferred and fast walking speeds. Overall the findings of the present study suggest that the trunk segment plays a critical role in regulating gait-related oscillations in all directions. Only accelerations in the direction of travel at preferred and fast speeds required additional control from the neck segment in order to enhance head stability during walking.", "author" : [ { "dropping-particle" : "", "family" : "Kavanagh", "given" : "Justin", "non-dropping-particle" : "", "parse-names" : false, "suffix" : "" }, { "dropping-particle" : "", "family" : "Barrett", "given" : "Rod", "non-dropping-particle" : "", "parse-names" : false, "suffix" : "" }, { "dropping-particle" : "", "family" : "Morrison", "given" : "Steven", "non-dropping-particle" : "", "parse-names" : false, "suffix" : "" } ], "container-title" : "Experimental brain research", "id" : "ITEM-1", "issue" : "4", "issued" : { "date-parts" : [ [ "2006", "7" ] ] }, "page" : "454-463", "title" : "The role of the neck and trunk in facilitating head stability during walking", "type" : "article-journal", "volume" : "172" }, "uris" : [ "http://www.mendeley.com/documents/?uuid=af8394ad-fcdd-4ef1-80a6-916ded1744fe" ] } ], "mendeley" : { "formattedCitation" : "[57]", "plainTextFormattedCitation" : "[57]", "previouslyFormattedCitation" : "[57]" }, "properties" : {  }, "schema" : "https://github.com/citation-style-language/schema/raw/master/csl-citation.json" }</w:instrText>
      </w:r>
      <w:r w:rsidRPr="00A4670A">
        <w:fldChar w:fldCharType="separate"/>
      </w:r>
      <w:r w:rsidR="00966ECC" w:rsidRPr="00A4670A">
        <w:rPr>
          <w:noProof/>
        </w:rPr>
        <w:t>[57]</w:t>
      </w:r>
      <w:r w:rsidRPr="00A4670A">
        <w:fldChar w:fldCharType="end"/>
      </w:r>
      <w:r w:rsidRPr="00A4670A">
        <w:t xml:space="preserve">. </w:t>
      </w:r>
    </w:p>
    <w:p w14:paraId="1918ED80" w14:textId="77777777" w:rsidR="00426DEB" w:rsidRPr="00A4670A" w:rsidRDefault="00426DEB" w:rsidP="00426DEB">
      <w:r w:rsidRPr="00A4670A">
        <w:t xml:space="preserve">Specifically to PD, upper body acceleration during gait have been measured in the past </w:t>
      </w:r>
      <w:r w:rsidRPr="00A4670A">
        <w:fldChar w:fldCharType="begin" w:fldLock="1"/>
      </w:r>
      <w:r w:rsidR="001457AA" w:rsidRPr="00A4670A">
        <w:instrText>ADDIN CSL_CITATION { "citationItems" : [ { "id" : "ITEM-1", "itemData" : { "DOI" : "10.1371/journal.pone.0096675", "ISBN" : "1932-6203 (Electronic)\\r1932-6203 (Linking)", "ISSN" : "19326203", "PMID" : "24801889", "abstract" : "BACKGROUND: Patients with Parkinson's disease (PD) suffer from a high fall risk. Previous approaches for evaluating fall risk are based on self-report or testing at a given time point and may, therefore, be insufficient to optimally capture fall risk. We tested, for the first time, whether metrics derived from 3 day continuous recordings are associated with fall risk in PD. METHODS AND MATERIALS: 107 patients (Hoehn {&amp;} Yahr Stage: 2.6+/-0.7) wore a small, body-fixed sensor (3D accelerometer) on lower back for 3 days. Walking quantity (e.g., steps per 3-days) and quality (e.g., frequency-derived measures of gait variability) were determined. Subjects were classified as fallers or non-fallers based on fall history. Subjects were also followed for one year to evaluate predictors of the transition from non-faller to faller. RESULTS: The 3 day acceleration derived measures were significantly different in fallers and non-fallers and were significantly correlated with previously validated measures of fall risk. Walking quantity was similar in the two groups. In contrast, the fallers walked with higher step-to-step variability, e.g., anterior-posterior width of the dominant frequency was larger (p = 0.012) in the fallers (0.78 +/- 0.17 Hz) compared to the non-fallers (0.71 +/- 0.07 Hz). Among subjects who reported no falls in the year prior to testing, sensor-derived measures predicted the time to first fall (p = 0.0034), whereas many traditional measures did not. Cox regression analysis showed that anterior-posterior width was significantly (p = 0.0039) associated with time to fall during the follow-up period, even after adjusting for traditional measures. CONCLUSIONS/SIGNIFICANCE: These findings indicate that a body-fixed sensor worn continuously can evaluate fall risk in PD. This sensor-based approach was able to identify transition from non-faller to faller, whereas many traditional metrics were not successful. This approach may facilitate earlier detection of fall risk and may in the future, help reduce high costs associated with falls.", "author" : [ { "dropping-particle" : "", "family" : "Weiss", "given" : "Aner", "non-dropping-particle" : "", "parse-names" : false, "suffix" : "" }, { "dropping-particle" : "", "family" : "Herman", "given" : "Talia", "non-dropping-particle" : "", "parse-names" : false, "suffix" : "" }, { "dropping-particle" : "", "family" : "Giladi", "given" : "Nir", "non-dropping-particle" : "", "parse-names" : false, "suffix" : "" }, { "dropping-particle" : "", "family" : "Hausdorff", "given" : "Jeffrey M.", "non-dropping-particle" : "", "parse-names" : false, "suffix" : "" } ], "container-title" : "PLoS ONE", "id" : "ITEM-1", "issue" : "5", "issued" : { "date-parts" : [ [ "2014" ] ] }, "title" : "Objective assessment of fall risk in Parkinson's disease using a body-fixed sensor worn for 3 days", "type" : "article-journal", "volume" : "9" }, "uris" : [ "http://www.mendeley.com/documents/?uuid=01e529db-4c99-4cb5-8842-4c7328063956" ] }, { "id" : "ITEM-2",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"ITEM-2", "issue" : "2", "issued" : { "date-parts" : [ [ "2009", "1", "30" ] ] }, "page" : "261-7", "title" : "Walking stability using harmonic ratios in Parkinson's disease.", "type" : "article-journal", "volume" : "24" }, "uris" : [ "http://www.mendeley.com/documents/?uuid=d1f1a338-c573-4650-b86e-74663b3d81aa" ] }, { "id" : "ITEM-3", "itemData" : { "DOI" : "10.1109/TBME.2011.2149521", "ISBN" : "1558-2531 (Electronic)\\n0018-9294 (Linking)", "ISSN" : "1558-2531", "PMID" : "21536527", "abstract" : "Movement asymmetry is one of the motor symptoms associated with Parkinson's disease (PD). Therefore, being able to detect and measure movement symmetry is important for monitoring the patient's condition. The present paper introduces a novel symbol based symmetry index calculated from inertial sensor data. The method is explained, evaluated, and compared to six other symmetry measures. These measures were used to determine the symmetry of both upper and lower limbs during walking of 11 early-to-mid-stage PD patients and 15 control subjects. The patients included in the study showed minimal motor abnormalities according to the unified Parkinson's disease rating scale (UPDRS). The symmetry indices were used to classify subjects into two different groups corresponding to PD or control. The proposed method presented high sensitivity and specificity with an area under the receiver operating characteristic (ROC) curve of 0.872, 9% greater than the second best method. The proposed method also showed an excellent intraclass correlation coefficient (ICC) of 0.949, 55% greater than the second best method. Results suggest that the proposed symmetry index is appropriate for this particular group of patients.", "author" : [ { "dropping-particle" : "", "family" : "Sant'Anna", "given" : "Anita", "non-dropping-particle" : "", "parse-names" : false, "suffix" : "" }, { "dropping-particle" : "", "family" : "Salarian", "given" : "Arash", "non-dropping-particle" : "", "parse-names" : false, "suffix" : "" }, { "dropping-particle" : "", "family" : "Wickstr\u00f6m", "given" : "Nicholas", "non-dropping-particle" : "", "parse-names" : false, "suffix" : "" } ], "container-title" : "IEEE transactions on bio-medical engineering", "id" : "ITEM-3", "issue" : "7", "issued" : { "date-parts" : [ [ "2011" ] ] }, "page" : "2127-2135", "title" : "A new measure of movement symmetry in early Parkinson's disease patients using symbolic processing of inertial sensor data.", "type" : "article-journal", "volume" : "58" }, "uris" : [ "http://www.mendeley.com/documents/?uuid=762ce7ac-ce67-45c8-bfbd-337c3a825a67" ] }, { "id" : "ITEM-4", "itemData" : { "DOI" : "10.1142/S021951941640025X", "ISSN" : "0219-5194", "author" : [ { "dropping-particle" : "", "family" : "Kim", "given" : "Ji-won", "non-dropping-particle" : "", "parse-names" : false, "suffix" : "" }, { "dropping-particle" : "", "family" : "Kwon", "given" : "Yu-ri", "non-dropping-particle" : "", "parse-names" : false, "suffix" : "" }, { "dropping-particle" : "", "family" : "Heo", "given" : "Jae-hoon", "non-dropping-particle" : "", "parse-names" : false, "suffix" : "" }, { "dropping-particle" : "", "family" : "Eom", "given" : "Gwang-moon", "non-dropping-particle" : "", "parse-names" : false, "suffix" : "" }, { "dropping-particle" : "", "family" : "Kwon", "given" : "Moon-seok", "non-dropping-particle" : "", "parse-names" : false, "suffix" : "" }, { "dropping-particle" : "", "family" : "Tack", "given" : "Gye-rae", "non-dropping-particle" : "", "parse-names" : false, "suffix" : "" }, { "dropping-particle" : "", "family" : "Koh", "given" : "Seong-beom", "non-dropping-particle" : "", "parse-names" : false, "suffix" : "" } ], "container-title" : "Journal of Mechanics in Medicine and Biology", "id" : "ITEM-4", "issue" : "08", "issued" : { "date-parts" : [ [ "2016" ] ] }, "page" : "1640025", "title" : "Acceleration Pattern of the Upper Body During Level Walking in Patients With Parkinson'S Disease", "type" : "article-journal", "volume" : "16" }, "uris" : [ "http://www.mendeley.com/documents/?uuid=48aa3bc9-44ac-41b4-9be5-2099663dea50" ] }, { "id" : "ITEM-5", "itemData" : { "DOI" : "10.1088/0967-3334/36/5/873", "ISSN" : "0967-3334", "abstract" : "Fall injuries in people with Parkinson\u2019s disease (PD) are a major health problem. Increased sway while walking is a risk-factor and further understanding of this destabilizing gait change may assist with rehabilitation and help prevent falls. Here, stride-to-stride head oscillations are used to help characterise different aspects of gait impairment in ten people with PD on medication (67 years, SD 4), ten healthy age-matched (HAM) participants (66 years, SD 7), and ten young (30 years, SD 7). A wearable accelerometer was used to analyse head oscillations during five repeat seventeen meter walks by each participant. People with PD had significantly faster transverse plane head oscillations than the HAM or young groups; both along mediolateral (PD 47.2cm.s-1, HAM 32.5cm.s-1, and young 32.7cm.s-1) and anterioposterior axes (PD 33.3cm.s-1, HAM 24.5cm.s-1, and young 20.6cm.s-1). These differences were uncorrelated with reduced vertical oscillation velocity (PD 15.5cm.s-1, HAM 18.8cm.s-1, and young 20.1cm.s-1) and reduced walking speed (PD 1.2ms-1, HAM 1.4ms-1, and young 1.4ms-1). Increased transverse plane head oscillations in people with PD may reflect motor impairment and the inability to respond sufficiently to perturbations while walking, which appears to be distinct from gait hyperkinesia, reduced vertical oscillations, step length, and walking speed.", "author" : [ { "dropping-particle" : "", "family" : "Brodie", "given" : "Matthew a D", "non-dropping-particle" : "", "parse-names" : false, "suffix" : "" }, { "dropping-particle" : "", "family" : "Canning", "given" : "Colleen G", "non-dropping-particle" : "", "parse-names" : false, "suffix" : "" }, { "dropping-particle" : "", "family" : "Beijer", "given" : "Tim R", "non-dropping-particle" : "", "parse-names" : false, "suffix" : "" }, { "dropping-particle" : "", "family" : "Lord", "given" : "Stephen R", "non-dropping-particle" : "", "parse-names" : false, "suffix" : "" } ], "container-title" : "Physiological Measurement", "id" : "ITEM-5", "issue" : "5", "issued" : { "date-parts" : [ [ "2015" ] ] }, "page" : "873-881", "publisher" : "IOP Publishing", "title" : "Uncontrolled head oscillations in people with Parkinson\u2019s disease may reflect an inability to respond to perturbations while walking", "type" : "article-journal", "volume" : "36" }, "uris" : [ "http://www.mendeley.com/documents/?uuid=ae24cbad-146d-4756-a8ac-21b08e4c72ac" ] }, { "id" : "ITEM-6", "itemData" : { "DOI" : "10.1136/jnnp.2009.173740", "ISSN" : "1468-330X", "PMID" : "19726406", "abstract" : "The Timed Up and Go (TUG) test has been used to assess balance and mobility in Parkinson's Disease (PD). However, it is not known if this test is sensitive to subtle abnormalities present in early stages of the disease, when balance and gait problems are not clinically evident but may be detected with instrumented analysis of movement. We hypothesise that postural transitions and arm swing during gait will be the most sensitive characteristics of the TUG for early PD. In the present study, we instrumented the TUG test (iTUG) using portable inertial sensors, and extended the walking distance from 3 m (traditional TUG) to 7 m. Twelve subjects with early-to-moderate, untreated PD and 12 healthy individuals participated. Our findings show that although the stopwatch measure of TUG duration did not detect any abnormalities in early-to-mid-stage PD, the peak arm swing velocity on the more affected side, average turning velocity, cadence and peak trunk rotation velocity were significantly slower. These iTUG parameters were also correlated with the Unified Parkinson's Disease Rating Motor Scale. Thus, the iTUG test is sensitive to untreated PD and could potentially detect progression of PD and response to symptomatic and disease-modifying treatments.", "author" : [ { "dropping-particle" : "", "family" : "Zampieri", "given" : "Cris", "non-dropping-particle" : "", "parse-names" : false, "suffix" : "" }, { "dropping-particle" : "", "family" : "Salarian", "given" : "Arash", "non-dropping-particle" : "", "parse-names" : false, "suffix" : "" }, { "dropping-particle" : "", "family" : "Carlson-Kuhta", "given" : "Patricia", "non-dropping-particle" : "", "parse-names" : false, "suffix" : "" }, { "dropping-particle" : "", "family" : "Aminian", "given" : "Kamiar", "non-dropping-particle" : "", "parse-names" : false, "suffix" : "" }, { "dropping-particle" : "", "family" : "Nutt", "given" : "John G", "non-dropping-particle" : "", "parse-names" : false, "suffix" : "" }, { "dropping-particle" : "", "family" : "Horak", "given" : "Fay B", "non-dropping-particle" : "", "parse-names" : false, "suffix" : "" } ], "container-title" : "Journal of neurology, neurosurgery, and psychiatry", "id" : "ITEM-6", "issue" : "2", "issued" : { "date-parts" : [ [ "2010", "2" ] ] }, "page" : "171-176", "title" : "The instrumented timed up and go test: potential outcome measure for disease modifying therapies in Parkinson's disease.", "type" : "article-journal", "volume" : "81" }, "uris" : [ "http://www.mendeley.com/documents/?uuid=7f95c313-c394-48fa-b69b-07b17f428504" ] } ], "mendeley" : { "formattedCitation" : "[9,11,58\u201361]", "plainTextFormattedCitation" : "[9,11,58\u201361]", "previouslyFormattedCitation" : "[9,11,58\u201361]" }, "properties" : {  }, "schema" : "https://github.com/citation-style-language/schema/raw/master/csl-citation.json" }</w:instrText>
      </w:r>
      <w:r w:rsidRPr="00A4670A">
        <w:fldChar w:fldCharType="separate"/>
      </w:r>
      <w:r w:rsidR="00966ECC" w:rsidRPr="00A4670A">
        <w:rPr>
          <w:noProof/>
        </w:rPr>
        <w:t>[9,11,58–61]</w:t>
      </w:r>
      <w:r w:rsidRPr="00A4670A">
        <w:fldChar w:fldCharType="end"/>
      </w:r>
      <w:r w:rsidRPr="00A4670A">
        <w:t xml:space="preserve">. Collectively these investigations show that it is likely </w:t>
      </w:r>
      <w:r w:rsidRPr="00A4670A">
        <w:rPr>
          <w:rFonts w:eastAsia="Times New Roman"/>
          <w:color w:val="000000" w:themeColor="text1"/>
          <w:shd w:val="clear" w:color="auto" w:fill="FFFFFF"/>
        </w:rPr>
        <w:t xml:space="preserve">an increased axial rigidity, asymmetrical arm swing and a flexed posture causing an en-bloc type movement strategy is altering a gait pattern not replicative to healthy controls. Furthermore, recent research is promoting the use of accelerations variables to classify fallers from non-fallers, different PD subtypes and even people at a higher risk of developing PD </w:t>
      </w:r>
      <w:r w:rsidRPr="00A4670A">
        <w:rPr>
          <w:rFonts w:eastAsia="Times New Roman"/>
          <w:color w:val="000000" w:themeColor="text1"/>
          <w:shd w:val="clear" w:color="auto" w:fill="FFFFFF"/>
        </w:rPr>
        <w:fldChar w:fldCharType="begin" w:fldLock="1"/>
      </w:r>
      <w:r w:rsidR="001457AA" w:rsidRPr="00A4670A">
        <w:rPr>
          <w:rFonts w:eastAsia="Times New Roman"/>
          <w:color w:val="000000" w:themeColor="text1"/>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rPr>
          <w:rFonts w:eastAsia="Times New Roman"/>
          <w:color w:val="000000" w:themeColor="text1"/>
          <w:shd w:val="clear" w:color="auto" w:fill="FFFFFF"/>
        </w:rPr>
        <w:fldChar w:fldCharType="separate"/>
      </w:r>
      <w:r w:rsidRPr="00A4670A">
        <w:rPr>
          <w:rFonts w:eastAsia="Times New Roman"/>
          <w:noProof/>
          <w:color w:val="000000" w:themeColor="text1"/>
          <w:shd w:val="clear" w:color="auto" w:fill="FFFFFF"/>
        </w:rPr>
        <w:t>[6]</w:t>
      </w:r>
      <w:r w:rsidRPr="00A4670A">
        <w:rPr>
          <w:rFonts w:eastAsia="Times New Roman"/>
          <w:color w:val="000000" w:themeColor="text1"/>
          <w:shd w:val="clear" w:color="auto" w:fill="FFFFFF"/>
        </w:rPr>
        <w:fldChar w:fldCharType="end"/>
      </w:r>
      <w:r w:rsidRPr="00A4670A">
        <w:rPr>
          <w:rFonts w:eastAsia="Times New Roman"/>
          <w:color w:val="000000" w:themeColor="text1"/>
          <w:shd w:val="clear" w:color="auto" w:fill="FFFFFF"/>
        </w:rPr>
        <w:t xml:space="preserve">. </w:t>
      </w:r>
      <w:r w:rsidRPr="00A4670A">
        <w:t xml:space="preserve">Although the mentioned studies can promote the use of measuring upper body movements during gait, most of them have investigated solely one variable, from a range of ages, using small sample sizes. Furthermore, these past investigations often have not been performed in conjunction with typically measured spatiotemporal gait variables, meaning, it is currently unclear whether there is any additional benefit from these newly proposed variables. A recent review has stated that upper body movement investigations in PD, 31% were of low methodological quality, while 58% were of moderate methodological quality and 11% were of high methodological quality </w:t>
      </w:r>
      <w:r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fldChar w:fldCharType="separate"/>
      </w:r>
      <w:r w:rsidRPr="00A4670A">
        <w:rPr>
          <w:noProof/>
        </w:rPr>
        <w:t>[6]</w:t>
      </w:r>
      <w:r w:rsidRPr="00A4670A">
        <w:fldChar w:fldCharType="end"/>
      </w:r>
      <w:r w:rsidRPr="00A4670A">
        <w:t xml:space="preserve">. A more recent investigation has even highlighted that comparison between articles for the same gait variable (the harmonic ratio), has shown that large differences exist in the variables values despite measuring movements of supposedly the same population and this is due to a lack of standardization in data collection and processing techniques </w:t>
      </w:r>
      <w:r w:rsidRPr="00A4670A">
        <w:fldChar w:fldCharType="begin" w:fldLock="1"/>
      </w:r>
      <w:r w:rsidR="001457AA" w:rsidRPr="00A4670A">
        <w:instrText>ADDIN CSL_CITATION { "citationItems" : [ { "id" : "ITEM-1", "itemData" : { "DOI" : "10.1016/j.jbiomech.2017.01.005", "ISSN" : "18732380", "PMID" : "28104246", "abstract" : "The Harmonic Ratio (HR) is an index based on the spectral analysis of lower trunk accelerations that is commonly used to assess the quality of gait. However, it presents several issues concerning reliability and interpretability. As a consequence, the literature provides very different values albeit corresponding to the same populations. In the present work, an improved harmonic ratio (iHR) was defined, relating the power of the intrinsic harmonics (i.e. associated with the symmetric component of gait) to the total power of the signal for each stride, leading to a normalised index ranging from 0 to 100%. The effect of the considered number of harmonics and strides on the estimate of both HR and iHR was assessed. The gait of three groups of volunteers was investigated: young healthy adults, elderly women and male trans-femoral amputees. Both HR and iHR were able to discriminate gait deviations from the gait of young healthy adults. Moreover, iHR proved to be more robust with respect to the number of considered harmonics and strides, and to exhibit a lower inter-stride variability. Additionally, using a normalised index as iHR led to a more straightforward interpretation and improved comparability. The importance of standardised conditions for the index evaluation was unveiled, and, in order to enhance the future comparability of the index, the following guidelines were presented: considering at least 20 harmonics and 20 strides; expressing the acceleration components in a repeatable, anatomical, local system of reference; and evaluating the iHR index, rather than the traditional HR.", "author" : [ { "dropping-particle" : "", "family" : "Pasciuto", "given" : "Ilaria", "non-dropping-particle" : "", "parse-names" : false, "suffix" : "" }, { "dropping-particle" : "", "family" : "Bergamini", "given" : "Elena", "non-dropping-particle" : "", "parse-names" : false, "suffix" : "" }, { "dropping-particle" : "", "family" : "Iosa", "given" : "Marco", "non-dropping-particle" : "", "parse-names" : false, "suffix" : "" }, { "dropping-particle" : "", "family" : "Vannozzi", "given" : "Giuseppe", "non-dropping-particle" : "", "parse-names" : false, "suffix" : "" }, { "dropping-particle" : "", "family" : "Cappozzo", "given" : "Aurelio", "non-dropping-particle" : "", "parse-names" : false, "suffix" : "" } ], "container-title" : "Journal of Biomechanics", "id" : "ITEM-1", "issued" : { "date-parts" : [ [ "2017" ] ] }, "page" : "84-89", "publisher" : "Elsevier Ltd", "title" : "Overcoming the limitations of the Harmonic Ratio for the reliable assessment of gait symmetry", "type" : "article-journal", "volume" : "53" }, "uris" : [ "http://www.mendeley.com/documents/?uuid=dba454d5-ba69-4006-b40b-bbca50f6ac4c" ] } ], "mendeley" : { "formattedCitation" : "[62]", "plainTextFormattedCitation" : "[62]", "previouslyFormattedCitation" : "[62]" }, "properties" : {  }, "schema" : "https://github.com/citation-style-language/schema/raw/master/csl-citation.json" }</w:instrText>
      </w:r>
      <w:r w:rsidRPr="00A4670A">
        <w:fldChar w:fldCharType="separate"/>
      </w:r>
      <w:r w:rsidR="00966ECC" w:rsidRPr="00A4670A">
        <w:rPr>
          <w:noProof/>
        </w:rPr>
        <w:t>[62]</w:t>
      </w:r>
      <w:r w:rsidRPr="00A4670A">
        <w:fldChar w:fldCharType="end"/>
      </w:r>
      <w:r w:rsidRPr="00A4670A">
        <w:t>. Lastly, not all proposed walking stability measures have been used in PD while being promoted for different populations. Consequently, currently it is not yet possible to know which upper body acceleration variables are fit for the purpose to be used as a biomarker in early stage PD.</w:t>
      </w:r>
    </w:p>
    <w:p w14:paraId="6C5C0A09" w14:textId="77777777" w:rsidR="00426DEB" w:rsidRPr="00A4670A" w:rsidRDefault="00426DEB" w:rsidP="00426DEB">
      <w:r w:rsidRPr="00A4670A">
        <w:t xml:space="preserve">Overall the majority of research that has attempted to find objective and sensitive gait biomarkers for PD has focused on participants with moderate to advanced stage symptoms and consequently limited knowledge is known about the early stage development of gait decline </w:t>
      </w:r>
      <w:r w:rsidRPr="00A4670A">
        <w:fldChar w:fldCharType="begin" w:fldLock="1"/>
      </w:r>
      <w:r w:rsidR="001457AA" w:rsidRPr="00A4670A">
        <w:instrText>ADDIN CSL_CITATION { "citationItems" : [ { "id" : "ITEM-1", "itemData" : { "DOI" : "10.1002/mds.26110", "author" : [ { "dropping-particle" : "", "family" : "Galna", "given" : "Brook", "non-dropping-particle" : "", "parse-names" : false, "suffix" : "" }, { "dropping-particle" : "", "family" : "Lord", "given" : "Sue", "non-dropping-particle" : "", "parse-names" : false, "suffix" : "" }, { "dropping-particle" : "", "family" : "Burn", "given" : "David J", "non-dropping-particle" : "", "parse-names" : false, "suffix" : "" }, { "dropping-particle" : "", "family" : "Rochester", "given" : "Lynn", "non-dropping-particle" : "", "parse-names" : false, "suffix" : "" } ], "id" : "ITEM-1", "issue" : "3", "issued" : { "date-parts" : [ [ "2015" ] ] }, "page" : "13-17", "title" : "Progression of Gait Dysfunction in Incident Parkinson \u2019 s Disease : Impact of Medication and Phenotype", "type" : "article-journal", "volume" : "30" }, "uris" : [ "http://www.mendeley.com/documents/?uuid=265c344d-fccb-4a21-8543-23d479bce0c0", "http://www.mendeley.com/documents/?uuid=7337f037-f119-4e77-8fb5-6010a00811fa" ] } ], "mendeley" : { "formattedCitation" : "[13]", "plainTextFormattedCitation" : "[13]", "previouslyFormattedCitation" : "[13]" }, "properties" : {  }, "schema" : "https://github.com/citation-style-language/schema/raw/master/csl-citation.json" }</w:instrText>
      </w:r>
      <w:r w:rsidRPr="00A4670A">
        <w:fldChar w:fldCharType="separate"/>
      </w:r>
      <w:r w:rsidRPr="00A4670A">
        <w:rPr>
          <w:noProof/>
        </w:rPr>
        <w:t>[13]</w:t>
      </w:r>
      <w:r w:rsidRPr="00A4670A">
        <w:fldChar w:fldCharType="end"/>
      </w:r>
      <w:r w:rsidRPr="00A4670A">
        <w:t xml:space="preserve">. However, it appears contradictory to search for biomarkers at the latter stages of the disease when interventions are likely to be most effective when the need to be used is detected early. Combining this with the knowledge that PD patients early into the symptoms exhibit very subtle movement characteristics that can only be evidenced by very sensitive tools </w:t>
      </w:r>
      <w:r w:rsidRPr="00A4670A">
        <w:fldChar w:fldCharType="begin" w:fldLock="1"/>
      </w:r>
      <w:r w:rsidR="001457AA" w:rsidRPr="00A4670A">
        <w:instrText>ADDIN CSL_CITATION { "citationItems" : [ { "id" : "ITEM-1", "itemData" : { "DOI" : "10.1109/TBME.2011.2149521", "ISBN" : "1558-2531 (Electronic)\\n0018-9294 (Linking)", "ISSN" : "1558-2531", "PMID" : "21536527", "abstract" : "Movement asymmetry is one of the motor symptoms associated with Parkinson's disease (PD). Therefore, being able to detect and measure movement symmetry is important for monitoring the patient's condition. The present paper introduces a novel symbol based symmetry index calculated from inertial sensor data. The method is explained, evaluated, and compared to six other symmetry measures. These measures were used to determine the symmetry of both upper and lower limbs during walking of 11 early-to-mid-stage PD patients and 15 control subjects. The patients included in the study showed minimal motor abnormalities according to the unified Parkinson's disease rating scale (UPDRS). The symmetry indices were used to classify subjects into two different groups corresponding to PD or control. The proposed method presented high sensitivity and specificity with an area under the receiver operating characteristic (ROC) curve of 0.872, 9% greater than the second best method. The proposed method also showed an excellent intraclass correlation coefficient (ICC) of 0.949, 55% greater than the second best method. Results suggest that the proposed symmetry index is appropriate for this particular group of patients.", "author" : [ { "dropping-particle" : "", "family" : "Sant'Anna", "given" : "Anita", "non-dropping-particle" : "", "parse-names" : false, "suffix" : "" }, { "dropping-particle" : "", "family" : "Salarian", "given" : "Arash", "non-dropping-particle" : "", "parse-names" : false, "suffix" : "" }, { "dropping-particle" : "", "family" : "Wickstr\u00f6m", "given" : "Nicholas", "non-dropping-particle" : "", "parse-names" : false, "suffix" : "" } ], "container-title" : "IEEE transactions on bio-medical engineering", "id" : "ITEM-1", "issue" : "7", "issued" : { "date-parts" : [ [ "2011" ] ] }, "page" : "2127-2135", "title" : "A new measure of movement symmetry in early Parkinson's disease patients using symbolic processing of inertial sensor data.", "type" : "article-journal", "volume" : "58" }, "uris" : [ "http://www.mendeley.com/documents/?uuid=762ce7ac-ce67-45c8-bfbd-337c3a825a67" ] } ], "mendeley" : { "formattedCitation" : "[11]", "plainTextFormattedCitation" : "[11]", "previouslyFormattedCitation" : "[11]" }, "properties" : {  }, "schema" : "https://github.com/citation-style-language/schema/raw/master/csl-citation.json" }</w:instrText>
      </w:r>
      <w:r w:rsidRPr="00A4670A">
        <w:fldChar w:fldCharType="separate"/>
      </w:r>
      <w:r w:rsidRPr="00A4670A">
        <w:rPr>
          <w:noProof/>
        </w:rPr>
        <w:t>[11]</w:t>
      </w:r>
      <w:r w:rsidRPr="00A4670A">
        <w:fldChar w:fldCharType="end"/>
      </w:r>
      <w:r w:rsidRPr="00A4670A">
        <w:t>, there is an obvious need for research into early stage PD and for devices more sensitive and specific to the early symptoms of the disease during gait, while being relatively cheaper than alternative devices such as pressure sensitive mats. It is therefore proposed that accelerometers used to measure movement of the upper body may improve the sensitivity and specificity of detecting movements symptomatic to the early stages of PD.</w:t>
      </w:r>
    </w:p>
    <w:p w14:paraId="21F9E080" w14:textId="77777777" w:rsidR="00426DEB" w:rsidRPr="00A4670A" w:rsidRDefault="00426DEB" w:rsidP="00426DEB">
      <w:pPr>
        <w:pStyle w:val="Heading2"/>
      </w:pPr>
      <w:bookmarkStart w:id="15" w:name="_Toc491769701"/>
      <w:bookmarkStart w:id="16" w:name="_Toc496537821"/>
      <w:bookmarkStart w:id="17" w:name="_Toc506909836"/>
      <w:r w:rsidRPr="00A4670A">
        <w:t>Aim and objectives</w:t>
      </w:r>
      <w:bookmarkEnd w:id="15"/>
      <w:bookmarkEnd w:id="16"/>
      <w:bookmarkEnd w:id="17"/>
      <w:r w:rsidRPr="00A4670A">
        <w:t xml:space="preserve"> </w:t>
      </w:r>
    </w:p>
    <w:p w14:paraId="0A265144" w14:textId="6BDAB2AC" w:rsidR="00426DEB" w:rsidRPr="00A4670A" w:rsidRDefault="00426DEB" w:rsidP="00F90E5C">
      <w:r w:rsidRPr="00A4670A">
        <w:t xml:space="preserve">A nice metaphor why the movement of the upper body may contribute to a better characterization of gait in early stage PD is the concept of footsteps in the sand. For example, imagine there is an imprinted gait pattern which can portray spatiotemporal information like typically measured in discrete gait measures. However, it is possible that two people with different walking patterns create the exact same sequence of footprints. Therefore it is only possible to distinguish between these two people if movement above the ground was measured between the foot placements </w:t>
      </w:r>
      <w:r w:rsidRPr="00A4670A">
        <w:fldChar w:fldCharType="begin" w:fldLock="1"/>
      </w:r>
      <w:r w:rsidR="001457AA" w:rsidRPr="00A4670A">
        <w:instrText>ADDIN CSL_CITATION { "citationItems" : [ { "id" : "ITEM-1", "itemData" : { "DOI" : "10.1109/TBME.2011.2149521", "ISBN" : "1558-2531 (Electronic)\\n0018-9294 (Linking)", "ISSN" : "1558-2531", "PMID" : "21536527", "abstract" : "Movement asymmetry is one of the motor symptoms associated with Parkinson's disease (PD). Therefore, being able to detect and measure movement symmetry is important for monitoring the patient's condition. The present paper introduces a novel symbol based symmetry index calculated from inertial sensor data. The method is explained, evaluated, and compared to six other symmetry measures. These measures were used to determine the symmetry of both upper and lower limbs during walking of 11 early-to-mid-stage PD patients and 15 control subjects. The patients included in the study showed minimal motor abnormalities according to the unified Parkinson's disease rating scale (UPDRS). The symmetry indices were used to classify subjects into two different groups corresponding to PD or control. The proposed method presented high sensitivity and specificity with an area under the receiver operating characteristic (ROC) curve of 0.872, 9% greater than the second best method. The proposed method also showed an excellent intraclass correlation coefficient (ICC) of 0.949, 55% greater than the second best method. Results suggest that the proposed symmetry index is appropriate for this particular group of patients.", "author" : [ { "dropping-particle" : "", "family" : "Sant'Anna", "given" : "Anita", "non-dropping-particle" : "", "parse-names" : false, "suffix" : "" }, { "dropping-particle" : "", "family" : "Salarian", "given" : "Arash", "non-dropping-particle" : "", "parse-names" : false, "suffix" : "" }, { "dropping-particle" : "", "family" : "Wickstr\u00f6m", "given" : "Nicholas", "non-dropping-particle" : "", "parse-names" : false, "suffix" : "" } ], "container-title" : "IEEE transactions on bio-medical engineering", "id" : "ITEM-1", "issue" : "7", "issued" : { "date-parts" : [ [ "2011" ] ] }, "page" : "2127-2135", "title" : "A new measure of movement symmetry in early Parkinson's disease patients using symbolic processing of inertial sensor data.", "type" : "article-journal", "volume" : "58" }, "uris" : [ "http://www.mendeley.com/documents/?uuid=762ce7ac-ce67-45c8-bfbd-337c3a825a67" ] } ], "mendeley" : { "formattedCitation" : "[11]", "plainTextFormattedCitation" : "[11]", "previouslyFormattedCitation" : "[11]" }, "properties" : {  }, "schema" : "https://github.com/citation-style-language/schema/raw/master/csl-citation.json" }</w:instrText>
      </w:r>
      <w:r w:rsidRPr="00A4670A">
        <w:fldChar w:fldCharType="separate"/>
      </w:r>
      <w:r w:rsidRPr="00A4670A">
        <w:rPr>
          <w:noProof/>
        </w:rPr>
        <w:t>[11]</w:t>
      </w:r>
      <w:r w:rsidRPr="00A4670A">
        <w:fldChar w:fldCharType="end"/>
      </w:r>
      <w:r w:rsidRPr="00A4670A">
        <w:t>.</w:t>
      </w:r>
      <w:r w:rsidR="00C36E09" w:rsidRPr="00A4670A">
        <w:t xml:space="preserve"> It is </w:t>
      </w:r>
      <w:r w:rsidR="00701F1F" w:rsidRPr="00A4670A">
        <w:t>hypothesised that</w:t>
      </w:r>
      <w:r w:rsidR="00C36E09" w:rsidRPr="00A4670A">
        <w:t xml:space="preserve">, </w:t>
      </w:r>
      <w:r w:rsidRPr="00A4670A">
        <w:t xml:space="preserve">measuring </w:t>
      </w:r>
      <w:r w:rsidR="00C36E09" w:rsidRPr="00A4670A">
        <w:t xml:space="preserve">upper body accelerations </w:t>
      </w:r>
      <w:r w:rsidR="00701F1F" w:rsidRPr="00A4670A">
        <w:t xml:space="preserve">will </w:t>
      </w:r>
      <w:r w:rsidRPr="00A4670A">
        <w:t>provide additional information about the PD gait cycle</w:t>
      </w:r>
      <w:r w:rsidR="00C36E09" w:rsidRPr="00A4670A">
        <w:t xml:space="preserve"> and</w:t>
      </w:r>
      <w:r w:rsidR="00F90E5C" w:rsidRPr="00A4670A">
        <w:t xml:space="preserve"> this will provide</w:t>
      </w:r>
      <w:r w:rsidRPr="00A4670A">
        <w:t xml:space="preserve"> new </w:t>
      </w:r>
      <w:r w:rsidR="00234AB2" w:rsidRPr="00A4670A">
        <w:t xml:space="preserve">clinically relevant </w:t>
      </w:r>
      <w:r w:rsidRPr="00A4670A">
        <w:t xml:space="preserve">measures capable to </w:t>
      </w:r>
      <w:r w:rsidR="00F90E5C" w:rsidRPr="00A4670A">
        <w:t xml:space="preserve">objectively </w:t>
      </w:r>
      <w:r w:rsidRPr="00A4670A">
        <w:t xml:space="preserve">quantify impairment at the early stage of the disease. This thesis therefore aims to determine whether </w:t>
      </w:r>
      <w:r w:rsidR="00F90E5C" w:rsidRPr="00A4670A">
        <w:t xml:space="preserve">a variety of </w:t>
      </w:r>
      <w:r w:rsidR="00234AB2" w:rsidRPr="00A4670A">
        <w:t xml:space="preserve">signal processing techniques used to assess </w:t>
      </w:r>
      <w:r w:rsidRPr="00A4670A">
        <w:t>movements of the head and trunk can quantify gait impairment in the early stages of Parkinson’s disease</w:t>
      </w:r>
      <w:r w:rsidR="00F90E5C" w:rsidRPr="00A4670A">
        <w:t xml:space="preserve"> alone and in conjunction with traditionally used measures</w:t>
      </w:r>
      <w:r w:rsidR="00B2704D" w:rsidRPr="00A4670A">
        <w:t>.</w:t>
      </w:r>
      <w:r w:rsidRPr="00A4670A">
        <w:t xml:space="preserve"> To answer this question, the following objectives have been established:</w:t>
      </w:r>
    </w:p>
    <w:p w14:paraId="7B084B1B" w14:textId="77777777" w:rsidR="00426DEB" w:rsidRPr="00A4670A" w:rsidRDefault="00426DEB" w:rsidP="00426DEB">
      <w:pPr>
        <w:pStyle w:val="ListParagraph"/>
        <w:numPr>
          <w:ilvl w:val="0"/>
          <w:numId w:val="15"/>
        </w:numPr>
        <w:spacing w:before="840" w:after="840"/>
        <w:ind w:left="714" w:hanging="357"/>
        <w:rPr>
          <w:rFonts w:ascii="Arial" w:hAnsi="Arial" w:cs="Arial"/>
        </w:rPr>
      </w:pPr>
      <w:r w:rsidRPr="00A4670A">
        <w:rPr>
          <w:rFonts w:ascii="Arial" w:hAnsi="Arial" w:cs="Arial"/>
        </w:rPr>
        <w:t xml:space="preserve">To discover if upper body acceleration variables previously proposed to measure postural instability during gait </w:t>
      </w:r>
      <w:r w:rsidR="00FD4966" w:rsidRPr="00A4670A">
        <w:rPr>
          <w:rFonts w:ascii="Arial" w:hAnsi="Arial" w:cs="Arial"/>
        </w:rPr>
        <w:t xml:space="preserve">for </w:t>
      </w:r>
      <w:r w:rsidR="00F90E5C" w:rsidRPr="00A4670A">
        <w:rPr>
          <w:rFonts w:ascii="Arial" w:hAnsi="Arial" w:cs="Arial"/>
        </w:rPr>
        <w:t>the</w:t>
      </w:r>
      <w:r w:rsidRPr="00A4670A">
        <w:rPr>
          <w:rFonts w:ascii="Arial" w:hAnsi="Arial" w:cs="Arial"/>
        </w:rPr>
        <w:t xml:space="preserve"> elderly</w:t>
      </w:r>
      <w:r w:rsidR="008618D5" w:rsidRPr="00A4670A">
        <w:rPr>
          <w:rFonts w:ascii="Arial" w:hAnsi="Arial" w:cs="Arial"/>
        </w:rPr>
        <w:t xml:space="preserve"> and other pathological populations</w:t>
      </w:r>
      <w:r w:rsidR="00F90E5C" w:rsidRPr="00A4670A">
        <w:rPr>
          <w:rFonts w:ascii="Arial" w:hAnsi="Arial" w:cs="Arial"/>
        </w:rPr>
        <w:t>,</w:t>
      </w:r>
      <w:r w:rsidRPr="00A4670A">
        <w:rPr>
          <w:rFonts w:ascii="Arial" w:hAnsi="Arial" w:cs="Arial"/>
        </w:rPr>
        <w:t xml:space="preserve"> but yet to be studied in PD</w:t>
      </w:r>
      <w:r w:rsidR="00F90E5C" w:rsidRPr="00A4670A">
        <w:rPr>
          <w:rFonts w:ascii="Arial" w:hAnsi="Arial" w:cs="Arial"/>
        </w:rPr>
        <w:t>,</w:t>
      </w:r>
      <w:r w:rsidRPr="00A4670A">
        <w:rPr>
          <w:rFonts w:ascii="Arial" w:hAnsi="Arial" w:cs="Arial"/>
        </w:rPr>
        <w:t xml:space="preserve"> can be sensitive to the movement at the early stage of the disease. In particular, to discover whether a multi-segmental approach is sensitive to the disease.</w:t>
      </w:r>
    </w:p>
    <w:p w14:paraId="08364DDD" w14:textId="77777777" w:rsidR="00426DEB" w:rsidRPr="00A4670A" w:rsidRDefault="00426DEB" w:rsidP="00426DEB">
      <w:pPr>
        <w:pStyle w:val="ListParagraph"/>
        <w:spacing w:before="840" w:after="840"/>
        <w:ind w:left="714" w:firstLine="0"/>
        <w:rPr>
          <w:rFonts w:ascii="Arial" w:hAnsi="Arial" w:cs="Arial"/>
        </w:rPr>
      </w:pPr>
    </w:p>
    <w:p w14:paraId="2655BEED" w14:textId="77777777" w:rsidR="00426DEB" w:rsidRPr="00A4670A" w:rsidRDefault="00426DEB" w:rsidP="00426DEB">
      <w:pPr>
        <w:pStyle w:val="ListParagraph"/>
        <w:numPr>
          <w:ilvl w:val="0"/>
          <w:numId w:val="15"/>
        </w:numPr>
        <w:spacing w:before="840" w:after="840"/>
        <w:ind w:left="714" w:hanging="357"/>
        <w:rPr>
          <w:rFonts w:ascii="Arial" w:hAnsi="Arial" w:cs="Arial"/>
        </w:rPr>
      </w:pPr>
      <w:r w:rsidRPr="00A4670A">
        <w:rPr>
          <w:rFonts w:ascii="Arial" w:hAnsi="Arial" w:cs="Arial"/>
        </w:rPr>
        <w:t xml:space="preserve">To clarify reasoning why variable values may range </w:t>
      </w:r>
      <w:r w:rsidR="00C36E09" w:rsidRPr="00A4670A">
        <w:rPr>
          <w:rFonts w:ascii="Arial" w:hAnsi="Arial" w:cs="Arial"/>
        </w:rPr>
        <w:t>within the literature</w:t>
      </w:r>
      <w:r w:rsidR="008618D5" w:rsidRPr="00A4670A">
        <w:rPr>
          <w:rFonts w:ascii="Arial" w:hAnsi="Arial" w:cs="Arial"/>
        </w:rPr>
        <w:t xml:space="preserve"> as currently comparable populations are producing a large range of values for the same variable</w:t>
      </w:r>
      <w:r w:rsidRPr="00A4670A">
        <w:rPr>
          <w:rFonts w:ascii="Arial" w:hAnsi="Arial" w:cs="Arial"/>
        </w:rPr>
        <w:t xml:space="preserve">. The focus will be on methodological differences </w:t>
      </w:r>
      <w:r w:rsidR="00C36E09" w:rsidRPr="00A4670A">
        <w:rPr>
          <w:rFonts w:ascii="Arial" w:hAnsi="Arial" w:cs="Arial"/>
        </w:rPr>
        <w:t>for potential</w:t>
      </w:r>
      <w:r w:rsidRPr="00A4670A">
        <w:rPr>
          <w:rFonts w:ascii="Arial" w:hAnsi="Arial" w:cs="Arial"/>
        </w:rPr>
        <w:t xml:space="preserve"> sourc</w:t>
      </w:r>
      <w:r w:rsidR="00204738" w:rsidRPr="00A4670A">
        <w:rPr>
          <w:rFonts w:ascii="Arial" w:hAnsi="Arial" w:cs="Arial"/>
        </w:rPr>
        <w:t>es of</w:t>
      </w:r>
      <w:r w:rsidR="00C36E09" w:rsidRPr="00A4670A">
        <w:rPr>
          <w:rFonts w:ascii="Arial" w:hAnsi="Arial" w:cs="Arial"/>
        </w:rPr>
        <w:t xml:space="preserve"> inconsistencies and will specifically focus upon </w:t>
      </w:r>
      <w:r w:rsidR="00FB3B8D" w:rsidRPr="00A4670A">
        <w:rPr>
          <w:rFonts w:ascii="Arial" w:hAnsi="Arial" w:cs="Arial"/>
        </w:rPr>
        <w:t xml:space="preserve">different </w:t>
      </w:r>
      <w:r w:rsidR="00C36E09" w:rsidRPr="00A4670A">
        <w:rPr>
          <w:rFonts w:ascii="Arial" w:hAnsi="Arial" w:cs="Arial"/>
        </w:rPr>
        <w:t>methods used to realign signals of accelerometers to a global reference frame</w:t>
      </w:r>
      <w:r w:rsidR="008618D5" w:rsidRPr="00A4670A">
        <w:rPr>
          <w:rFonts w:ascii="Arial" w:hAnsi="Arial" w:cs="Arial"/>
        </w:rPr>
        <w:t xml:space="preserve"> which is considered a requirement prior to calculating movement based variables form the upper body</w:t>
      </w:r>
      <w:r w:rsidR="00C36E09" w:rsidRPr="00A4670A">
        <w:rPr>
          <w:rFonts w:ascii="Arial" w:hAnsi="Arial" w:cs="Arial"/>
        </w:rPr>
        <w:t>.</w:t>
      </w:r>
    </w:p>
    <w:p w14:paraId="428A40F2" w14:textId="77777777" w:rsidR="00426DEB" w:rsidRPr="00A4670A" w:rsidRDefault="00426DEB" w:rsidP="00426DEB">
      <w:pPr>
        <w:pStyle w:val="ListParagraph"/>
        <w:spacing w:before="840" w:after="840"/>
        <w:ind w:left="714" w:firstLine="0"/>
        <w:rPr>
          <w:rFonts w:ascii="Arial" w:hAnsi="Arial" w:cs="Arial"/>
        </w:rPr>
      </w:pPr>
    </w:p>
    <w:p w14:paraId="4CEA5C41" w14:textId="77777777" w:rsidR="00426DEB" w:rsidRPr="00A4670A" w:rsidRDefault="00426DEB" w:rsidP="00426DEB">
      <w:pPr>
        <w:pStyle w:val="ListParagraph"/>
        <w:numPr>
          <w:ilvl w:val="0"/>
          <w:numId w:val="15"/>
        </w:numPr>
        <w:spacing w:before="840" w:after="840"/>
        <w:ind w:left="714" w:hanging="357"/>
        <w:rPr>
          <w:rFonts w:ascii="Arial" w:hAnsi="Arial" w:cs="Arial"/>
        </w:rPr>
      </w:pPr>
      <w:r w:rsidRPr="00A4670A">
        <w:rPr>
          <w:rFonts w:ascii="Arial" w:hAnsi="Arial" w:cs="Arial"/>
        </w:rPr>
        <w:t xml:space="preserve">To discover if the information obtained from the upper body acceleration is unique or merely a consequence of the lower body mechanics for both people with PD and age matched controls. And, as a consequence, to discover if this information is complementary to a typical spatiotemporal gait model obtained using a pressure sensitive mat. </w:t>
      </w:r>
    </w:p>
    <w:p w14:paraId="55E2095F" w14:textId="77777777" w:rsidR="00E26D71" w:rsidRPr="00A4670A" w:rsidRDefault="00005D4D" w:rsidP="00426DEB">
      <w:pPr>
        <w:spacing w:before="480" w:after="480"/>
        <w:ind w:firstLine="0"/>
      </w:pPr>
      <w:r w:rsidRPr="00A4670A">
        <w:t>Following an introduction to acceleration derived gait analysis, this thesis will attempt to answer this aim whereby objective</w:t>
      </w:r>
      <w:r w:rsidR="00B076BF" w:rsidRPr="00A4670A">
        <w:t>s</w:t>
      </w:r>
      <w:r w:rsidRPr="00A4670A">
        <w:t xml:space="preserve"> 1, 2 and 3 will be addressed in chapter 3, 4 and 5</w:t>
      </w:r>
      <w:r w:rsidR="002E3990" w:rsidRPr="00A4670A">
        <w:t>,</w:t>
      </w:r>
      <w:r w:rsidRPr="00A4670A">
        <w:t xml:space="preserve"> respectively.</w:t>
      </w:r>
      <w:r w:rsidR="00E26D71" w:rsidRPr="00A4670A">
        <w:br w:type="page"/>
      </w:r>
    </w:p>
    <w:p w14:paraId="5B8E6098" w14:textId="77777777" w:rsidR="00746AF4" w:rsidRPr="00A4670A" w:rsidRDefault="005B7724" w:rsidP="00B442F5">
      <w:pPr>
        <w:pStyle w:val="Heading1"/>
        <w:numPr>
          <w:ilvl w:val="0"/>
          <w:numId w:val="9"/>
        </w:numPr>
        <w:adjustRightInd/>
      </w:pPr>
      <w:r w:rsidRPr="00A4670A">
        <w:t xml:space="preserve">                                                                         </w:t>
      </w:r>
      <w:bookmarkStart w:id="18" w:name="_Toc506909837"/>
      <w:r w:rsidR="00746AF4" w:rsidRPr="00A4670A">
        <w:t xml:space="preserve">Wearable inertial </w:t>
      </w:r>
      <w:r w:rsidR="001303C4" w:rsidRPr="00A4670A">
        <w:t>measurement units</w:t>
      </w:r>
      <w:r w:rsidR="00746AF4" w:rsidRPr="00A4670A">
        <w:t xml:space="preserve"> for the investigation of human movement</w:t>
      </w:r>
      <w:bookmarkEnd w:id="18"/>
    </w:p>
    <w:p w14:paraId="001C9452" w14:textId="77777777" w:rsidR="00966ECC" w:rsidRPr="00A4670A" w:rsidRDefault="00966ECC" w:rsidP="00676C1E"/>
    <w:p w14:paraId="6372ACE2" w14:textId="77777777" w:rsidR="00966ECC" w:rsidRPr="00A4670A" w:rsidRDefault="00966ECC" w:rsidP="00676C1E"/>
    <w:p w14:paraId="415F428E" w14:textId="77777777" w:rsidR="00966ECC" w:rsidRPr="00A4670A" w:rsidRDefault="00966ECC" w:rsidP="00676C1E"/>
    <w:p w14:paraId="7E890B63" w14:textId="77777777" w:rsidR="00676C1E" w:rsidRPr="00A4670A" w:rsidRDefault="00676C1E" w:rsidP="00676C1E">
      <w:r w:rsidRPr="00A4670A">
        <w:t xml:space="preserve">This chapter will assess </w:t>
      </w:r>
      <w:r w:rsidR="002E3990" w:rsidRPr="00A4670A">
        <w:t xml:space="preserve">the </w:t>
      </w:r>
      <w:r w:rsidRPr="00A4670A">
        <w:t>use of an accelerometer, based within inertial sensor, for the analysis of gait</w:t>
      </w:r>
      <w:r w:rsidR="009B6933" w:rsidRPr="00A4670A">
        <w:t xml:space="preserve"> when placed upon the upper body</w:t>
      </w:r>
      <w:r w:rsidRPr="00A4670A">
        <w:t xml:space="preserve">. It will highlight </w:t>
      </w:r>
      <w:r w:rsidR="009B6933" w:rsidRPr="00A4670A">
        <w:t>the components that</w:t>
      </w:r>
      <w:r w:rsidRPr="00A4670A">
        <w:t xml:space="preserve"> make an inertial sensor and how each component may contribute to the analysis of human motion. An indication of how accelerations from the upper body can be represented and how they appear from multiple segments will </w:t>
      </w:r>
      <w:r w:rsidR="00966ECC" w:rsidRPr="00A4670A">
        <w:t xml:space="preserve">then </w:t>
      </w:r>
      <w:r w:rsidRPr="00A4670A">
        <w:t xml:space="preserve">be presented. Thereafter it will describe the variables that can be extracted from the acceleration signals, focusing on those of interest for the scope of this thesis and how they are calculated. </w:t>
      </w:r>
    </w:p>
    <w:p w14:paraId="6A86D1F1" w14:textId="77777777" w:rsidR="00676C1E" w:rsidRPr="00A4670A" w:rsidRDefault="00676C1E" w:rsidP="00676C1E">
      <w:pPr>
        <w:adjustRightInd/>
        <w:spacing w:before="0" w:after="0" w:line="240" w:lineRule="auto"/>
        <w:ind w:firstLine="0"/>
        <w:jc w:val="left"/>
      </w:pPr>
      <w:r w:rsidRPr="00A4670A">
        <w:br w:type="page"/>
      </w:r>
    </w:p>
    <w:p w14:paraId="513109DA" w14:textId="77777777" w:rsidR="00676C1E" w:rsidRPr="00A4670A" w:rsidRDefault="00676C1E" w:rsidP="00676C1E">
      <w:pPr>
        <w:pStyle w:val="Heading2"/>
        <w:adjustRightInd/>
      </w:pPr>
      <w:bookmarkStart w:id="19" w:name="_Toc496537823"/>
      <w:bookmarkStart w:id="20" w:name="_Toc506909838"/>
      <w:r w:rsidRPr="00A4670A">
        <w:t>Inertial sensors as a tool for clinical gait analysis</w:t>
      </w:r>
      <w:bookmarkEnd w:id="19"/>
      <w:bookmarkEnd w:id="20"/>
    </w:p>
    <w:p w14:paraId="6153E156" w14:textId="77777777" w:rsidR="00676C1E" w:rsidRPr="00A4670A" w:rsidRDefault="00676C1E" w:rsidP="00676C1E">
      <w:r w:rsidRPr="00A4670A">
        <w:t xml:space="preserve">During the last few decades there has been a huge technological advancement in inertial measurement units which had greatly been aided by the advent of micromachined electro–mechanical system (MEMS) technology, which reduced the size and cost of the technology </w:t>
      </w:r>
      <w:r w:rsidRPr="00A4670A">
        <w:fldChar w:fldCharType="begin" w:fldLock="1"/>
      </w:r>
      <w:r w:rsidR="001457AA" w:rsidRPr="00A4670A">
        <w:instrText>ADDIN CSL_CITATION { "citationItems" : [ { "id" : "ITEM-1", "itemData" : { "DOI" : "10.1016/j.medengphy.2008.09.005", "author" : [ { "dropping-particle" : "", "family" : "Godfrey", "given" : "A", "non-dropping-particle" : "", "parse-names" : false, "suffix" : "" }, { "dropping-particle" : "", "family" : "Conway", "given" : "R", "non-dropping-particle" : "", "parse-names" : false, "suffix" : "" }, { "dropping-particle" : "", "family" : "Meagher", "given" : "D", "non-dropping-particle" : "", "parse-names" : false, "suffix" : "" }, { "dropping-particle" : "", "family" : "\u00d3laighin", "given" : "G", "non-dropping-particle" : "", "parse-names" : false, "suffix" : "" } ], "id" : "ITEM-1", "issued" : { "date-parts" : [ [ "2008" ] ] }, "page" : "1364-1386", "title" : "Direct measurement of human movement by accelerometry", "type" : "article-journal", "volume" : "30" }, "uris" : [ "http://www.mendeley.com/documents/?uuid=22abe8b0-416d-400a-8cbc-fccbf0862786" ] } ], "mendeley" : { "formattedCitation" : "[26]", "plainTextFormattedCitation" : "[26]", "previouslyFormattedCitation" : "[26]" }, "properties" : {  }, "schema" : "https://github.com/citation-style-language/schema/raw/master/csl-citation.json" }</w:instrText>
      </w:r>
      <w:r w:rsidRPr="00A4670A">
        <w:fldChar w:fldCharType="separate"/>
      </w:r>
      <w:r w:rsidR="00966ECC" w:rsidRPr="00A4670A">
        <w:rPr>
          <w:noProof/>
        </w:rPr>
        <w:t>[26]</w:t>
      </w:r>
      <w:r w:rsidRPr="00A4670A">
        <w:fldChar w:fldCharType="end"/>
      </w:r>
      <w:r w:rsidRPr="00A4670A">
        <w:t xml:space="preserve">. In the past, they were typically used in the aeronautical and naval fields (i.e. inertial navigation systems), however, now they are small enough to be unobtrusively attached to any system, which therefore includes the human body. As such small unobtrusive and commercially available IMUs are being used for measuring human movement in many different ways and tasks such as, assessing ambulatory movement, posture, postural transitions, energy expenditure, rate and intensity of movement and quality of gait </w:t>
      </w:r>
      <w:r w:rsidRPr="00A4670A">
        <w:fldChar w:fldCharType="begin" w:fldLock="1"/>
      </w:r>
      <w:r w:rsidR="001457AA" w:rsidRPr="00A4670A">
        <w:instrText>ADDIN CSL_CITATION { "citationItems" : [ { "id" : "ITEM-1", "itemData" : { "DOI" : "10.1016/j.medengphy.2008.09.005", "author" : [ { "dropping-particle" : "", "family" : "Godfrey", "given" : "A", "non-dropping-particle" : "", "parse-names" : false, "suffix" : "" }, { "dropping-particle" : "", "family" : "Conway", "given" : "R", "non-dropping-particle" : "", "parse-names" : false, "suffix" : "" }, { "dropping-particle" : "", "family" : "Meagher", "given" : "D", "non-dropping-particle" : "", "parse-names" : false, "suffix" : "" }, { "dropping-particle" : "", "family" : "\u00d3laighin", "given" : "G", "non-dropping-particle" : "", "parse-names" : false, "suffix" : "" } ], "id" : "ITEM-1", "issued" : { "date-parts" : [ [ "2008" ] ] }, "page" : "1364-1386", "title" : "Direct measurement of human movement by accelerometry", "type" : "article-journal", "volume" : "30" }, "uris" : [ "http://www.mendeley.com/documents/?uuid=22abe8b0-416d-400a-8cbc-fccbf0862786" ] } ], "mendeley" : { "formattedCitation" : "[26]", "plainTextFormattedCitation" : "[26]", "previouslyFormattedCitation" : "[26]" }, "properties" : {  }, "schema" : "https://github.com/citation-style-language/schema/raw/master/csl-citation.json" }</w:instrText>
      </w:r>
      <w:r w:rsidRPr="00A4670A">
        <w:fldChar w:fldCharType="separate"/>
      </w:r>
      <w:r w:rsidR="00966ECC" w:rsidRPr="00A4670A">
        <w:rPr>
          <w:noProof/>
        </w:rPr>
        <w:t>[26]</w:t>
      </w:r>
      <w:r w:rsidRPr="00A4670A">
        <w:fldChar w:fldCharType="end"/>
      </w:r>
      <w:r w:rsidRPr="00A4670A">
        <w:t xml:space="preserve">. PD is no exception to this with a recent systemic literature review stating that since 2005, IMUs were the most frequently used technology system (50% of articles) and surpassed the typical gold standard of optoelectronic systems which were only used for 9% of articles included in the review </w:t>
      </w:r>
      <w:r w:rsidRPr="00A4670A">
        <w:fldChar w:fldCharType="begin" w:fldLock="1"/>
      </w:r>
      <w:r w:rsidR="001457AA" w:rsidRPr="00A4670A">
        <w:instrText>ADDIN CSL_CITATION { "citationItems" : [ { "id" : "ITEM-1", "itemData" : { "DOI" : "10.1002/mds.26723", "author" : [ { "dropping-particle" : "", "family" : "A", "given" : "Sannchez-Ferro", "non-dropping-particle" : "", "parse-names" : false, "suffix" : "" }, { "dropping-particle" : "", "family" : "M", "given" : "Elshehabi", "non-dropping-particle" : "", "parse-names" : false, "suffix" : "" }, { "dropping-particle" : "", "family" : "C", "given" : "Godinho", "non-dropping-particle" : "", "parse-names" : false, "suffix" : "" }, { "dropping-particle" : "", "family" : "D", "given" : "Salkovic", "non-dropping-particle" : "", "parse-names" : false, "suffix" : "" }, { "dropping-particle" : "", "family" : "M", "given" : "Hobert", "non-dropping-particle" : "", "parse-names" : false, "suffix" : "" }, { "dropping-particle" : "", "family" : "J", "given" : "Domingos", "non-dropping-particle" : "", "parse-names" : false, "suffix" : "" }, { "dropping-particle" : "van", "family" : "Uem", "given" : "J", "non-dropping-particle" : "", "parse-names" : false, "suffix" : "" }, { "dropping-particle" : "", "family" : "J", "given" : "Ferreira", "non-dropping-particle" : "", "parse-names" : false, "suffix" : "" } ], "id" : "ITEM-1", "issue" : "9", "issued" : { "date-parts" : [ [ "2016" ] ] }, "page" : "1283-1292", "title" : "New Methods for the Assessment of Parkinson \u2019 s Disease ( 2005 to 2015 ): A Systematic Review", "type" : "article-journal", "volume" : "31" }, "uris" : [ "http://www.mendeley.com/documents/?uuid=975cae52-1fdf-400b-b8d8-400931e94fd5", "http://www.mendeley.com/documents/?uuid=86c6fb6d-e1b9-4d04-b3ef-46d8da4e1653" ] } ], "mendeley" : { "formattedCitation" : "[63]", "plainTextFormattedCitation" : "[63]", "previouslyFormattedCitation" : "[63]" }, "properties" : {  }, "schema" : "https://github.com/citation-style-language/schema/raw/master/csl-citation.json" }</w:instrText>
      </w:r>
      <w:r w:rsidRPr="00A4670A">
        <w:fldChar w:fldCharType="separate"/>
      </w:r>
      <w:r w:rsidR="00966ECC" w:rsidRPr="00A4670A">
        <w:rPr>
          <w:noProof/>
        </w:rPr>
        <w:t>[63]</w:t>
      </w:r>
      <w:r w:rsidRPr="00A4670A">
        <w:fldChar w:fldCharType="end"/>
      </w:r>
      <w:r w:rsidRPr="00A4670A">
        <w:t xml:space="preserve">. For the purpose of human movement assessment, it is also predicted that the use of IMUs will only increase as the technology is now included within many commercially available devices such as mobile phones, meaning a large percentage of the global population are in contact with an IMU for the majority of their day </w:t>
      </w:r>
      <w:r w:rsidRPr="00A4670A">
        <w:fldChar w:fldCharType="begin" w:fldLock="1"/>
      </w:r>
      <w:r w:rsidR="001457AA" w:rsidRPr="00A4670A">
        <w:instrText>ADDIN CSL_CITATION { "citationItems" : [ { "id" : "ITEM-1", "itemData" : { "DOI" : "10.1002/mds.26723", "author" : [ { "dropping-particle" : "", "family" : "A", "given" : "Sannchez-Ferro", "non-dropping-particle" : "", "parse-names" : false, "suffix" : "" }, { "dropping-particle" : "", "family" : "M", "given" : "Elshehabi", "non-dropping-particle" : "", "parse-names" : false, "suffix" : "" }, { "dropping-particle" : "", "family" : "C", "given" : "Godinho", "non-dropping-particle" : "", "parse-names" : false, "suffix" : "" }, { "dropping-particle" : "", "family" : "D", "given" : "Salkovic", "non-dropping-particle" : "", "parse-names" : false, "suffix" : "" }, { "dropping-particle" : "", "family" : "M", "given" : "Hobert", "non-dropping-particle" : "", "parse-names" : false, "suffix" : "" }, { "dropping-particle" : "", "family" : "J", "given" : "Domingos", "non-dropping-particle" : "", "parse-names" : false, "suffix" : "" }, { "dropping-particle" : "van", "family" : "Uem", "given" : "J", "non-dropping-particle" : "", "parse-names" : false, "suffix" : "" }, { "dropping-particle" : "", "family" : "J", "given" : "Ferreira", "non-dropping-particle" : "", "parse-names" : false, "suffix" : "" } ], "id" : "ITEM-1", "issue" : "9", "issued" : { "date-parts" : [ [ "2016" ] ] }, "page" : "1283-1292", "title" : "New Methods for the Assessment of Parkinson \u2019 s Disease ( 2005 to 2015 ): A Systematic Review", "type" : "article-journal", "volume" : "31" }, "uris" : [ "http://www.mendeley.com/documents/?uuid=86c6fb6d-e1b9-4d04-b3ef-46d8da4e1653", "http://www.mendeley.com/documents/?uuid=975cae52-1fdf-400b-b8d8-400931e94fd5" ] } ], "mendeley" : { "formattedCitation" : "[63]", "plainTextFormattedCitation" : "[63]", "previouslyFormattedCitation" : "[63]" }, "properties" : {  }, "schema" : "https://github.com/citation-style-language/schema/raw/master/csl-citation.json" }</w:instrText>
      </w:r>
      <w:r w:rsidRPr="00A4670A">
        <w:fldChar w:fldCharType="separate"/>
      </w:r>
      <w:r w:rsidR="00966ECC" w:rsidRPr="00A4670A">
        <w:rPr>
          <w:noProof/>
        </w:rPr>
        <w:t>[63]</w:t>
      </w:r>
      <w:r w:rsidRPr="00A4670A">
        <w:fldChar w:fldCharType="end"/>
      </w:r>
      <w:r w:rsidRPr="00A4670A">
        <w:t>.</w:t>
      </w:r>
    </w:p>
    <w:p w14:paraId="69F884B8" w14:textId="77777777" w:rsidR="00676C1E" w:rsidRPr="00A4670A" w:rsidRDefault="00676C1E" w:rsidP="00676C1E">
      <w:pPr>
        <w:rPr>
          <w:i/>
        </w:rPr>
      </w:pPr>
      <w:r w:rsidRPr="00A4670A">
        <w:t xml:space="preserve">An inertial measurement unit is a term for a device which houses accelerometers and gyroscopes to give information about both linear acceleration and angular velocity, respectively. Then combining this information with that of a </w:t>
      </w:r>
      <w:r w:rsidRPr="00A4670A">
        <w:rPr>
          <w:color w:val="000000" w:themeColor="text1"/>
        </w:rPr>
        <w:t xml:space="preserve">magnetometer all within a single synchronized device, data from all sensors can be fused together to </w:t>
      </w:r>
      <w:r w:rsidRPr="00A4670A">
        <w:rPr>
          <w:rFonts w:eastAsia="Times New Roman"/>
          <w:color w:val="000000" w:themeColor="text1"/>
          <w:shd w:val="clear" w:color="auto" w:fill="FFFFFF"/>
        </w:rPr>
        <w:t xml:space="preserve">provide a 3D orientation estimation of the sensor with respect to the magnetic North </w:t>
      </w:r>
      <w:r w:rsidRPr="00A4670A">
        <w:rPr>
          <w:rFonts w:eastAsia="Times New Roman"/>
          <w:color w:val="000000" w:themeColor="text1"/>
          <w:shd w:val="clear" w:color="auto" w:fill="FFFFFF"/>
        </w:rPr>
        <w:fldChar w:fldCharType="begin" w:fldLock="1"/>
      </w:r>
      <w:r w:rsidR="001457AA" w:rsidRPr="00A4670A">
        <w:rPr>
          <w:rFonts w:eastAsia="Times New Roman"/>
          <w:color w:val="000000" w:themeColor="text1"/>
          <w:shd w:val="clear" w:color="auto" w:fill="FFFFFF"/>
        </w:rPr>
        <w:instrText>ADDIN CSL_CITATION { "citationItems" : [ { "id" : "ITEM-1", "itemData" : { "DOI" : "10.1186/s12938-017-0347-6", "ISSN" : "1475-925X", "author" : [ { "dropping-particle" : "", "family" : "Lebel", "given" : "Karina", "non-dropping-particle" : "", "parse-names" : false, "suffix" : "" }, { "dropping-particle" : "", "family" : "Boissy", "given" : "Patrick", "non-dropping-particle" : "", "parse-names" : false, "suffix" : "" }, { "dropping-particle" : "", "family" : "Nguyen", "given" : "Hung", "non-dropping-particle" : "", "parse-names" : false, "suffix" : "" }, { "dropping-particle" : "", "family" : "Duval", "given" : "Christian", "non-dropping-particle" : "", "parse-names" : false, "suffix" : "" } ], "container-title" : "BioMedical Engineering OnLine", "id" : "ITEM-1", "issued" : { "date-parts" : [ [ "2017" ] ] }, "page" : "1-16", "publisher" : "BioMed Central", "title" : "Inertial measurement systems for segments and joints kinematics assessment : towards an understanding of the variations in sensors accuracy", "type" : "article-journal" }, "uris" : [ "http://www.mendeley.com/documents/?uuid=0d239e4f-1143-4ab5-b58b-297140faa1c5", "http://www.mendeley.com/documents/?uuid=7e507f15-d8b6-46c0-bd45-16db99876e13" ] } ], "mendeley" : { "formattedCitation" : "[64]", "plainTextFormattedCitation" : "[64]", "previouslyFormattedCitation" : "[64]" }, "properties" : {  }, "schema" : "https://github.com/citation-style-language/schema/raw/master/csl-citation.json" }</w:instrText>
      </w:r>
      <w:r w:rsidRPr="00A4670A">
        <w:rPr>
          <w:rFonts w:eastAsia="Times New Roman"/>
          <w:color w:val="000000" w:themeColor="text1"/>
          <w:shd w:val="clear" w:color="auto" w:fill="FFFFFF"/>
        </w:rPr>
        <w:fldChar w:fldCharType="separate"/>
      </w:r>
      <w:r w:rsidR="00966ECC" w:rsidRPr="00A4670A">
        <w:rPr>
          <w:rFonts w:eastAsia="Times New Roman"/>
          <w:noProof/>
          <w:color w:val="000000" w:themeColor="text1"/>
          <w:shd w:val="clear" w:color="auto" w:fill="FFFFFF"/>
        </w:rPr>
        <w:t>[64]</w:t>
      </w:r>
      <w:r w:rsidRPr="00A4670A">
        <w:rPr>
          <w:rFonts w:eastAsia="Times New Roman"/>
          <w:color w:val="000000" w:themeColor="text1"/>
          <w:shd w:val="clear" w:color="auto" w:fill="FFFFFF"/>
        </w:rPr>
        <w:fldChar w:fldCharType="end"/>
      </w:r>
      <w:r w:rsidRPr="00A4670A">
        <w:rPr>
          <w:rFonts w:eastAsia="Times New Roman"/>
          <w:color w:val="000000" w:themeColor="text1"/>
          <w:shd w:val="clear" w:color="auto" w:fill="FFFFFF"/>
        </w:rPr>
        <w:t xml:space="preserve">. When a Magnetometer is included, either terms </w:t>
      </w:r>
      <w:r w:rsidRPr="00A4670A">
        <w:rPr>
          <w:color w:val="000000" w:themeColor="text1"/>
        </w:rPr>
        <w:t xml:space="preserve">magnetic–IMU or M–IMU are found in the literature; to comply with most of </w:t>
      </w:r>
      <w:r w:rsidRPr="00A4670A">
        <w:t xml:space="preserve">the literature, the term </w:t>
      </w:r>
      <w:r w:rsidRPr="00A4670A">
        <w:rPr>
          <w:color w:val="000000" w:themeColor="text1"/>
        </w:rPr>
        <w:t>IMU will be used for the remainder of this thesis by implying that the sensor also contains a magnetometer.</w:t>
      </w:r>
      <w:r w:rsidRPr="00A4670A">
        <w:rPr>
          <w:rFonts w:eastAsia="Times New Roman"/>
          <w:color w:val="000000" w:themeColor="text1"/>
          <w:shd w:val="clear" w:color="auto" w:fill="FFFFFF"/>
        </w:rPr>
        <w:t xml:space="preserve"> Although mono-axial systems exist, IMUs are typically tri-axial and therefore both linear and angular movement can be split into orthogonal components which can be assessed collectively or in isolation in three dimensions </w:t>
      </w:r>
      <w:r w:rsidRPr="00A4670A">
        <w:rPr>
          <w:rFonts w:eastAsia="Times New Roman"/>
          <w:color w:val="000000" w:themeColor="text1"/>
          <w:shd w:val="clear" w:color="auto" w:fill="FFFFFF"/>
        </w:rPr>
        <w:fldChar w:fldCharType="begin" w:fldLock="1"/>
      </w:r>
      <w:r w:rsidR="001457AA" w:rsidRPr="00A4670A">
        <w:rPr>
          <w:rFonts w:eastAsia="Times New Roman"/>
          <w:color w:val="000000" w:themeColor="text1"/>
          <w:shd w:val="clear" w:color="auto" w:fill="FFFFFF"/>
        </w:rPr>
        <w:instrText>ADDIN CSL_CITATION { "citationItems" : [ { "id" : "ITEM-1", "itemData" : { "DOI" : "10.1016/j.medengphy.2008.09.005", "author" : [ { "dropping-particle" : "", "family" : "Godfrey", "given" : "A", "non-dropping-particle" : "", "parse-names" : false, "suffix" : "" }, { "dropping-particle" : "", "family" : "Conway", "given" : "R", "non-dropping-particle" : "", "parse-names" : false, "suffix" : "" }, { "dropping-particle" : "", "family" : "Meagher", "given" : "D", "non-dropping-particle" : "", "parse-names" : false, "suffix" : "" }, { "dropping-particle" : "", "family" : "\u00d3laighin", "given" : "G", "non-dropping-particle" : "", "parse-names" : false, "suffix" : "" } ], "id" : "ITEM-1", "issued" : { "date-parts" : [ [ "2008" ] ] }, "page" : "1364-1386", "title" : "Direct measurement of human movement by accelerometry", "type" : "article-journal", "volume" : "30" }, "uris" : [ "http://www.mendeley.com/documents/?uuid=22abe8b0-416d-400a-8cbc-fccbf0862786" ] } ], "mendeley" : { "formattedCitation" : "[26]", "plainTextFormattedCitation" : "[26]", "previouslyFormattedCitation" : "[26]" }, "properties" : {  }, "schema" : "https://github.com/citation-style-language/schema/raw/master/csl-citation.json" }</w:instrText>
      </w:r>
      <w:r w:rsidRPr="00A4670A">
        <w:rPr>
          <w:rFonts w:eastAsia="Times New Roman"/>
          <w:color w:val="000000" w:themeColor="text1"/>
          <w:shd w:val="clear" w:color="auto" w:fill="FFFFFF"/>
        </w:rPr>
        <w:fldChar w:fldCharType="separate"/>
      </w:r>
      <w:r w:rsidR="00966ECC" w:rsidRPr="00A4670A">
        <w:rPr>
          <w:rFonts w:eastAsia="Times New Roman"/>
          <w:noProof/>
          <w:color w:val="000000" w:themeColor="text1"/>
          <w:shd w:val="clear" w:color="auto" w:fill="FFFFFF"/>
        </w:rPr>
        <w:t>[26]</w:t>
      </w:r>
      <w:r w:rsidRPr="00A4670A">
        <w:rPr>
          <w:rFonts w:eastAsia="Times New Roman"/>
          <w:color w:val="000000" w:themeColor="text1"/>
          <w:shd w:val="clear" w:color="auto" w:fill="FFFFFF"/>
        </w:rPr>
        <w:fldChar w:fldCharType="end"/>
      </w:r>
      <w:r w:rsidRPr="00A4670A">
        <w:rPr>
          <w:rFonts w:eastAsia="Times New Roman"/>
          <w:color w:val="000000" w:themeColor="text1"/>
          <w:shd w:val="clear" w:color="auto" w:fill="FFFFFF"/>
        </w:rPr>
        <w:t xml:space="preserve">. For commercial use, sensors for human movement applications typically come packaged with sensor specific software packages to view and export the data. These software often contain propriety algorithms which for the more expensive devices’ also include software which aim to calculate numerous movement based variables for clinically relevant movements in attempt to improve the feasibility of clinical applications </w:t>
      </w:r>
      <w:r w:rsidRPr="00A4670A">
        <w:rPr>
          <w:rFonts w:eastAsia="Times New Roman"/>
          <w:color w:val="000000" w:themeColor="text1"/>
          <w:shd w:val="clear" w:color="auto" w:fill="FFFFFF"/>
        </w:rPr>
        <w:fldChar w:fldCharType="begin" w:fldLock="1"/>
      </w:r>
      <w:r w:rsidR="001457AA" w:rsidRPr="00A4670A">
        <w:rPr>
          <w:rFonts w:eastAsia="Times New Roman"/>
          <w:color w:val="000000" w:themeColor="text1"/>
          <w:shd w:val="clear" w:color="auto" w:fill="FFFFFF"/>
        </w:rPr>
        <w:instrText>ADDIN CSL_CITATION { "citationItems" : [ { "id" : "ITEM-1", "itemData" : { "DOI" : "10.4172/2155-9538.S1-007", "ISSN" : "2155-9538", "PMID" : "24955286", "abstract" : "This paper is a commentary to introduce how rehabilitation professionals can use a new, body-worn sensor system to obtain objective measures of balance and gait. Current assessments of balance and gait in clinical rehabilitation are largely limited to subjective scales, simple stop-watch measures, or complex, expensive machines not practical or largely available. Although accelerometers and gyroscopes have been shown to accurately quantify many aspects of gait and balance kinematics, only recently", "author" : [ { "dropping-particle" : "", "family" : "Mancini", "given" : "Martina", "non-dropping-particle" : "", "parse-names" : false, "suffix" : "" }, { "dropping-particle" : "", "family" : "King", "given" : "Laurie", "non-dropping-particle" : "", "parse-names" : false, "suffix" : "" }, { "dropping-particle" : "", "family" : "Salarian", "given" : "Arash", "non-dropping-particle" : "", "parse-names" : false, "suffix" : "" }, { "dropping-particle" : "", "family" : "Holmstrom", "given" : "Lars", "non-dropping-particle" : "", "parse-names" : false, "suffix" : "" }, { "dropping-particle" : "", "family" : "Mcnames", "given" : "James", "non-dropping-particle" : "", "parse-names" : false, "suffix" : "" }, { "dropping-particle" : "", "family" : "Horak", "given" : "Fay B", "non-dropping-particle" : "", "parse-names" : false, "suffix" : "" } ], "container-title" : "Bioengineering &amp; Biomedical Science", "id" : "ITEM-1", "issued" : { "date-parts" : [ [ "2012", "12", "12" ] ] }, "page" : "1-5", "title" : "Mobility Lab to assess balance and gait with synchronized body-worn sensors", "type" : "article-journal", "volume" : "Suppl 1" }, "uris" : [ "http://www.mendeley.com/documents/?uuid=a661c448-56a7-42f1-85ce-2bed58e09863" ] } ], "mendeley" : { "formattedCitation" : "[5]", "plainTextFormattedCitation" : "[5]", "previouslyFormattedCitation" : "[5]" }, "properties" : {  }, "schema" : "https://github.com/citation-style-language/schema/raw/master/csl-citation.json" }</w:instrText>
      </w:r>
      <w:r w:rsidRPr="00A4670A">
        <w:rPr>
          <w:rFonts w:eastAsia="Times New Roman"/>
          <w:color w:val="000000" w:themeColor="text1"/>
          <w:shd w:val="clear" w:color="auto" w:fill="FFFFFF"/>
        </w:rPr>
        <w:fldChar w:fldCharType="separate"/>
      </w:r>
      <w:r w:rsidRPr="00A4670A">
        <w:rPr>
          <w:rFonts w:eastAsia="Times New Roman"/>
          <w:noProof/>
          <w:color w:val="000000" w:themeColor="text1"/>
          <w:shd w:val="clear" w:color="auto" w:fill="FFFFFF"/>
        </w:rPr>
        <w:t>[5]</w:t>
      </w:r>
      <w:r w:rsidRPr="00A4670A">
        <w:rPr>
          <w:rFonts w:eastAsia="Times New Roman"/>
          <w:color w:val="000000" w:themeColor="text1"/>
          <w:shd w:val="clear" w:color="auto" w:fill="FFFFFF"/>
        </w:rPr>
        <w:fldChar w:fldCharType="end"/>
      </w:r>
      <w:r w:rsidRPr="00A4670A">
        <w:rPr>
          <w:rFonts w:eastAsia="Times New Roman"/>
          <w:color w:val="000000" w:themeColor="text1"/>
          <w:shd w:val="clear" w:color="auto" w:fill="FFFFFF"/>
        </w:rPr>
        <w:t xml:space="preserve">. </w:t>
      </w:r>
    </w:p>
    <w:p w14:paraId="7E0876EF" w14:textId="77777777" w:rsidR="00676C1E" w:rsidRPr="00A4670A" w:rsidRDefault="00676C1E" w:rsidP="00676C1E">
      <w:r w:rsidRPr="00A4670A">
        <w:t xml:space="preserve">The separate components of an IMU will now be assessed in more detail </w:t>
      </w:r>
    </w:p>
    <w:p w14:paraId="25C7A4D7" w14:textId="77777777" w:rsidR="00676C1E" w:rsidRPr="00A4670A" w:rsidRDefault="00676C1E" w:rsidP="00676C1E">
      <w:pPr>
        <w:pStyle w:val="Heading3"/>
        <w:adjustRightInd/>
        <w:spacing w:after="0"/>
        <w:rPr>
          <w:color w:val="auto"/>
        </w:rPr>
      </w:pPr>
      <w:bookmarkStart w:id="21" w:name="_Toc496537824"/>
      <w:bookmarkStart w:id="22" w:name="_Toc506909839"/>
      <w:r w:rsidRPr="00A4670A">
        <w:rPr>
          <w:color w:val="auto"/>
        </w:rPr>
        <w:t>Accelerometer</w:t>
      </w:r>
      <w:bookmarkEnd w:id="21"/>
      <w:bookmarkEnd w:id="22"/>
    </w:p>
    <w:p w14:paraId="770B82E0" w14:textId="77777777" w:rsidR="00676C1E" w:rsidRPr="00A4670A" w:rsidRDefault="00676C1E" w:rsidP="00676C1E">
      <w:pPr>
        <w:rPr>
          <w:rFonts w:ascii="Helvetica" w:hAnsi="Helvetica" w:cs="Times New Roman"/>
          <w:color w:val="333333"/>
        </w:rPr>
      </w:pPr>
      <w:r w:rsidRPr="00A4670A">
        <w:t>The way in which accelerometers detect movement is simply described as a mass-spring system and by using the principles of Hook’s law and Newton’s 2</w:t>
      </w:r>
      <w:r w:rsidRPr="00A4670A">
        <w:rPr>
          <w:vertAlign w:val="superscript"/>
        </w:rPr>
        <w:t>nd</w:t>
      </w:r>
      <w:r w:rsidRPr="00A4670A">
        <w:t xml:space="preserve"> law of motion. Essentially when the spring is submitted to a compression or stretching force as a result of an acceleration along its sensitive axis, the mass at the end of the spring tends to resist the change in movement owing to its own inertia and generates a restoring force proportional to the stretch/compression </w:t>
      </w:r>
      <w:r w:rsidRPr="00A4670A">
        <w:fldChar w:fldCharType="begin" w:fldLock="1"/>
      </w:r>
      <w:r w:rsidR="001457AA" w:rsidRPr="00A4670A">
        <w:instrText>ADDIN CSL_CITATION { "citationItems" : [ { "id" : "ITEM-1", "itemData" : { "DOI" : "10.1016/j.gaitpost.2007.10.010", "ISSN" : "0966-6362", "PMID" : "18178436", "abstract" : "The popularity of using accelerometer-based systems to quantify human movement patterns has increased in recent years for clinicians and researchers alike. The benefits of using accelerometers compared to more traditional gait analysis instruments include low cost; testing is not restricted to a laboratory environment; accelerometers are small, therefore walking is relatively unrestricted; and direct measurement of 3D accelerations eliminate errors associated with differentiating displacement and velocity data. However, accelerometry is not without its disadvantages, an issue which is scarcely reported in gait analysis literature. This paper reviews the use of accelerometer technology to investigate gait-related movement patterns, and addresses issues of acceleration measurement important for experimental design. An overview of accelerometer mechanics is provided before illustrating specific experimental conditions necessary to ensure the accuracy of gait-related acceleration measurement. A literature review is presented on how accelerometry has been used to examine basic temporospatial gait parameters, shock attenuation, and segmental accelerations of the body during walking. The output of accelerometers attached to the upper body has provided useful insights into the motor control of normal walking, age-related differences in dynamic postural control, and gait patterns in people with movement disorders. ?? 2007 Elsevier B.V. All rights reserved.", "author" : [ { "dropping-particle" : "", "family" : "Kavanagh", "given" : "JJ", "non-dropping-particle" : "", "parse-names" : false, "suffix" : "" }, { "dropping-particle" : "", "family" : "Menz", "given" : "HB", "non-dropping-particle" : "", "parse-names" : false, "suffix" : "" } ], "container-title" : "Gait &amp; posture", "id" : "ITEM-1", "issue" : "1", "issued" : { "date-parts" : [ [ "2008", "7" ] ] }, "page" : "1-15", "title" : "Accelerometry: a technique for quantifying movement patterns during walking", "type" : "article-journal", "volume" : "28" }, "uris" : [ "http://www.mendeley.com/documents/?uuid=44f3da58-6b74-4ba7-82ca-21e627b32e9c" ] } ], "mendeley" : { "formattedCitation" : "[29]", "plainTextFormattedCitation" : "[29]", "previouslyFormattedCitation" : "[29]" }, "properties" : {  }, "schema" : "https://github.com/citation-style-language/schema/raw/master/csl-citation.json" }</w:instrText>
      </w:r>
      <w:r w:rsidRPr="00A4670A">
        <w:fldChar w:fldCharType="separate"/>
      </w:r>
      <w:r w:rsidR="00966ECC" w:rsidRPr="00A4670A">
        <w:rPr>
          <w:noProof/>
        </w:rPr>
        <w:t>[29]</w:t>
      </w:r>
      <w:r w:rsidRPr="00A4670A">
        <w:fldChar w:fldCharType="end"/>
      </w:r>
      <w:r w:rsidRPr="00A4670A">
        <w:t xml:space="preserve">. When upon a large mass such as upon the earth, besides the linear acceleration caused from movement, a constant static component due to gravity exists. Accelerometers are typically grouped into three categories piezoresistive, piezoelectric and differential capacitive accelerometers, according to their sensing technologies. Each of these types of accelerometers is used for a specific purpose based on the design of the device. Typically, in human movement analysis differential capacitive accelerometers are the most commonly used due to their small size, reduced power consumption and a faster response compared to </w:t>
      </w:r>
      <w:r w:rsidRPr="00A4670A">
        <w:rPr>
          <w:rFonts w:eastAsia="Times New Roman"/>
        </w:rPr>
        <w:t xml:space="preserve">piezoresistive and piezoelectric accelerometers </w:t>
      </w:r>
      <w:r w:rsidRPr="00A4670A">
        <w:rPr>
          <w:rFonts w:eastAsia="Times New Roman"/>
        </w:rPr>
        <w:fldChar w:fldCharType="begin" w:fldLock="1"/>
      </w:r>
      <w:r w:rsidR="001457AA" w:rsidRPr="00A4670A">
        <w:rPr>
          <w:rFonts w:eastAsia="Times New Roman"/>
        </w:rPr>
        <w:instrText>ADDIN CSL_CITATION { "citationItems" : [ { "id" : "ITEM-1", "itemData" : { "DOI" : "10.7916/D8DR2VCC", "author" : [ { "dropping-particle" : "", "family" : "Elble", "given" : "Rodger J", "non-dropping-particle" : "", "parse-names" : false, "suffix" : "" }, { "dropping-particle" : "", "family" : "Mcnames", "given" : "James", "non-dropping-particle" : "", "parse-names" : false, "suffix" : "" } ], "id" : "ITEM-1", "issued" : { "date-parts" : [ [ "0" ] ] }, "page" : "1-12", "title" : "Reviews Using Portable Transducers to Measure Tremor Severity", "type" : "article-journal" }, "uris" : [ "http://www.mendeley.com/documents/?uuid=653bfba4-acd1-4e33-b84b-f070fa64c57c", "http://www.mendeley.com/documents/?uuid=22b70076-a828-4ec2-9f4c-809931bd7e0a" ] } ], "mendeley" : { "formattedCitation" : "[65]", "plainTextFormattedCitation" : "[65]", "previouslyFormattedCitation" : "[65]" }, "properties" : {  }, "schema" : "https://github.com/citation-style-language/schema/raw/master/csl-citation.json" }</w:instrText>
      </w:r>
      <w:r w:rsidRPr="00A4670A">
        <w:rPr>
          <w:rFonts w:eastAsia="Times New Roman"/>
        </w:rPr>
        <w:fldChar w:fldCharType="separate"/>
      </w:r>
      <w:r w:rsidR="00966ECC" w:rsidRPr="00A4670A">
        <w:rPr>
          <w:rFonts w:eastAsia="Times New Roman"/>
          <w:noProof/>
        </w:rPr>
        <w:t>[65]</w:t>
      </w:r>
      <w:r w:rsidRPr="00A4670A">
        <w:rPr>
          <w:rFonts w:eastAsia="Times New Roman"/>
        </w:rPr>
        <w:fldChar w:fldCharType="end"/>
      </w:r>
      <w:r w:rsidRPr="00A4670A">
        <w:rPr>
          <w:rFonts w:eastAsia="Times New Roman"/>
        </w:rPr>
        <w:t xml:space="preserve">. They work by containing an </w:t>
      </w:r>
      <w:r w:rsidRPr="00A4670A">
        <w:rPr>
          <w:rFonts w:ascii="Helvetica" w:hAnsi="Helvetica" w:cs="Times New Roman"/>
          <w:color w:val="333333"/>
        </w:rPr>
        <w:t>oscillator or any stationary component that has the ability to store capacitance, which when moved, the generated capacitance or energy is sensed by the capacitive accelerometer's native sensors which in turn are connected to an electrical circuitry that measures the intensity and magnitude of the acceleration with respect to the electrical current.</w:t>
      </w:r>
    </w:p>
    <w:p w14:paraId="0FA8C31D" w14:textId="77777777" w:rsidR="00676C1E" w:rsidRPr="00A4670A" w:rsidRDefault="00676C1E" w:rsidP="00676C1E">
      <w:r w:rsidRPr="00A4670A">
        <w:rPr>
          <w:rFonts w:eastAsia="Times New Roman"/>
        </w:rPr>
        <w:t>Tri-axial</w:t>
      </w:r>
      <w:r w:rsidRPr="00A4670A">
        <w:t xml:space="preserve"> accelerometers are now highly affordable for research purposes and when used alone (</w:t>
      </w:r>
      <w:r w:rsidR="00E46ED2" w:rsidRPr="00A4670A">
        <w:t xml:space="preserve">i.e. </w:t>
      </w:r>
      <w:r w:rsidRPr="00A4670A">
        <w:t xml:space="preserve">not combined to make an IMU), their battery can last for long periods, thus opening the opportunity to measure gait over extended periods. Now this is possible, gait research has emerged whereby the focus has shifted to obtaining variables indicative to free-living rather than variables obtained within a clinic or laboratory with the believe that they are more informative to real gait rather than those obtained under observation </w:t>
      </w:r>
      <w:r w:rsidRPr="00A4670A">
        <w:fldChar w:fldCharType="begin" w:fldLock="1"/>
      </w:r>
      <w:r w:rsidR="001457AA" w:rsidRPr="00A4670A">
        <w:instrText>ADDIN CSL_CITATION { "citationItems" : [ { "id" : "ITEM-1", "itemData" : { "DOI" : "10.1007/s11517-015-1357-9", "ISBN" : "1151701513579", "ISSN" : "17410444", "PMID" : "26245255", "abstract" : "Morbidity and falls are problematic for older people. Wearable devices are increasingly used to monitor daily activities. However, sensors often require rigid attachment to specific locations and shuffling or quiet standing may be confused with walking. Furthermore, it is unclear whether clinical gait assessments are correlated with how older people usually walk during daily life. Wavelet transformations of accelerometer and barometer data from a pendant device worn inside or outside clothing were used to identify walking (excluding shuffling or standing) by 51 older people (83 \u00b1 4 years) during 25 min of 'free-living' activities. Accuracy was validated against annotated video. Training and testing were separated. Activities were only loosely structured including noisy data preceding pendant wearing. An electronic walkway was used for laboratory comparisons. Walking was classified (accuracy \u226597 %) with low false-positive errors (\u22641.9 %, \u03ba \u2265 0.90). Median free-living cadence was lower than laboratory-assessed cadence (101 vs. 110 steps/min, p &lt; 0.001) but correlated (r = 0.69). Free-living step time variability was significantly higher and uncorrelated with laboratory-assessed variability unless detrended. Remote gait impairment monitoring using wearable devices is feasible providing new ways to investigate morbidity and falls risk. Laboratory-assessed gait performances are correlated with free-living walks, but likely reflect the individual's 'best' performance.", "author" : [ { "dropping-particle" : "", "family" : "Brodie", "given" : "Matthew A D", "non-dropping-particle" : "", "parse-names" : false, "suffix" : "" }, { "dropping-particle" : "", "family" : "Coppens", "given" : "Milou J M", "non-dropping-particle" : "", "parse-names" : false, "suffix" : "" }, { "dropping-particle" : "", "family" : "Lord", "given" : "Stephen R.", "non-dropping-particle" : "", "parse-names" : false, "suffix" : "" }, { "dropping-particle" : "", "family" : "Lovell", "given" : "Nigel H.", "non-dropping-particle" : "", "parse-names" : false, "suffix" : "" }, { "dropping-particle" : "", "family" : "Gschwind", "given" : "Yves J.", "non-dropping-particle" : "", "parse-names" : false, "suffix" : "" }, { "dropping-particle" : "", "family" : "Redmond", "given" : "Stephen J.", "non-dropping-particle" : "", "parse-names" : false, "suffix" : "" }, { "dropping-particle" : "", "family" : "Rosario", "given" : "Michael Benjamin", "non-dropping-particle" : "Del", "parse-names" : false, "suffix" : "" }, { "dropping-particle" : "", "family" : "Wang", "given" : "Kejia", "non-dropping-particle" : "", "parse-names" : false, "suffix" : "" }, { "dropping-particle" : "", "family" : "Sturnieks", "given" : "Daina L.", "non-dropping-particle" : "", "parse-names" : false, "suffix" : "" }, { "dropping-particle" : "", "family" : "Persiani", "given" : "Michela", "non-dropping-particle" : "", "parse-names" : false, "suffix" : "" }, { "dropping-particle" : "", "family" : "Delbaere", "given" : "Kim", "non-dropping-particle" : "", "parse-names" : false, "suffix" : "" } ], "container-title" : "Medical and Biological Engineering and Computing", "id" : "ITEM-1", "issue" : "4", "issued" : { "date-parts" : [ [ "2016" ] ] }, "page" : "663-674", "publisher" : "Springer Berlin Heidelberg", "title" : "Wearable pendant device monitoring using new wavelet-based methods shows daily life and laboratory gaits are different", "type" : "article-journal", "volume" : "54" }, "uris" : [ "http://www.mendeley.com/documents/?uuid=5c03de90-d748-4ced-bce3-f39b04ad8570" ] }, { "id" : "ITEM-2", "itemData" : { "DOI" : "10.1007/s10072-012-1017-x", "ISBN" : "1590-3478 (Electronic)\\n1590-1874 (Linking)", "ISSN" : "1590-3478", "PMID" : "22447360", "abstract" : "The purpose of the present study is to evaluate accelerometric parameters of gait in different neurological conditions with pathological gait impairment compared to healthy subjects. We studied 17 patients affected by Parkinson\u2019s disease, 24 with ataxic gait due to different diseases and 24 healthy subjects supplied with a triaxial accelerometer with a portable datalogger which measures acceleration and deceleration on an anterior\u2013posterior, mediolateral and vertical plane at an approximate level of the center of mass (back sacral localization) and in other two positions (sternal and frontal sacral region) during a steady-state walking. Analyses of the basic accelerometric parameters associated with a jerk analysis allowed us to differentiate between the population groups. We observed a significant reduction of acceleration parameters in neurological patients when compared with healthy subjects, with a reduction of the mean acceleration of 0.30 m/s-\ufffd for ataxic and 0.64 m/s-\ufffd for parkinsonian patients (t test, p &lt; 0.01). The root-mean square of the accelerations was used to quantify the attenuations of accelerations. This study suggests that a triaxial accelerometer is a good practical and an economic tool for assessing the alteration of perambulation. Moreover, it is plausible to use these data to obtain objective parameters in the evaluation of the progression of the disease and the efficacy of therapeutic tools. (PsycINFO Database Record (c) 2013 APA, all rights reserved) (journal abstract)", "author" : [ { "dropping-particle" : "", "family" : "Fazio", "given" : "Patrik", "non-dropping-particle" : "", "parse-names" : false, "suffix" : "" }, { "dropping-particle" : "", "family" : "Granieri", "given" : "Gino", "non-dropping-particle" : "", "parse-names" : false, "suffix" : "" }, { "dropping-particle" : "", "family" : "Casetta", "given" : "Ilaria", "non-dropping-particle" : "", "parse-names" : false, "suffix" : "" }, { "dropping-particle" : "", "family" : "Cesnik", "given" : "Edward", "non-dropping-particle" : "", "parse-names" : false, "suffix" : "" }, { "dropping-particle" : "", "family" : "Mazzacane", "given" : "Sante", "non-dropping-particle" : "", "parse-names" : false, "suffix" : "" }, { "dropping-particle" : "", "family" : "Caliandro", "given" : "Pietro", "non-dropping-particle" : "", "parse-names" : false, "suffix" : "" }, { "dropping-particle" : "", "family" : "Pedrielli", "given" : "Francesco", "non-dropping-particle" : "", "parse-names" : false, "suffix" : "" }, { "dropping-particle" : "", "family" : "Granieri", "given" : "Enrico", "non-dropping-particle" : "", "parse-names" : false, "suffix" : "" } ], "container-title" : "Neurological Sciences", "id" : "ITEM-2", "issue" : "4", "issued" : { "date-parts" : [ [ "2013" ] ] }, "page" : "435-440", "title" : "Gait measures with a triaxial accelerometer among patients with neurological impairment", "type" : "article-journal", "volume" : "34" }, "uris" : [ "http://www.mendeley.com/documents/?uuid=5a810fc0-5fa0-4447-a85c-51982ec39bac" ] } ], "mendeley" : { "formattedCitation" : "[66,67]", "plainTextFormattedCitation" : "[66,67]", "previouslyFormattedCitation" : "[66,67]" }, "properties" : {  }, "schema" : "https://github.com/citation-style-language/schema/raw/master/csl-citation.json" }</w:instrText>
      </w:r>
      <w:r w:rsidRPr="00A4670A">
        <w:fldChar w:fldCharType="separate"/>
      </w:r>
      <w:r w:rsidR="00966ECC" w:rsidRPr="00A4670A">
        <w:rPr>
          <w:noProof/>
        </w:rPr>
        <w:t>[66,67]</w:t>
      </w:r>
      <w:r w:rsidRPr="00A4670A">
        <w:fldChar w:fldCharType="end"/>
      </w:r>
      <w:r w:rsidRPr="00A4670A">
        <w:t xml:space="preserve">. Therefore, if variables obtained solely from an accelerometer are useful for characterizing PD gait, due to the reduced power consumption, these variables are more applicable for free-living applications. Consequently, for this thesis an emphasis has been made to quantify movements only using the data from the accelerometer as this has positive implications of using such variables for more applications of measuring gait both inside and outside a clinic. </w:t>
      </w:r>
    </w:p>
    <w:p w14:paraId="5851ED33" w14:textId="77777777" w:rsidR="00676C1E" w:rsidRPr="00A4670A" w:rsidRDefault="00676C1E" w:rsidP="00676C1E">
      <w:pPr>
        <w:ind w:firstLine="0"/>
      </w:pPr>
    </w:p>
    <w:p w14:paraId="5A05AA2C" w14:textId="77777777" w:rsidR="00676C1E" w:rsidRPr="00A4670A" w:rsidRDefault="00676C1E" w:rsidP="00676C1E">
      <w:pPr>
        <w:pStyle w:val="Heading3"/>
        <w:adjustRightInd/>
        <w:spacing w:after="0"/>
      </w:pPr>
      <w:bookmarkStart w:id="23" w:name="_Toc496537825"/>
      <w:bookmarkStart w:id="24" w:name="_Toc506909840"/>
      <w:r w:rsidRPr="00A4670A">
        <w:t>Gyroscope</w:t>
      </w:r>
      <w:bookmarkEnd w:id="23"/>
      <w:bookmarkEnd w:id="24"/>
    </w:p>
    <w:p w14:paraId="265E425D" w14:textId="77777777" w:rsidR="00676C1E" w:rsidRPr="00A4670A" w:rsidRDefault="00676C1E" w:rsidP="00676C1E">
      <w:r w:rsidRPr="00A4670A">
        <w:t xml:space="preserve">Gyroscopes are devices capable to measure rotation rate about an axis. Their output is based upon the measurement of Coriolis force which is a force given when moving at a linear velocity and its reference frame is rotated with an angular velocity. To do this it converts rotary motion of an object to a measurable linear motion </w:t>
      </w:r>
      <w:r w:rsidRPr="00A4670A">
        <w:fldChar w:fldCharType="begin" w:fldLock="1"/>
      </w:r>
      <w:r w:rsidR="001457AA" w:rsidRPr="00A4670A">
        <w:instrText>ADDIN CSL_CITATION { "citationItems" : [ { "id" : "ITEM-1", "itemData" : { "DOI" : "10.3390/s110100638", "author" : [ { "dropping-particle" : "", "family" : "Zeng", "given" : "Hansong", "non-dropping-particle" : "", "parse-names" : false, "suffix" : "" }, { "dropping-particle" : "", "family" : "Zhao", "given" : "Yi", "non-dropping-particle" : "", "parse-names" : false, "suffix" : "" } ], "id" : "ITEM-1", "issued" : { "date-parts" : [ [ "2011" ] ] }, "page" : "638-660", "title" : "Sensing Movement: Microsensors for Body Motion Measurement", "type" : "article-journal" }, "uris" : [ "http://www.mendeley.com/documents/?uuid=0518e1b6-f1aa-4f31-811f-d158f548cc15", "http://www.mendeley.com/documents/?uuid=25501888-c981-450b-b2e0-dce7e43d37db" ] } ], "mendeley" : { "formattedCitation" : "[68]", "plainTextFormattedCitation" : "[68]", "previouslyFormattedCitation" : "[68]" }, "properties" : {  }, "schema" : "https://github.com/citation-style-language/schema/raw/master/csl-citation.json" }</w:instrText>
      </w:r>
      <w:r w:rsidRPr="00A4670A">
        <w:fldChar w:fldCharType="separate"/>
      </w:r>
      <w:r w:rsidR="00966ECC" w:rsidRPr="00A4670A">
        <w:rPr>
          <w:noProof/>
        </w:rPr>
        <w:t>[68]</w:t>
      </w:r>
      <w:r w:rsidRPr="00A4670A">
        <w:fldChar w:fldCharType="end"/>
      </w:r>
      <w:r w:rsidRPr="00A4670A">
        <w:t xml:space="preserve">. Relative to accelerometers, gyroscopes require increased power and are therefore often costly to investigations that aim to measure movement over extended periods of time when batteries are typically small to be less cumbersome for the participants. Gyroscopes therefore are often seen as an additional measure (mainly used for the purpose of estimating the sensor orientation) but in some cases, when focusing on segmental motion, the analysis of their signals can improve measurements of crucial gaits events: when placed upon the shank. For example, they can provide more accurate estimates of initial contact of a foot or final contact of a foot for pathological populations </w:t>
      </w:r>
      <w:r w:rsidRPr="00A4670A">
        <w:fldChar w:fldCharType="begin" w:fldLock="1"/>
      </w:r>
      <w:r w:rsidR="001457AA" w:rsidRPr="00A4670A">
        <w:instrText>ADDIN CSL_CITATION { "citationItems" : [ { "id" : "ITEM-1", "itemData" : { "author" : [ { "dropping-particle" : "", "family" : "Trojaniello", "given" : "Diana", "non-dropping-particle" : "", "parse-names" : false, "suffix" : "" }, { "dropping-particle" : "", "family" : "Cereatti", "given" : "Andrea", "non-dropping-particle" : "", "parse-names" : false, "suffix" : "" }, { "dropping-particle" : "", "family" : "Pelosin", "given" : "Elisa", "non-dropping-particle" : "", "parse-names" : false, "suffix" : "" }, { "dropping-particle" : "", "family" : "Avanzino", "given" : "Laura", "non-dropping-particle" : "", "parse-names" : false, "suffix" : "" }, { "dropping-particle" : "", "family" : "Mirelman", "given" : "Anat", "non-dropping-particle" : "", "parse-names" : false, "suffix" : "" }, { "dropping-particle" : "", "family" : "Hausdorff", "given" : "Jeffrey M", "non-dropping-particle" : "", "parse-names" : false, "suffix" : "" }, { "dropping-particle" : "Della", "family" : "Croce", "given" : "Ugo", "non-dropping-particle" : "", "parse-names" : false, "suffix" : "" } ], "id" : "ITEM-1", "issued" : { "date-parts" : [ [ "2014" ] ] }, "page" : "1-12", "title" : "Estimation of step-by-step spatio-temporal parameters of normal and impaired gait using shank-mounted magneto-inertial sensors : application to elderly , hemiparetic , parkinsonian and choreic gait", "type" : "article-journal" }, "uris" : [ "http://www.mendeley.com/documents/?uuid=414f42b4-295f-416d-bc52-cff474522981" ] } ], "mendeley" : { "formattedCitation" : "[36]", "plainTextFormattedCitation" : "[36]", "previouslyFormattedCitation" : "[36]" }, "properties" : {  }, "schema" : "https://github.com/citation-style-language/schema/raw/master/csl-citation.json" }</w:instrText>
      </w:r>
      <w:r w:rsidRPr="00A4670A">
        <w:fldChar w:fldCharType="separate"/>
      </w:r>
      <w:r w:rsidR="00966ECC" w:rsidRPr="00A4670A">
        <w:rPr>
          <w:noProof/>
        </w:rPr>
        <w:t>[36]</w:t>
      </w:r>
      <w:r w:rsidRPr="00A4670A">
        <w:fldChar w:fldCharType="end"/>
      </w:r>
      <w:r w:rsidRPr="00A4670A">
        <w:t xml:space="preserve">. Another area in which gyroscopes may significantly improve the assessment of pathologies is when investigating movements implying large angular displacements, such as quantifying the movements of the head or investigating turning during gait, which has been proven to be extremely informative when investigating falls and reduced quality of life for people with PD </w:t>
      </w:r>
      <w:r w:rsidRPr="00A4670A">
        <w:fldChar w:fldCharType="begin" w:fldLock="1"/>
      </w:r>
      <w:r w:rsidR="001457AA" w:rsidRPr="00A4670A">
        <w:instrText>ADDIN CSL_CITATION { "citationItems" : [ { "id" : "ITEM-1", "itemData" : { "DOI" : "10.3390/s140100356", "ISBN" : "1424-8220 (Electronic)\\n1424-8220 (Linking)", "ISSN" : "14248220", "PMID" : "24379043", "abstract" : "Difficulty with turning is a major contributor to mobility disability\\nand falls in people with movement disorders, such as Parkinson's disease\\n(PD). Turning often results in freezing and/or falling in patients with\\nPD. However, asking a patient to execute a turn in the clinic often does\\nnot reveal their impairments. Continuous monitoring of turning with\\nwearable sensors during spontaneous daily activities may help clinicians\\nand patients determine who is at risk of falls and could benefit from\\npreventative interventions. In this study, we show that continuous\\nmonitoring of natural turning with wearable sensors during daily\\nactivities inside and outside the home is feasible for people with PD\\nand elderly people. We developed an algorithm to detect and characterize\\nturns during gait, using wearable inertial sensors. First, we validate\\nthe turning algorithm in the laboratory against a Motion Analysis system\\nand against a video analysis of 21 PD patients and 19 control (CT)\\nsubjects wearing an inertial sensor on the pelvis. Compared to Motion\\nAnalysis and video, the algorithm maintained a sensitivity of 0.90 and\\n0.76 and a specificity of 0.75 and 0.65, respectively. Second, we apply\\nthe turning algorithm to data collected in the home from 12 PD and 18 CT\\nsubjects. The algorithm successfully detects turn characteristics, and\\nthe results show that, compared to controls, PD subjects tend to take\\nshorter turns with smaller turn angles and more steps. Furthermore, PD\\nsubjects show more variability in all turn metrics throughout the day\\nand the week.", "author" : [ { "dropping-particle" : "", "family" : "El-Gohary", "given" : "Mahmoud", "non-dropping-particle" : "", "parse-names" : false, "suffix" : "" }, { "dropping-particle" : "", "family" : "Pearson", "given" : "Sean", "non-dropping-particle" : "", "parse-names" : false, "suffix" : "" }, { "dropping-particle" : "", "family" : "McNames", "given" : "James", "non-dropping-particle" : "", "parse-names" : false, "suffix" : "" }, { "dropping-particle" : "", "family" : "Mancini", "given" : "Martina", "non-dropping-particle" : "", "parse-names" : false, "suffix" : "" }, { "dropping-particle" : "", "family" : "Horak", "given" : "Fay", "non-dropping-particle" : "", "parse-names" : false, "suffix" : "" }, { "dropping-particle" : "", "family" : "Mellone", "given" : "Sabato", "non-dropping-particle" : "", "parse-names" : false, "suffix" : "" }, { "dropping-particle" : "", "family" : "Chiari", "given" : "Lorenzo", "non-dropping-particle" : "", "parse-names" : false, "suffix" : "" } ], "container-title" : "Sensors (Switzerland)", "id" : "ITEM-1", "issue" : "1", "issued" : { "date-parts" : [ [ "2014" ] ] }, "page" : "356-369", "title" : "Continuous monitoring of turning in patients with movement disability", "type" : "article-journal", "volume" : "14" }, "uris" : [ "http://www.mendeley.com/documents/?uuid=51a8fe3e-6cdf-4833-97fb-0f19d0ec40f2" ] } ], "mendeley" : { "formattedCitation" : "[69]", "plainTextFormattedCitation" : "[69]", "previouslyFormattedCitation" : "[69]" }, "properties" : {  }, "schema" : "https://github.com/citation-style-language/schema/raw/master/csl-citation.json" }</w:instrText>
      </w:r>
      <w:r w:rsidRPr="00A4670A">
        <w:fldChar w:fldCharType="separate"/>
      </w:r>
      <w:r w:rsidR="00966ECC" w:rsidRPr="00A4670A">
        <w:rPr>
          <w:noProof/>
        </w:rPr>
        <w:t>[69]</w:t>
      </w:r>
      <w:r w:rsidRPr="00A4670A">
        <w:fldChar w:fldCharType="end"/>
      </w:r>
      <w:r w:rsidRPr="00A4670A">
        <w:t xml:space="preserve">. Therefore, when placed on the upper body the inclusion of a gyroscope would facilitate the calculation of addition turn based variables such as, number of turns per hour, turn angle amplitude, turn duration, turn mean velocity, and number of steps per turn </w:t>
      </w:r>
      <w:r w:rsidRPr="00A4670A">
        <w:fldChar w:fldCharType="begin" w:fldLock="1"/>
      </w:r>
      <w:r w:rsidR="001457AA" w:rsidRPr="00A4670A">
        <w:instrText>ADDIN CSL_CITATION { "citationItems" : [ { "id" : "ITEM-1", "itemData" : { "DOI" : "10.3390/s140100356", "ISBN" : "1424-8220 (Electronic)\\n1424-8220 (Linking)", "ISSN" : "14248220", "PMID" : "24379043", "abstract" : "Difficulty with turning is a major contributor to mobility disability\\nand falls in people with movement disorders, such as Parkinson's disease\\n(PD). Turning often results in freezing and/or falling in patients with\\nPD. However, asking a patient to execute a turn in the clinic often does\\nnot reveal their impairments. Continuous monitoring of turning with\\nwearable sensors during spontaneous daily activities may help clinicians\\nand patients determine who is at risk of falls and could benefit from\\npreventative interventions. In this study, we show that continuous\\nmonitoring of natural turning with wearable sensors during daily\\nactivities inside and outside the home is feasible for people with PD\\nand elderly people. We developed an algorithm to detect and characterize\\nturns during gait, using wearable inertial sensors. First, we validate\\nthe turning algorithm in the laboratory against a Motion Analysis system\\nand against a video analysis of 21 PD patients and 19 control (CT)\\nsubjects wearing an inertial sensor on the pelvis. Compared to Motion\\nAnalysis and video, the algorithm maintained a sensitivity of 0.90 and\\n0.76 and a specificity of 0.75 and 0.65, respectively. Second, we apply\\nthe turning algorithm to data collected in the home from 12 PD and 18 CT\\nsubjects. The algorithm successfully detects turn characteristics, and\\nthe results show that, compared to controls, PD subjects tend to take\\nshorter turns with smaller turn angles and more steps. Furthermore, PD\\nsubjects show more variability in all turn metrics throughout the day\\nand the week.", "author" : [ { "dropping-particle" : "", "family" : "El-Gohary", "given" : "Mahmoud", "non-dropping-particle" : "", "parse-names" : false, "suffix" : "" }, { "dropping-particle" : "", "family" : "Pearson", "given" : "Sean", "non-dropping-particle" : "", "parse-names" : false, "suffix" : "" }, { "dropping-particle" : "", "family" : "McNames", "given" : "James", "non-dropping-particle" : "", "parse-names" : false, "suffix" : "" }, { "dropping-particle" : "", "family" : "Mancini", "given" : "Martina", "non-dropping-particle" : "", "parse-names" : false, "suffix" : "" }, { "dropping-particle" : "", "family" : "Horak", "given" : "Fay", "non-dropping-particle" : "", "parse-names" : false, "suffix" : "" }, { "dropping-particle" : "", "family" : "Mellone", "given" : "Sabato", "non-dropping-particle" : "", "parse-names" : false, "suffix" : "" }, { "dropping-particle" : "", "family" : "Chiari", "given" : "Lorenzo", "non-dropping-particle" : "", "parse-names" : false, "suffix" : "" } ], "container-title" : "Sensors (Switzerland)", "id" : "ITEM-1", "issue" : "1", "issued" : { "date-parts" : [ [ "2014" ] ] }, "page" : "356-369", "title" : "Continuous monitoring of turning in patients with movement disability", "type" : "article-journal", "volume" : "14" }, "uris" : [ "http://www.mendeley.com/documents/?uuid=51a8fe3e-6cdf-4833-97fb-0f19d0ec40f2" ] } ], "mendeley" : { "formattedCitation" : "[69]", "plainTextFormattedCitation" : "[69]", "previouslyFormattedCitation" : "[69]" }, "properties" : {  }, "schema" : "https://github.com/citation-style-language/schema/raw/master/csl-citation.json" }</w:instrText>
      </w:r>
      <w:r w:rsidRPr="00A4670A">
        <w:fldChar w:fldCharType="separate"/>
      </w:r>
      <w:r w:rsidR="00966ECC" w:rsidRPr="00A4670A">
        <w:rPr>
          <w:noProof/>
        </w:rPr>
        <w:t>[69]</w:t>
      </w:r>
      <w:r w:rsidRPr="00A4670A">
        <w:fldChar w:fldCharType="end"/>
      </w:r>
      <w:r w:rsidRPr="00A4670A">
        <w:t>. Currently however it is not yet known if turn based variables are more indicative of PD than linear acceleration gait based measures therefore a bias remains for measuring acceleration based variables within the literature.</w:t>
      </w:r>
      <w:r w:rsidRPr="00A4670A">
        <w:rPr>
          <w:rFonts w:eastAsia="Times New Roman"/>
          <w:color w:val="000000"/>
          <w:shd w:val="clear" w:color="auto" w:fill="FFFFFF"/>
        </w:rPr>
        <w:t xml:space="preserve"> Despite the potential benefits of measuring turns, this thesis will continue this bias due to focusing on acceleration derived variables for the aforementioned reason of focusing on acceleration derived variables which may facilitate data collection in increased environments </w:t>
      </w:r>
    </w:p>
    <w:p w14:paraId="09249E3D" w14:textId="77777777" w:rsidR="00676C1E" w:rsidRPr="00A4670A" w:rsidRDefault="00676C1E" w:rsidP="00676C1E">
      <w:pPr>
        <w:pStyle w:val="Heading3"/>
        <w:adjustRightInd/>
        <w:spacing w:after="0"/>
      </w:pPr>
      <w:bookmarkStart w:id="25" w:name="_Toc496537826"/>
      <w:bookmarkStart w:id="26" w:name="_Toc506909841"/>
      <w:r w:rsidRPr="00A4670A">
        <w:t>Magnetometers</w:t>
      </w:r>
      <w:bookmarkEnd w:id="25"/>
      <w:bookmarkEnd w:id="26"/>
    </w:p>
    <w:p w14:paraId="5CD74354" w14:textId="77777777" w:rsidR="00676C1E" w:rsidRPr="00A4670A" w:rsidRDefault="00676C1E" w:rsidP="00676C1E">
      <w:r w:rsidRPr="00A4670A">
        <w:rPr>
          <w:rFonts w:eastAsia="Times New Roman"/>
        </w:rPr>
        <w:t xml:space="preserve">Within an IMU, the purpose of a magnetometer is somewhat different than an accelerometer or a gyroscope due to being nearly entirely complementary to them. Tri-axial magnetometer provides a measure of the local magnetic flux vector. When within a homogenous magnetic field, magnetometers are sensitive </w:t>
      </w:r>
      <w:r w:rsidRPr="00A4670A">
        <w:t xml:space="preserve">to the Earth’s magnetic field and consequently acts as a digital compass. When assessing human motion, the accuracy of the sensors can vary widely depending on many factors, such as the conditions of motion, magnetic environment (e.g. ferromagnetic disturbances in the proximity of the device) or the position of the sensors </w:t>
      </w:r>
      <w:r w:rsidRPr="00A4670A">
        <w:fldChar w:fldCharType="begin" w:fldLock="1"/>
      </w:r>
      <w:r w:rsidR="001457AA" w:rsidRPr="00A4670A">
        <w:instrText>ADDIN CSL_CITATION { "citationItems" : [ { "id" : "ITEM-1", "itemData" : { "DOI" : "10.1186/s12938-017-0347-6", "ISSN" : "1475-925X", "author" : [ { "dropping-particle" : "", "family" : "Lebel", "given" : "Karina", "non-dropping-particle" : "", "parse-names" : false, "suffix" : "" }, { "dropping-particle" : "", "family" : "Boissy", "given" : "Patrick", "non-dropping-particle" : "", "parse-names" : false, "suffix" : "" }, { "dropping-particle" : "", "family" : "Nguyen", "given" : "Hung", "non-dropping-particle" : "", "parse-names" : false, "suffix" : "" }, { "dropping-particle" : "", "family" : "Duval", "given" : "Christian", "non-dropping-particle" : "", "parse-names" : false, "suffix" : "" } ], "container-title" : "BioMedical Engineering OnLine", "id" : "ITEM-1", "issued" : { "date-parts" : [ [ "2017" ] ] }, "page" : "1-16", "publisher" : "BioMed Central", "title" : "Inertial measurement systems for segments and joints kinematics assessment : towards an understanding of the variations in sensors accuracy", "type" : "article-journal" }, "uris" : [ "http://www.mendeley.com/documents/?uuid=7e507f15-d8b6-46c0-bd45-16db99876e13", "http://www.mendeley.com/documents/?uuid=0d239e4f-1143-4ab5-b58b-297140faa1c5" ] } ], "mendeley" : { "formattedCitation" : "[64]", "plainTextFormattedCitation" : "[64]", "previouslyFormattedCitation" : "[64]" }, "properties" : {  }, "schema" : "https://github.com/citation-style-language/schema/raw/master/csl-citation.json" }</w:instrText>
      </w:r>
      <w:r w:rsidRPr="00A4670A">
        <w:fldChar w:fldCharType="separate"/>
      </w:r>
      <w:r w:rsidR="00966ECC" w:rsidRPr="00A4670A">
        <w:rPr>
          <w:noProof/>
        </w:rPr>
        <w:t>[64]</w:t>
      </w:r>
      <w:r w:rsidRPr="00A4670A">
        <w:fldChar w:fldCharType="end"/>
      </w:r>
      <w:r w:rsidRPr="00A4670A">
        <w:t xml:space="preserve">. </w:t>
      </w:r>
    </w:p>
    <w:p w14:paraId="493EDE0F" w14:textId="77777777" w:rsidR="00676C1E" w:rsidRPr="00A4670A" w:rsidRDefault="00676C1E" w:rsidP="00676C1E">
      <w:pPr>
        <w:rPr>
          <w:rFonts w:eastAsia="Times New Roman"/>
        </w:rPr>
      </w:pPr>
      <w:r w:rsidRPr="00A4670A">
        <w:t xml:space="preserve">Collectively with acceleration signals, the addition of a magnetometer allows the approximating of the orientation of the IMU through combining the detected north and the earth’s gravitational constant within the signal </w:t>
      </w:r>
      <w:r w:rsidRPr="00A4670A">
        <w:fldChar w:fldCharType="begin" w:fldLock="1"/>
      </w:r>
      <w:r w:rsidR="001457AA" w:rsidRPr="00A4670A">
        <w:instrText>ADDIN CSL_CITATION { "citationItems" : [ { "id" : "ITEM-1", "itemData" : { "DOI" : "10.1016/j.gaitpost.2008.04.003", "ISSN" : "0966-6362", "PMID" : "18502130", "abstract" : "Background and aims: In many applications, it is essential that the evaluation of a given motor task is not affected by the restrictions of the laboratory environment. To accomplish this requirement, miniature triaxial inertial and magnetic sensors can be used. This paper describes an anatomical calibration technique for wearable inertial and magnetic sensing modules based on the direct measure of the direction of anatomical axes using palpable anatomical landmarks. An anatomical frame definition for the estimate of joint angular kinematics of the lower limb is also proposed. Methods: The performance of the methodology was evaluated in an upright posture and a walking trial of a single able-bodied subject. The repeatability was assessed with six examiners performing the anatomical calibration, while its consistency was evaluated by comparing the results with those obtained using stereophotogrammetry. Results: Results relative to the up-right posture trial revealed an intra- and inter-examiner variability which is minimal in correspondence to the flex-extension angles (0.2-2.9??) and maximal to the internal-external rotation (1.6-7.3??). For the level walking, the root mean squared error between the kinematics estimated with the two measurement techniques varied from 2.5% to 4.8% of the range of motion for the flex-extension, whereas it ranged from 13.1% to 41.8% in correspondence of the internal-external rotation. Conclusion: The proposed methodology allowed for the estimate of lower limb joint angular kinematics in a repeatable and consistent manner, enabling inertial and magnetic sensing based systems to be used especially for outdoor human movement analysis applications. ?? 2008 Elsevier B.V. All rights reserved.", "author" : [ { "dropping-particle" : "", "family" : "Picerno", "given" : "Pietro", "non-dropping-particle" : "", "parse-names" : false, "suffix" : "" }, { "dropping-particle" : "", "family" : "Cereatti", "given" : "Andrea", "non-dropping-particle" : "", "parse-names" : false, "suffix" : "" }, { "dropping-particle" : "", "family" : "Cappozzo", "given" : "Aurelio", "non-dropping-particle" : "", "parse-names" : false, "suffix" : "" } ], "container-title" : "Gait and Posture", "id" : "ITEM-1", "issue" : "4", "issued" : { "date-parts" : [ [ "2008", "11" ] ] }, "page" : "588-595", "title" : "Joint kinematics estimate using wearable inertial and magnetic sensing modules", "type" : "article-journal", "volume" : "28" }, "uris" : [ "http://www.mendeley.com/documents/?uuid=fa16883f-7c8c-4a8c-88a6-3509bb29092b" ] } ], "mendeley" : { "formattedCitation" : "[70]", "plainTextFormattedCitation" : "[70]", "previouslyFormattedCitation" : "[70]" }, "properties" : {  }, "schema" : "https://github.com/citation-style-language/schema/raw/master/csl-citation.json" }</w:instrText>
      </w:r>
      <w:r w:rsidRPr="00A4670A">
        <w:fldChar w:fldCharType="separate"/>
      </w:r>
      <w:r w:rsidR="00966ECC" w:rsidRPr="00A4670A">
        <w:rPr>
          <w:noProof/>
        </w:rPr>
        <w:t>[70]</w:t>
      </w:r>
      <w:r w:rsidRPr="00A4670A">
        <w:fldChar w:fldCharType="end"/>
      </w:r>
      <w:r w:rsidRPr="00A4670A">
        <w:t xml:space="preserve">. The most established technique in the field of human movement uses Kalman filters and quaternions </w:t>
      </w:r>
      <w:r w:rsidRPr="00A4670A">
        <w:fldChar w:fldCharType="begin" w:fldLock="1"/>
      </w:r>
      <w:r w:rsidR="001457AA" w:rsidRPr="00A4670A">
        <w:instrText>ADDIN CSL_CITATION { "citationItems" : [ { "id" : "ITEM-1", "itemData" : { "DOI" : "10.3390/s140x0000x", "ISBN" : "6012248075", "author" : [ { "dropping-particle" : "", "family" : "Bergamini", "given" : "E", "non-dropping-particle" : "", "parse-names" : false, "suffix" : "" }, { "dropping-particle" : "", "family" : "Ligorio", "given" : "G", "non-dropping-particle" : "", "parse-names" : false, "suffix" : "" }, { "dropping-particle" : "", "family" : "Summa", "given" : "A", "non-dropping-particle" : "", "parse-names" : false, "suffix" : "" }, { "dropping-particle" : "", "family" : "Vanozzi", "given" : "G", "non-dropping-particle" : "", "parse-names" : false, "suffix" : "" }, { "dropping-particle" : "", "family" : "Capozzo", "given" : "A", "non-dropping-particle" : "", "parse-names" : false, "suffix" : "" }, { "dropping-particle" : "", "family" : "Sabatini", "given" : "A", "non-dropping-particle" : "", "parse-names" : false, "suffix" : "" } ], "container-title" : "Sensors (Basel, Switzerland)", "id" : "ITEM-1", "issue" : "10", "issued" : { "date-parts" : [ [ "2014" ] ] }, "page" : "1-17", "title" : "Estimating orientation using magnetic and inertial sensors and different sensor fusion approaches: accuracy assessment in manual and locomotion tasks", "type" : "article-journal", "volume" : "14" }, "uris" : [ "http://www.mendeley.com/documents/?uuid=0f42d219-fc3a-499a-b129-2ad6c21b6850" ] } ], "mendeley" : { "formattedCitation" : "[71]", "plainTextFormattedCitation" : "[71]", "previouslyFormattedCitation" : "[71]" }, "properties" : {  }, "schema" : "https://github.com/citation-style-language/schema/raw/master/csl-citation.json" }</w:instrText>
      </w:r>
      <w:r w:rsidRPr="00A4670A">
        <w:fldChar w:fldCharType="separate"/>
      </w:r>
      <w:r w:rsidR="00966ECC" w:rsidRPr="00A4670A">
        <w:rPr>
          <w:noProof/>
        </w:rPr>
        <w:t>[71]</w:t>
      </w:r>
      <w:r w:rsidRPr="00A4670A">
        <w:fldChar w:fldCharType="end"/>
      </w:r>
      <w:r w:rsidRPr="00A4670A">
        <w:t xml:space="preserve">. Quaternions are a four-component output that through the extension of complex numbers allow fast computation and simple expressions for complex rotations and rotating reference frames while being independent from a conventional cardinal order </w:t>
      </w:r>
      <w:r w:rsidRPr="00A4670A">
        <w:fldChar w:fldCharType="begin" w:fldLock="1"/>
      </w:r>
      <w:r w:rsidR="001457AA" w:rsidRPr="00A4670A">
        <w:instrText>ADDIN CSL_CITATION { "citationItems" : [ { "id" : "ITEM-1", "itemData" : { "DOI" : "10.1016/j.jbiomech.2009.03.049", "ISSN" : "1873-2380", "PMID" : "19442978", "abstract" : "The purpose of this study was to use a quaternion rotation matrix in combination with an integration approach to transform translatory accelerations of the centre of mass (CoM) from an inertial measurement unit (IMU) during walking, from the object system onto the global frame. Second, this paper utilises double integration to determine the relative change in position of the CoM from the vertical acceleration data. Five participants were tested in which an IMU, consisting of accelerometers, gyroscopes and magnetometers was attached on the lower spine estimated centre of mass. Participants were asked to walk three times through a calibrated volume at their self-selected walking speed. Synchronized data were collected by an IMU and an optical motion capture system (OMCS); both measured at 100 Hz. Accelerations of the IMU were transposed onto the global frame using a quaternion rotation matrix. Translatory acceleration, speed and relative change in position from the IMU were compared with the derived data from the OMCS. Peak acceleration in vertical axis showed no significant difference (p???0.05). Difference between peak and trough speed showed significant difference (p&lt;0.05) but relative peak-trough position between the IMU and OMCS did not show any significant difference (p???0.05). These results indicate that quaternions, in combination with Simpsons rule integration, can be used in transforming translatory acceleration from the object frame to the global frame and therefore obtain relative change in position, thus offering a solution for using accelerometers in accurate global frame kinematic gait analyses. ?? 2009 Elsevier Ltd. All rights reserved.", "author" : [ { "dropping-particle" : "", "family" : "Esser", "given" : "Patrick", "non-dropping-particle" : "", "parse-names" : false, "suffix" : "" }, { "dropping-particle" : "", "family" : "Dawes", "given" : "Helen", "non-dropping-particle" : "", "parse-names" : false, "suffix" : "" }, { "dropping-particle" : "", "family" : "Collett", "given" : "Johnny", "non-dropping-particle" : "", "parse-names" : false, "suffix" : "" }, { "dropping-particle" : "", "family" : "Howells", "given" : "Ken", "non-dropping-particle" : "", "parse-names" : false, "suffix" : "" } ], "container-title" : "Journal of biomechanics", "id" : "ITEM-1", "issue" : "10", "issued" : { "date-parts" : [ [ "2009", "7", "22" ] ] }, "page" : "1578-1581", "title" : "IMU: inertial sensing of vertical CoM movement", "type" : "article-journal", "volume" : "42" }, "uris" : [ "http://www.mendeley.com/documents/?uuid=99966050-2f9f-47dd-8113-cd82d627083a" ] } ], "mendeley" : { "formattedCitation" : "[42]", "plainTextFormattedCitation" : "[42]", "previouslyFormattedCitation" : "[42]" }, "properties" : {  }, "schema" : "https://github.com/citation-style-language/schema/raw/master/csl-citation.json" }</w:instrText>
      </w:r>
      <w:r w:rsidRPr="00A4670A">
        <w:fldChar w:fldCharType="separate"/>
      </w:r>
      <w:r w:rsidR="00966ECC" w:rsidRPr="00A4670A">
        <w:rPr>
          <w:noProof/>
        </w:rPr>
        <w:t>[42]</w:t>
      </w:r>
      <w:r w:rsidRPr="00A4670A">
        <w:fldChar w:fldCharType="end"/>
      </w:r>
      <w:r w:rsidRPr="00A4670A">
        <w:t xml:space="preserve">. </w:t>
      </w:r>
      <w:r w:rsidRPr="00A4670A">
        <w:rPr>
          <w:rFonts w:eastAsia="Times New Roman"/>
        </w:rPr>
        <w:t>Currently there are no movement based variables that rely solely on the magnetometer output.</w:t>
      </w:r>
    </w:p>
    <w:p w14:paraId="0BD9B88C" w14:textId="77777777" w:rsidR="00676C1E" w:rsidRPr="00A4670A" w:rsidRDefault="00676C1E" w:rsidP="00676C1E">
      <w:pPr>
        <w:spacing w:line="240" w:lineRule="auto"/>
        <w:rPr>
          <w:rFonts w:ascii="Times New Roman" w:eastAsia="Times New Roman" w:hAnsi="Times New Roman" w:cs="Times New Roman"/>
        </w:rPr>
      </w:pPr>
    </w:p>
    <w:p w14:paraId="3A899732" w14:textId="77777777" w:rsidR="00676C1E" w:rsidRPr="00A4670A" w:rsidRDefault="00676C1E" w:rsidP="00676C1E">
      <w:pPr>
        <w:pStyle w:val="Heading3"/>
        <w:adjustRightInd/>
        <w:spacing w:after="0"/>
        <w:rPr>
          <w:rFonts w:eastAsia="Times New Roman"/>
          <w:shd w:val="clear" w:color="auto" w:fill="FFFFFF"/>
        </w:rPr>
      </w:pPr>
      <w:bookmarkStart w:id="27" w:name="_Toc496537827"/>
      <w:bookmarkStart w:id="28" w:name="_Toc506909842"/>
      <w:r w:rsidRPr="00A4670A">
        <w:t>Quantification and characterization of upper body movement</w:t>
      </w:r>
      <w:bookmarkEnd w:id="27"/>
      <w:bookmarkEnd w:id="28"/>
    </w:p>
    <w:p w14:paraId="4B7A25D1" w14:textId="77777777" w:rsidR="00676C1E" w:rsidRPr="00A4670A" w:rsidRDefault="00676C1E" w:rsidP="00676C1E">
      <w:pPr>
        <w:rPr>
          <w:shd w:val="clear" w:color="auto" w:fill="FFFFFF"/>
        </w:rPr>
      </w:pPr>
      <w:r w:rsidRPr="00A4670A">
        <w:rPr>
          <w:shd w:val="clear" w:color="auto" w:fill="FFFFFF"/>
        </w:rPr>
        <w:t xml:space="preserve">As stated in Chapter 1, one current focus of research has been to measure movement of the upper body during gait and IMUs are very capable to measure it </w:t>
      </w:r>
      <w:r w:rsidRPr="00A4670A">
        <w:rPr>
          <w:shd w:val="clear" w:color="auto" w:fill="FFFFFF"/>
        </w:rPr>
        <w:fldChar w:fldCharType="begin" w:fldLock="1"/>
      </w:r>
      <w:r w:rsidR="001457AA" w:rsidRPr="00A4670A">
        <w:rPr>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rPr>
          <w:shd w:val="clear" w:color="auto" w:fill="FFFFFF"/>
        </w:rPr>
        <w:fldChar w:fldCharType="separate"/>
      </w:r>
      <w:r w:rsidRPr="00A4670A">
        <w:rPr>
          <w:noProof/>
          <w:shd w:val="clear" w:color="auto" w:fill="FFFFFF"/>
        </w:rPr>
        <w:t>[6]</w:t>
      </w:r>
      <w:r w:rsidRPr="00A4670A">
        <w:rPr>
          <w:shd w:val="clear" w:color="auto" w:fill="FFFFFF"/>
        </w:rPr>
        <w:fldChar w:fldCharType="end"/>
      </w:r>
      <w:r w:rsidRPr="00A4670A">
        <w:rPr>
          <w:shd w:val="clear" w:color="auto" w:fill="FFFFFF"/>
        </w:rPr>
        <w:t xml:space="preserve">. In summary, there are many advantages of measuring the movement of the upper body such as providing new measures of postural stability </w:t>
      </w:r>
      <w:r w:rsidRPr="00A4670A">
        <w:rPr>
          <w:shd w:val="clear" w:color="auto" w:fill="FFFFFF"/>
        </w:rPr>
        <w:fldChar w:fldCharType="begin" w:fldLock="1"/>
      </w:r>
      <w:r w:rsidR="001457AA" w:rsidRPr="00A4670A">
        <w:rPr>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rPr>
          <w:shd w:val="clear" w:color="auto" w:fill="FFFFFF"/>
        </w:rPr>
        <w:fldChar w:fldCharType="separate"/>
      </w:r>
      <w:r w:rsidRPr="00A4670A">
        <w:rPr>
          <w:noProof/>
          <w:shd w:val="clear" w:color="auto" w:fill="FFFFFF"/>
        </w:rPr>
        <w:t>[6]</w:t>
      </w:r>
      <w:r w:rsidRPr="00A4670A">
        <w:rPr>
          <w:shd w:val="clear" w:color="auto" w:fill="FFFFFF"/>
        </w:rPr>
        <w:fldChar w:fldCharType="end"/>
      </w:r>
      <w:r w:rsidRPr="00A4670A">
        <w:rPr>
          <w:shd w:val="clear" w:color="auto" w:fill="FFFFFF"/>
        </w:rPr>
        <w:t xml:space="preserve">. These upper body variables highlight different aspects of motion and therefore may capture important clinical features of PD gait that are not already described by more traditionally measured spatiotemporal measurements and are more indicative of impaired control </w:t>
      </w:r>
      <w:r w:rsidRPr="00A4670A">
        <w:rPr>
          <w:shd w:val="clear" w:color="auto" w:fill="FFFFFF"/>
        </w:rPr>
        <w:fldChar w:fldCharType="begin" w:fldLock="1"/>
      </w:r>
      <w:r w:rsidR="001457AA" w:rsidRPr="00A4670A">
        <w:rPr>
          <w:shd w:val="clear" w:color="auto" w:fill="FFFFFF"/>
        </w:rPr>
        <w:instrText>ADDIN CSL_CITATION { "citationItems" : [ { "id" : "ITEM-1", "itemData" : { "DOI" : "10.1016/j.gaitpost.2004.01.013", "author" : [ { "dropping-particle" : "", "family" : "Moe-Nilssen", "given" : "R", "non-dropping-particle" : "", "parse-names" : false, "suffix" : "" }, { "dropping-particle" : "", "family" : "Helbostad", "given" : "JL", "non-dropping-particle" : "", "parse-names" : false, "suffix" : "" } ], "container-title" : "Gait &amp; posture", "id" : "ITEM-1", "issued" : { "date-parts" : [ [ "2005" ] ] }, "page" : "164-170", "title" : "Interstride trunk acceleration variability but not step width variability can differentiate between fit and frail older adults", "type" : "article-journal", "volume" : "21" }, "uris" : [ "http://www.mendeley.com/documents/?uuid=801ba012-a727-43ad-836e-967d9fe0f4d3" ] }, { "id" : "ITEM-2", "itemData" : { "DOI" : "10.1142/S021951941640025X", "ISSN" : "0219-5194", "author" : [ { "dropping-particle" : "", "family" : "Kim", "given" : "Ji-won", "non-dropping-particle" : "", "parse-names" : false, "suffix" : "" }, { "dropping-particle" : "", "family" : "Kwon", "given" : "Yu-ri", "non-dropping-particle" : "", "parse-names" : false, "suffix" : "" }, { "dropping-particle" : "", "family" : "Heo", "given" : "Jae-hoon", "non-dropping-particle" : "", "parse-names" : false, "suffix" : "" }, { "dropping-particle" : "", "family" : "Eom", "given" : "Gwang-moon", "non-dropping-particle" : "", "parse-names" : false, "suffix" : "" }, { "dropping-particle" : "", "family" : "Kwon", "given" : "Moon-seok", "non-dropping-particle" : "", "parse-names" : false, "suffix" : "" }, { "dropping-particle" : "", "family" : "Tack", "given" : "Gye-rae", "non-dropping-particle" : "", "parse-names" : false, "suffix" : "" }, { "dropping-particle" : "", "family" : "Koh", "given" : "Seong-beom", "non-dropping-particle" : "", "parse-names" : false, "suffix" : "" } ], "container-title" : "Journal of Mechanics in Medicine and Biology", "id" : "ITEM-2", "issue" : "08", "issued" : { "date-parts" : [ [ "2016" ] ] }, "page" : "1640025", "title" : "Acceleration Pattern of the Upper Body During Level Walking in Patients With Parkinson'S Disease", "type" : "article-journal", "volume" : "16" }, "uris" : [ "http://www.mendeley.com/documents/?uuid=48aa3bc9-44ac-41b4-9be5-2099663dea50" ] } ], "mendeley" : { "formattedCitation" : "[50,59]", "plainTextFormattedCitation" : "[50,59]", "previouslyFormattedCitation" : "[50,59]"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[50,59]</w:t>
      </w:r>
      <w:r w:rsidRPr="00A4670A">
        <w:rPr>
          <w:shd w:val="clear" w:color="auto" w:fill="FFFFFF"/>
        </w:rPr>
        <w:fldChar w:fldCharType="end"/>
      </w:r>
      <w:r w:rsidRPr="00A4670A">
        <w:rPr>
          <w:shd w:val="clear" w:color="auto" w:fill="FFFFFF"/>
        </w:rPr>
        <w:t xml:space="preserve">. However, even within the upper body, there is no consensus for the best placement of IMUs and signals and variables that can possibly be calculated can vary. For example a sensor inferiorly located on the spine or close to the pelvis allow for a better step detection due to being closer to the ground, while movements of the head may be further indicative of impaired postural control </w:t>
      </w:r>
      <w:r w:rsidRPr="00A4670A">
        <w:rPr>
          <w:shd w:val="clear" w:color="auto" w:fill="FFFFFF"/>
        </w:rPr>
        <w:fldChar w:fldCharType="begin" w:fldLock="1"/>
      </w:r>
      <w:r w:rsidR="001457AA" w:rsidRPr="00A4670A">
        <w:rPr>
          <w:shd w:val="clear" w:color="auto" w:fill="FFFFFF"/>
        </w:rPr>
        <w:instrText>ADDIN CSL_CITATION { "citationItems" : [ { "id" : "ITEM-1", "itemData" : { "DOI" : "10.1007/s00221-006-0353-6", "ISSN" : "0014-4819", "PMID" : "16489437", "abstract" : "An apparent goal of the human postural system is to maintain head stability during walking. Although much is known about sensory-motor stabilising mechanisms associated with the head and neck, less is known about how the postural system attenuates motion between the trunk and neck segments in order to regulate head motion. Therefore the purpose of this study was to determine the role that the neck and the trunk play in stabilising the head at a range of walking speeds. Eight healthy male subjects (age: 23+/-4 years) performed self-selected slow, preferred, and fast walking speed trials along a 30 m walkway. Four custom-designed wireless triaxial accelerometers were attached to the head, upper trunk, lower trunk, and shank of each subject to measure vertical (VT), anterior-posterior (AP), and mediolateral (ML) accelerations. Acceleration data were examined in each direction using RMS, power spectral, harmonic, and regularity measures. Signal regularity was increased from the lower to upper trunk for all walking speeds and directions with the exception of the slow speed in the AP direction. Evidence from analysis of power spectral and amplitude characteristics of acceleration signals was suggestive that accelerations are also attenuated from the lower to upper trunk by dynamics of the intervening trunk segment. Differences in selected power spectral and amplitude characteristics between the accelerations of the upper trunk and head due to the intervening neck segment were only detected in the AP direction at preferred and fast walking speeds. Overall the findings of the present study suggest that the trunk segment plays a critical role in regulating gait-related oscillations in all directions. Only accelerations in the direction of travel at preferred and fast speeds required additional control from the neck segment in order to enhance head stability during walking.", "author" : [ { "dropping-particle" : "", "family" : "Kavanagh", "given" : "Justin", "non-dropping-particle" : "", "parse-names" : false, "suffix" : "" }, { "dropping-particle" : "", "family" : "Barrett", "given" : "Rod", "non-dropping-particle" : "", "parse-names" : false, "suffix" : "" }, { "dropping-particle" : "", "family" : "Morrison", "given" : "Steven", "non-dropping-particle" : "", "parse-names" : false, "suffix" : "" } ], "container-title" : "Experimental brain research", "id" : "ITEM-1", "issue" : "4", "issued" : { "date-parts" : [ [ "2006", "7" ] ] }, "page" : "454-463", "title" : "The role of the neck and trunk in facilitating head stability during walking", "type" : "article-journal", "volume" : "172" }, "uris" : [ "http://www.mendeley.com/documents/?uuid=af8394ad-fcdd-4ef1-80a6-916ded1744fe" ] } ], "mendeley" : { "formattedCitation" : "[57]", "plainTextFormattedCitation" : "[57]", "previouslyFormattedCitation" : "[57]"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[57]</w:t>
      </w:r>
      <w:r w:rsidRPr="00A4670A">
        <w:rPr>
          <w:shd w:val="clear" w:color="auto" w:fill="FFFFFF"/>
        </w:rPr>
        <w:fldChar w:fldCharType="end"/>
      </w:r>
      <w:r w:rsidRPr="00A4670A">
        <w:rPr>
          <w:shd w:val="clear" w:color="auto" w:fill="FFFFFF"/>
        </w:rPr>
        <w:t>.</w:t>
      </w:r>
    </w:p>
    <w:p w14:paraId="280995CC" w14:textId="77777777" w:rsidR="00676C1E" w:rsidRPr="00A4670A" w:rsidRDefault="00676C1E" w:rsidP="00676C1E">
      <w:pPr>
        <w:rPr>
          <w:rFonts w:eastAsia="Times New Roman"/>
          <w:color w:val="000000" w:themeColor="text1"/>
          <w:shd w:val="clear" w:color="auto" w:fill="FFFFFF"/>
        </w:rPr>
      </w:pPr>
      <w:r w:rsidRPr="00A4670A">
        <w:rPr>
          <w:rFonts w:eastAsia="Times New Roman"/>
          <w:color w:val="000000" w:themeColor="text1"/>
          <w:shd w:val="clear" w:color="auto" w:fill="FFFFFF"/>
        </w:rPr>
        <w:t xml:space="preserve">Previously Godfrey et al., </w:t>
      </w:r>
      <w:r w:rsidRPr="00A4670A">
        <w:rPr>
          <w:rFonts w:eastAsia="Times New Roman"/>
          <w:color w:val="000000" w:themeColor="text1"/>
          <w:shd w:val="clear" w:color="auto" w:fill="FFFFFF"/>
        </w:rPr>
        <w:fldChar w:fldCharType="begin" w:fldLock="1"/>
      </w:r>
      <w:r w:rsidR="001457AA" w:rsidRPr="00A4670A">
        <w:rPr>
          <w:rFonts w:eastAsia="Times New Roman"/>
          <w:color w:val="000000" w:themeColor="text1"/>
          <w:shd w:val="clear" w:color="auto" w:fill="FFFFFF"/>
        </w:rPr>
        <w:instrText>ADDIN CSL_CITATION { "citationItems" : [ { "id" : "ITEM-1", "itemData" : { "DOI" : "10.1016/j.medengphy.2008.09.005", "author" : [ { "dropping-particle" : "", "family" : "Godfrey", "given" : "A", "non-dropping-particle" : "", "parse-names" : false, "suffix" : "" }, { "dropping-particle" : "", "family" : "Conway", "given" : "R", "non-dropping-particle" : "", "parse-names" : false, "suffix" : "" }, { "dropping-particle" : "", "family" : "Meagher", "given" : "D", "non-dropping-particle" : "", "parse-names" : false, "suffix" : "" }, { "dropping-particle" : "", "family" : "\u00d3laighin", "given" : "G", "non-dropping-particle" : "", "parse-names" : false, "suffix" : "" } ], "id" : "ITEM-1", "issued" : { "date-parts" : [ [ "2008" ] ] }, "page" : "1364-1386", "title" : "Direct measurement of human movement by accelerometry", "type" : "article-journal", "volume" : "30" }, "uris" : [ "http://www.mendeley.com/documents/?uuid=22abe8b0-416d-400a-8cbc-fccbf0862786" ] } ], "mendeley" : { "formattedCitation" : "[26]", "plainTextFormattedCitation" : "[26]", "previouslyFormattedCitation" : "[26]" }, "properties" : {  }, "schema" : "https://github.com/citation-style-language/schema/raw/master/csl-citation.json" }</w:instrText>
      </w:r>
      <w:r w:rsidRPr="00A4670A">
        <w:rPr>
          <w:rFonts w:eastAsia="Times New Roman"/>
          <w:color w:val="000000" w:themeColor="text1"/>
          <w:shd w:val="clear" w:color="auto" w:fill="FFFFFF"/>
        </w:rPr>
        <w:fldChar w:fldCharType="separate"/>
      </w:r>
      <w:r w:rsidR="00966ECC" w:rsidRPr="00A4670A">
        <w:rPr>
          <w:rFonts w:eastAsia="Times New Roman"/>
          <w:noProof/>
          <w:color w:val="000000" w:themeColor="text1"/>
          <w:shd w:val="clear" w:color="auto" w:fill="FFFFFF"/>
        </w:rPr>
        <w:t>[26]</w:t>
      </w:r>
      <w:r w:rsidRPr="00A4670A">
        <w:rPr>
          <w:rFonts w:eastAsia="Times New Roman"/>
          <w:color w:val="000000" w:themeColor="text1"/>
          <w:shd w:val="clear" w:color="auto" w:fill="FFFFFF"/>
        </w:rPr>
        <w:fldChar w:fldCharType="end"/>
      </w:r>
      <w:r w:rsidRPr="00A4670A">
        <w:rPr>
          <w:rFonts w:eastAsia="Times New Roman"/>
          <w:color w:val="000000" w:themeColor="text1"/>
          <w:shd w:val="clear" w:color="auto" w:fill="FFFFFF"/>
        </w:rPr>
        <w:t xml:space="preserve"> stated that the output of an accelerometer worn on the body is dependent on four factors, the position in which it is placed, its orientation at this location, the posture of the subject and the activity being performed by the subject. Consequently, placing multiple sensors on the upper body can provide different information as not all sensors will be placed in a uniform manner due to varying body orientations and postures during gait. </w:t>
      </w:r>
    </w:p>
    <w:p w14:paraId="12C488E8" w14:textId="77777777" w:rsidR="0061666C" w:rsidRPr="00A4670A" w:rsidRDefault="00676C1E" w:rsidP="00676C1E">
      <w:pPr>
        <w:rPr>
          <w:iCs/>
        </w:rPr>
      </w:pPr>
      <w:r w:rsidRPr="00A4670A">
        <w:rPr>
          <w:rFonts w:eastAsia="Times New Roman"/>
          <w:color w:val="000000" w:themeColor="text1"/>
          <w:shd w:val="clear" w:color="auto" w:fill="FFFFFF"/>
        </w:rPr>
        <w:t xml:space="preserve">To aid the interpretation of movements from the upper body, techniques are adopted so that the orthogonal signals from a tri-axial accelerometer correspond to imaginary planes of motion used to quantify and describe movement (figure </w:t>
      </w:r>
      <w:r w:rsidR="003142F4" w:rsidRPr="00A4670A">
        <w:rPr>
          <w:rFonts w:eastAsia="Times New Roman"/>
          <w:color w:val="000000" w:themeColor="text1"/>
          <w:shd w:val="clear" w:color="auto" w:fill="FFFFFF"/>
        </w:rPr>
        <w:t>1.3</w:t>
      </w:r>
      <w:r w:rsidRPr="00A4670A">
        <w:rPr>
          <w:rFonts w:eastAsia="Times New Roman"/>
          <w:color w:val="000000" w:themeColor="text1"/>
          <w:shd w:val="clear" w:color="auto" w:fill="FFFFFF"/>
        </w:rPr>
        <w:t xml:space="preserve">). </w:t>
      </w:r>
      <w:r w:rsidRPr="00A4670A">
        <w:t xml:space="preserve">These planes are positioned through the body at right angles and they intersect at the center of mass of the body and are called the </w:t>
      </w:r>
      <w:r w:rsidRPr="00A4670A">
        <w:rPr>
          <w:iCs/>
        </w:rPr>
        <w:t xml:space="preserve">principal </w:t>
      </w:r>
      <w:r w:rsidRPr="00A4670A">
        <w:t xml:space="preserve">or </w:t>
      </w:r>
      <w:r w:rsidRPr="00A4670A">
        <w:rPr>
          <w:iCs/>
        </w:rPr>
        <w:t xml:space="preserve">cardinal </w:t>
      </w:r>
      <w:r w:rsidRPr="00A4670A">
        <w:rPr>
          <w:iCs/>
          <w:color w:val="000000" w:themeColor="text1"/>
        </w:rPr>
        <w:t>planes</w:t>
      </w:r>
      <w:r w:rsidRPr="00A4670A">
        <w:rPr>
          <w:color w:val="000000" w:themeColor="text1"/>
        </w:rPr>
        <w:t xml:space="preserve"> </w:t>
      </w:r>
      <w:r w:rsidRPr="00A4670A">
        <w:rPr>
          <w:color w:val="000000" w:themeColor="text1"/>
        </w:rPr>
        <w:fldChar w:fldCharType="begin" w:fldLock="1"/>
      </w:r>
      <w:r w:rsidR="001457AA" w:rsidRPr="00A4670A">
        <w:rPr>
          <w:color w:val="000000" w:themeColor="text1"/>
        </w:rPr>
        <w:instrText>ADDIN CSL_CITATION { "citationItems" : [ { "id" : "ITEM-1", "itemData" : { "DOI" : "10.1016/j.medengphy.2008.09.005", "author" : [ { "dropping-particle" : "", "family" : "Godfrey", "given" : "A", "non-dropping-particle" : "", "parse-names" : false, "suffix" : "" }, { "dropping-particle" : "", "family" : "Conway", "given" : "R", "non-dropping-particle" : "", "parse-names" : false, "suffix" : "" }, { "dropping-particle" : "", "family" : "Meagher", "given" : "D", "non-dropping-particle" : "", "parse-names" : false, "suffix" : "" }, { "dropping-particle" : "", "family" : "\u00d3laighin", "given" : "G", "non-dropping-particle" : "", "parse-names" : false, "suffix" : "" } ], "id" : "ITEM-1", "issued" : { "date-parts" : [ [ "2008" ] ] }, "page" : "1364-1386", "title" : "Direct measurement of human movement by accelerometry", "type" : "article-journal", "volume" : "30" }, "uris" : [ "http://www.mendeley.com/documents/?uuid=22abe8b0-416d-400a-8cbc-fccbf0862786" ] } ], "mendeley" : { "formattedCitation" : "[26]", "plainTextFormattedCitation" : "[26]", "previouslyFormattedCitation" : "[26]" }, "properties" : {  }, "schema" : "https://github.com/citation-style-language/schema/raw/master/csl-citation.json" }</w:instrText>
      </w:r>
      <w:r w:rsidRPr="00A4670A">
        <w:rPr>
          <w:color w:val="000000" w:themeColor="text1"/>
        </w:rPr>
        <w:fldChar w:fldCharType="separate"/>
      </w:r>
      <w:r w:rsidR="00966ECC" w:rsidRPr="00A4670A">
        <w:rPr>
          <w:noProof/>
          <w:color w:val="000000" w:themeColor="text1"/>
        </w:rPr>
        <w:t>[26]</w:t>
      </w:r>
      <w:r w:rsidRPr="00A4670A">
        <w:rPr>
          <w:color w:val="000000" w:themeColor="text1"/>
        </w:rPr>
        <w:fldChar w:fldCharType="end"/>
      </w:r>
      <w:r w:rsidRPr="00A4670A">
        <w:rPr>
          <w:color w:val="000000" w:themeColor="text1"/>
        </w:rPr>
        <w:t xml:space="preserve">. </w:t>
      </w:r>
      <w:r w:rsidRPr="00A4670A">
        <w:t xml:space="preserve">The </w:t>
      </w:r>
      <w:r w:rsidRPr="00A4670A">
        <w:rPr>
          <w:iCs/>
        </w:rPr>
        <w:t xml:space="preserve">sagittal plane </w:t>
      </w:r>
      <w:r w:rsidRPr="00A4670A">
        <w:t>(SP) divides the body into left and right halves and movement in this plane occurs in the anteroposterior direction (forward (anterior) and backwards (posterior)). The frontal plane divides the body into front and back halves and movement in this plane is represented by movement in the mediolateral directions (left and right of the participant (</w:t>
      </w:r>
      <w:r w:rsidRPr="00A4670A">
        <w:rPr>
          <w:iCs/>
        </w:rPr>
        <w:t xml:space="preserve">medial </w:t>
      </w:r>
      <w:r w:rsidRPr="00A4670A">
        <w:t xml:space="preserve">refers to a position close to the midline of the body or movement that moves towards the midline and the opposite of medial is </w:t>
      </w:r>
      <w:r w:rsidRPr="00A4670A">
        <w:rPr>
          <w:iCs/>
        </w:rPr>
        <w:t xml:space="preserve">lateral </w:t>
      </w:r>
      <w:r w:rsidRPr="00A4670A">
        <w:t>and describes a position). Lastly, the transverse plane divides the body into upper</w:t>
      </w:r>
      <w:r w:rsidR="00642A08" w:rsidRPr="00A4670A">
        <w:t xml:space="preserve"> body</w:t>
      </w:r>
      <w:r w:rsidRPr="00A4670A">
        <w:t xml:space="preserve"> and lower </w:t>
      </w:r>
      <w:r w:rsidR="00642A08" w:rsidRPr="00A4670A">
        <w:t>body</w:t>
      </w:r>
      <w:r w:rsidRPr="00A4670A">
        <w:t xml:space="preserve"> with movement on the </w:t>
      </w:r>
      <w:r w:rsidRPr="00A4670A">
        <w:rPr>
          <w:iCs/>
        </w:rPr>
        <w:t xml:space="preserve">longitudinal axis. In addition, locations that vary in height upon the human body are referred to as inferior and superior. </w:t>
      </w:r>
      <w:r w:rsidRPr="00A4670A">
        <w:t xml:space="preserve">The terms </w:t>
      </w:r>
      <w:r w:rsidRPr="00A4670A">
        <w:rPr>
          <w:iCs/>
        </w:rPr>
        <w:t xml:space="preserve">superior </w:t>
      </w:r>
      <w:r w:rsidRPr="00A4670A">
        <w:t xml:space="preserve">and </w:t>
      </w:r>
      <w:r w:rsidRPr="00A4670A">
        <w:rPr>
          <w:iCs/>
        </w:rPr>
        <w:t xml:space="preserve">inferior </w:t>
      </w:r>
      <w:r w:rsidRPr="00A4670A">
        <w:t>relate to the position on the body an object may lie. If an object is located on the superior aspect of the body it is above a reference point and closer to the head while inferior places it below the same reference point and closer to the feet</w:t>
      </w:r>
      <w:r w:rsidRPr="00A4670A">
        <w:rPr>
          <w:iCs/>
        </w:rPr>
        <w:t>. Moving superiorly or inferiorly can be described as movement in the vertical direction (V).</w:t>
      </w:r>
    </w:p>
    <w:p w14:paraId="18C4DEEF" w14:textId="77777777" w:rsidR="0061666C" w:rsidRPr="00A4670A" w:rsidRDefault="0061666C">
      <w:pPr>
        <w:adjustRightInd/>
        <w:spacing w:before="0" w:after="0" w:line="240" w:lineRule="auto"/>
        <w:ind w:firstLine="0"/>
        <w:jc w:val="left"/>
        <w:rPr>
          <w:iCs/>
        </w:rPr>
      </w:pPr>
      <w:r w:rsidRPr="00A4670A">
        <w:rPr>
          <w:iCs/>
        </w:rPr>
        <w:br w:type="page"/>
      </w:r>
    </w:p>
    <w:p w14:paraId="53A94892" w14:textId="77777777" w:rsidR="00676C1E" w:rsidRPr="00A4670A" w:rsidRDefault="00676C1E" w:rsidP="00642A08"/>
    <w:p w14:paraId="2051E966" w14:textId="77777777" w:rsidR="00676C1E" w:rsidRPr="00A4670A" w:rsidRDefault="00642A08" w:rsidP="00676C1E">
      <w:pPr>
        <w:spacing w:line="240" w:lineRule="auto"/>
        <w:ind w:firstLine="0"/>
      </w:pPr>
      <w:r w:rsidRPr="00A4670A">
        <w:rPr>
          <w:iCs/>
          <w:noProof/>
          <w:lang w:val="en-GB" w:eastAsia="en-GB"/>
        </w:rPr>
        <w:drawing>
          <wp:anchor distT="0" distB="0" distL="114300" distR="114300" simplePos="0" relativeHeight="251860992" behindDoc="0" locked="0" layoutInCell="1" allowOverlap="1" wp14:anchorId="0D96D810" wp14:editId="6EEB934F">
            <wp:simplePos x="0" y="0"/>
            <wp:positionH relativeFrom="margin">
              <wp:align>center</wp:align>
            </wp:positionH>
            <wp:positionV relativeFrom="paragraph">
              <wp:posOffset>258445</wp:posOffset>
            </wp:positionV>
            <wp:extent cx="5963920" cy="6672580"/>
            <wp:effectExtent l="0" t="0" r="5080" b="0"/>
            <wp:wrapTopAndBottom/>
            <wp:docPr id="7" name="Picture 7" descr="../../Thesis%20(PhD)/Pictures/Planes%20of%20motion%20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sis%20(PhD)/Pictures/Planes%20of%20motion%20ne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3920" cy="667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3B82A" w14:textId="77777777" w:rsidR="00642A08" w:rsidRPr="00A4670A" w:rsidRDefault="00642A08" w:rsidP="00676C1E">
      <w:pPr>
        <w:spacing w:line="240" w:lineRule="auto"/>
        <w:ind w:firstLine="0"/>
      </w:pPr>
    </w:p>
    <w:p w14:paraId="4F6CC905" w14:textId="77777777" w:rsidR="00676C1E" w:rsidRPr="00A4670A" w:rsidRDefault="00676C1E" w:rsidP="00676C1E">
      <w:pPr>
        <w:spacing w:line="240" w:lineRule="auto"/>
        <w:ind w:firstLine="0"/>
      </w:pPr>
      <w:r w:rsidRPr="00A4670A">
        <w:t xml:space="preserve">Figure </w:t>
      </w:r>
      <w:r w:rsidR="00FD5125" w:rsidRPr="00A4670A">
        <w:t>2.1</w:t>
      </w:r>
      <w:r w:rsidRPr="00A4670A">
        <w:t xml:space="preserve"> An indication of a human body divided into the three planes of motion and the moveme</w:t>
      </w:r>
      <w:r w:rsidR="00FF1A11" w:rsidRPr="00A4670A">
        <w:t>nt possible within those planes. Figure a</w:t>
      </w:r>
      <w:r w:rsidRPr="00A4670A">
        <w:t>dapted</w:t>
      </w:r>
      <w:r w:rsidR="00FF1A11" w:rsidRPr="00A4670A">
        <w:t xml:space="preserve"> from </w:t>
      </w:r>
      <w:r w:rsidR="00FC3008" w:rsidRPr="00A4670A">
        <w:t>https://commons.wikimedia.org./wiki/File:Anatomical_Planes.svg#/media/File:Anatomical_Planes-en.svg</w:t>
      </w:r>
    </w:p>
    <w:p w14:paraId="1B68B3A4" w14:textId="77777777" w:rsidR="00676C1E" w:rsidRPr="00A4670A" w:rsidRDefault="00676C1E" w:rsidP="0096475B">
      <w:pPr>
        <w:ind w:firstLine="720"/>
      </w:pPr>
      <w:r w:rsidRPr="00A4670A">
        <w:t xml:space="preserve">Therefore, if adopting an anatomical reference to describe movement of the upper body it is possible to objectively quantify movements from different body segments using the tri-axial components of motion as measured by IMUs attached to them. An example of this and how acceleration signals can vary during a single stride isolated from a gait trial when obtained from different body locations are shown in figure </w:t>
      </w:r>
      <w:r w:rsidR="00FD5125" w:rsidRPr="00A4670A">
        <w:t>2.2</w:t>
      </w:r>
      <w:r w:rsidRPr="00A4670A">
        <w:t xml:space="preserve">. These signals and direction of motion are the premise for calculating variables descriptive of postural control during gait form the upper body. </w:t>
      </w:r>
    </w:p>
    <w:p w14:paraId="1AC04BF5" w14:textId="77777777" w:rsidR="00676C1E" w:rsidRPr="00A4670A" w:rsidRDefault="00676C1E" w:rsidP="00676C1E">
      <w:pPr>
        <w:spacing w:line="240" w:lineRule="auto"/>
      </w:pPr>
      <w:r w:rsidRPr="00A4670A">
        <w:rPr>
          <w:noProof/>
          <w:lang w:val="en-GB" w:eastAsia="en-GB"/>
        </w:rPr>
        <w:drawing>
          <wp:anchor distT="0" distB="0" distL="114300" distR="114300" simplePos="0" relativeHeight="251798528" behindDoc="0" locked="0" layoutInCell="1" allowOverlap="1" wp14:anchorId="5E7F3210" wp14:editId="50B06D19">
            <wp:simplePos x="0" y="0"/>
            <wp:positionH relativeFrom="margin">
              <wp:align>center</wp:align>
            </wp:positionH>
            <wp:positionV relativeFrom="paragraph">
              <wp:posOffset>0</wp:posOffset>
            </wp:positionV>
            <wp:extent cx="5725160" cy="4993640"/>
            <wp:effectExtent l="0" t="0" r="8890" b="0"/>
            <wp:wrapTopAndBottom/>
            <wp:docPr id="96" name="Picture 96" descr="../../Thesis%20(PhD)/Pictures/example%20acceleratio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sis%20(PhD)/Pictures/example%20acceleration%202.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5160" cy="499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EC461" w14:textId="77777777" w:rsidR="00676C1E" w:rsidRPr="00A4670A" w:rsidRDefault="00676C1E" w:rsidP="00676C1E">
      <w:pPr>
        <w:spacing w:line="240" w:lineRule="auto"/>
        <w:ind w:firstLine="0"/>
      </w:pPr>
      <w:r w:rsidRPr="00A4670A">
        <w:t xml:space="preserve">Figure </w:t>
      </w:r>
      <w:r w:rsidR="00FD5125" w:rsidRPr="00A4670A">
        <w:t>2.2</w:t>
      </w:r>
      <w:r w:rsidRPr="00A4670A">
        <w:t>. An example of the acceleration signals measured by the three sensors for one control participant’s stride in the anteroposterior (+ = anterior, - = posterior), mediolateral (+ = Medial, - = lateral) and vertical (+ = Superio</w:t>
      </w:r>
      <w:r w:rsidR="00397FD9" w:rsidRPr="00A4670A">
        <w:t>r</w:t>
      </w:r>
      <w:r w:rsidRPr="00A4670A">
        <w:t>, - = inferior) directions</w:t>
      </w:r>
    </w:p>
    <w:p w14:paraId="433096ED" w14:textId="77777777" w:rsidR="00376072" w:rsidRPr="00A4670A" w:rsidRDefault="00376072" w:rsidP="00376072">
      <w:pPr>
        <w:pStyle w:val="Heading3"/>
        <w:adjustRightInd/>
        <w:spacing w:after="0"/>
        <w:rPr>
          <w:rFonts w:eastAsia="Times New Roman"/>
          <w:shd w:val="clear" w:color="auto" w:fill="FFFFFF"/>
        </w:rPr>
      </w:pPr>
      <w:bookmarkStart w:id="29" w:name="_Toc506909843"/>
      <w:r w:rsidRPr="00A4670A">
        <w:t>Signal processing techniques</w:t>
      </w:r>
      <w:bookmarkEnd w:id="29"/>
    </w:p>
    <w:p w14:paraId="3A1AEC32" w14:textId="1BD45F68" w:rsidR="00BD21A7" w:rsidRPr="00A4670A" w:rsidRDefault="00CA5F07" w:rsidP="00431302">
      <w:pPr>
        <w:rPr>
          <w:shd w:val="clear" w:color="auto" w:fill="FFFFFF"/>
        </w:rPr>
      </w:pPr>
      <w:r w:rsidRPr="00A4670A">
        <w:rPr>
          <w:shd w:val="clear" w:color="auto" w:fill="FFFFFF"/>
        </w:rPr>
        <w:t xml:space="preserve">Prior to the calculation of acceleration based </w:t>
      </w:r>
      <w:r w:rsidR="00385A36" w:rsidRPr="00A4670A">
        <w:rPr>
          <w:shd w:val="clear" w:color="auto" w:fill="FFFFFF"/>
        </w:rPr>
        <w:t xml:space="preserve">gait </w:t>
      </w:r>
      <w:r w:rsidRPr="00A4670A">
        <w:rPr>
          <w:shd w:val="clear" w:color="auto" w:fill="FFFFFF"/>
        </w:rPr>
        <w:t>variables, signal processing methods are often adopted to reduce noise and unwanted artifacts in the</w:t>
      </w:r>
      <w:r w:rsidR="00EF36EF" w:rsidRPr="00A4670A">
        <w:rPr>
          <w:shd w:val="clear" w:color="auto" w:fill="FFFFFF"/>
        </w:rPr>
        <w:t xml:space="preserve"> mov</w:t>
      </w:r>
      <w:r w:rsidR="00A4670A">
        <w:rPr>
          <w:shd w:val="clear" w:color="auto" w:fill="FFFFFF"/>
        </w:rPr>
        <w:t>e</w:t>
      </w:r>
      <w:r w:rsidR="00EF36EF" w:rsidRPr="00A4670A">
        <w:rPr>
          <w:shd w:val="clear" w:color="auto" w:fill="FFFFFF"/>
        </w:rPr>
        <w:t>ment</w:t>
      </w:r>
      <w:r w:rsidRPr="00A4670A">
        <w:rPr>
          <w:shd w:val="clear" w:color="auto" w:fill="FFFFFF"/>
        </w:rPr>
        <w:t xml:space="preserve"> signal</w:t>
      </w:r>
      <w:r w:rsidR="00EF36EF" w:rsidRPr="00A4670A">
        <w:rPr>
          <w:shd w:val="clear" w:color="auto" w:fill="FFFFFF"/>
        </w:rPr>
        <w:t>s</w:t>
      </w:r>
      <w:r w:rsidR="006D0F06" w:rsidRPr="00A4670A">
        <w:rPr>
          <w:shd w:val="clear" w:color="auto" w:fill="FFFFFF"/>
        </w:rPr>
        <w:t xml:space="preserve"> </w:t>
      </w:r>
      <w:r w:rsidR="006D0F06" w:rsidRPr="00A4670A">
        <w:rPr>
          <w:shd w:val="clear" w:color="auto" w:fill="FFFFFF"/>
        </w:rPr>
        <w:fldChar w:fldCharType="begin" w:fldLock="1"/>
      </w:r>
      <w:r w:rsidR="006D0F06" w:rsidRPr="00A4670A">
        <w:rPr>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006D0F06" w:rsidRPr="00A4670A">
        <w:rPr>
          <w:shd w:val="clear" w:color="auto" w:fill="FFFFFF"/>
        </w:rPr>
        <w:fldChar w:fldCharType="separate"/>
      </w:r>
      <w:r w:rsidR="006D0F06" w:rsidRPr="00A4670A">
        <w:rPr>
          <w:noProof/>
          <w:shd w:val="clear" w:color="auto" w:fill="FFFFFF"/>
        </w:rPr>
        <w:t>[6]</w:t>
      </w:r>
      <w:r w:rsidR="006D0F06" w:rsidRPr="00A4670A">
        <w:rPr>
          <w:shd w:val="clear" w:color="auto" w:fill="FFFFFF"/>
        </w:rPr>
        <w:fldChar w:fldCharType="end"/>
      </w:r>
      <w:r w:rsidRPr="00A4670A">
        <w:rPr>
          <w:shd w:val="clear" w:color="auto" w:fill="FFFFFF"/>
        </w:rPr>
        <w:t xml:space="preserve">. </w:t>
      </w:r>
      <w:r w:rsidR="00385A36" w:rsidRPr="00A4670A">
        <w:rPr>
          <w:shd w:val="clear" w:color="auto" w:fill="FFFFFF"/>
        </w:rPr>
        <w:t xml:space="preserve">One aspect of the processing is to filter the signal. Recently a publication assessing the impact of denoising the gait acceleration signals from the pelvis showed that the choice of processing </w:t>
      </w:r>
      <w:r w:rsidR="00583FE6" w:rsidRPr="00A4670A">
        <w:rPr>
          <w:shd w:val="clear" w:color="auto" w:fill="FFFFFF"/>
        </w:rPr>
        <w:t>technique used to denoise the signals had little significant effect upon the subsequently calculated gait variables for a selection of elderly, people with PD and people with peripheral neuropathy</w:t>
      </w:r>
      <w:r w:rsidR="006D0F06" w:rsidRPr="00A4670A">
        <w:rPr>
          <w:shd w:val="clear" w:color="auto" w:fill="FFFFFF"/>
        </w:rPr>
        <w:t xml:space="preserve"> </w:t>
      </w:r>
      <w:r w:rsidR="006D0F06" w:rsidRPr="00A4670A">
        <w:rPr>
          <w:shd w:val="clear" w:color="auto" w:fill="FFFFFF"/>
        </w:rPr>
        <w:fldChar w:fldCharType="begin" w:fldLock="1"/>
      </w:r>
      <w:r w:rsidR="006D0F06" w:rsidRPr="00A4670A">
        <w:rPr>
          <w:shd w:val="clear" w:color="auto" w:fill="FFFFFF"/>
        </w:rPr>
        <w:instrText>ADDIN CSL_CITATION { "citationItems" : [ { "id" : "ITEM-1",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"ITEM-1", "issued" : { "date-parts" : [ [ "2015" ] ] }, "page" : "164-174", "title" : "Understanding the effects of pre-processing on extracted signal features from gait accelerometry signals", "type" : "article-journal", "volume" : "62" }, "uris" : [ "http://www.mendeley.com/documents/?uuid=4867a940-bc79-446d-85a4-3999bb26e2cd" ] } ], "mendeley" : { "formattedCitation" : "[72]", "plainTextFormattedCitation" : "[72]", "previouslyFormattedCitation" : "[72]" }, "properties" : {  }, "schema" : "https://github.com/citation-style-language/schema/raw/master/csl-citation.json" }</w:instrText>
      </w:r>
      <w:r w:rsidR="006D0F06" w:rsidRPr="00A4670A">
        <w:rPr>
          <w:shd w:val="clear" w:color="auto" w:fill="FFFFFF"/>
        </w:rPr>
        <w:fldChar w:fldCharType="separate"/>
      </w:r>
      <w:r w:rsidR="006D0F06" w:rsidRPr="00A4670A">
        <w:rPr>
          <w:noProof/>
          <w:shd w:val="clear" w:color="auto" w:fill="FFFFFF"/>
        </w:rPr>
        <w:t>[72]</w:t>
      </w:r>
      <w:r w:rsidR="006D0F06" w:rsidRPr="00A4670A">
        <w:rPr>
          <w:shd w:val="clear" w:color="auto" w:fill="FFFFFF"/>
        </w:rPr>
        <w:fldChar w:fldCharType="end"/>
      </w:r>
      <w:r w:rsidR="00583FE6" w:rsidRPr="00A4670A">
        <w:rPr>
          <w:shd w:val="clear" w:color="auto" w:fill="FFFFFF"/>
        </w:rPr>
        <w:t xml:space="preserve">. </w:t>
      </w:r>
      <w:r w:rsidR="00EF36EF" w:rsidRPr="00A4670A">
        <w:rPr>
          <w:shd w:val="clear" w:color="auto" w:fill="FFFFFF"/>
        </w:rPr>
        <w:t xml:space="preserve">Despite this, the most commonly adopted filer for upper body gait signals is a low pass Butterworth filter with a cut-off frequency of 20Hz </w:t>
      </w:r>
      <w:r w:rsidR="00EF36EF" w:rsidRPr="00A4670A">
        <w:rPr>
          <w:shd w:val="clear" w:color="auto" w:fill="FFFFFF"/>
        </w:rPr>
        <w:fldChar w:fldCharType="begin" w:fldLock="1"/>
      </w:r>
      <w:r w:rsidR="00EF36EF" w:rsidRPr="00A4670A">
        <w:rPr>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00EF36EF" w:rsidRPr="00A4670A">
        <w:rPr>
          <w:shd w:val="clear" w:color="auto" w:fill="FFFFFF"/>
        </w:rPr>
        <w:fldChar w:fldCharType="separate"/>
      </w:r>
      <w:r w:rsidR="00EF36EF" w:rsidRPr="00A4670A">
        <w:rPr>
          <w:noProof/>
          <w:shd w:val="clear" w:color="auto" w:fill="FFFFFF"/>
        </w:rPr>
        <w:t>[6]</w:t>
      </w:r>
      <w:r w:rsidR="00EF36EF" w:rsidRPr="00A4670A">
        <w:rPr>
          <w:shd w:val="clear" w:color="auto" w:fill="FFFFFF"/>
        </w:rPr>
        <w:fldChar w:fldCharType="end"/>
      </w:r>
      <w:r w:rsidR="00EF36EF" w:rsidRPr="00A4670A">
        <w:rPr>
          <w:shd w:val="clear" w:color="auto" w:fill="FFFFFF"/>
        </w:rPr>
        <w:t xml:space="preserve">. As such, to remain consistent and to aid the comparison with previous publication’s results, the same filter will be used for this thesis. </w:t>
      </w:r>
      <w:r w:rsidR="00431302" w:rsidRPr="00A4670A">
        <w:rPr>
          <w:shd w:val="clear" w:color="auto" w:fill="FFFFFF"/>
        </w:rPr>
        <w:t>In addition to filtering the signal, the mean value was removed so to remove the gravitational constant within the vertical singnal and consequently aid graphical inspection of the signals whereby all single component signals are relative to zero upon the Y axis. All gait variables are then calculated from these processe</w:t>
      </w:r>
      <w:r w:rsidR="003272DF" w:rsidRPr="00A4670A">
        <w:rPr>
          <w:shd w:val="clear" w:color="auto" w:fill="FFFFFF"/>
        </w:rPr>
        <w:t>d</w:t>
      </w:r>
      <w:r w:rsidR="00431302" w:rsidRPr="00A4670A">
        <w:rPr>
          <w:shd w:val="clear" w:color="auto" w:fill="FFFFFF"/>
        </w:rPr>
        <w:t xml:space="preserve"> signals. </w:t>
      </w:r>
    </w:p>
    <w:p w14:paraId="35E41BCC" w14:textId="77777777" w:rsidR="00676C1E" w:rsidRPr="00A4670A" w:rsidRDefault="00676C1E" w:rsidP="00676C1E">
      <w:pPr>
        <w:pStyle w:val="Heading2"/>
        <w:adjustRightInd/>
      </w:pPr>
      <w:bookmarkStart w:id="30" w:name="_Toc493678402"/>
      <w:bookmarkStart w:id="31" w:name="_Toc496537828"/>
      <w:bookmarkStart w:id="32" w:name="_Toc506909844"/>
      <w:r w:rsidRPr="00A4670A">
        <w:t>Acceleration derived variables from the trunk and head</w:t>
      </w:r>
      <w:bookmarkEnd w:id="30"/>
      <w:bookmarkEnd w:id="31"/>
      <w:bookmarkEnd w:id="32"/>
    </w:p>
    <w:p w14:paraId="0B0B2E97" w14:textId="77777777" w:rsidR="00676C1E" w:rsidRPr="00A4670A" w:rsidRDefault="00676C1E" w:rsidP="00676C1E">
      <w:r w:rsidRPr="00A4670A">
        <w:t xml:space="preserve">With the commercial development of IMU there has been a consequential increase in research proposing acceleration based measures that are capable to indicate postural control differences during gait </w:t>
      </w:r>
      <w:r w:rsidRPr="00A4670A">
        <w:fldChar w:fldCharType="begin" w:fldLock="1"/>
      </w:r>
      <w:r w:rsidR="001457AA" w:rsidRPr="00A4670A">
        <w:instrText>ADDIN CSL_CITATION { "citationItems" : [ { "id" : "ITEM-1",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"ITEM-1",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"[12]", "plainTextFormattedCitation" : "[12]", "previouslyFormattedCitation" : "[12]" }, "properties" : {  }, "schema" : "https://github.com/citation-style-language/schema/raw/master/csl-citation.json" }</w:instrText>
      </w:r>
      <w:r w:rsidRPr="00A4670A">
        <w:fldChar w:fldCharType="separate"/>
      </w:r>
      <w:r w:rsidRPr="00A4670A">
        <w:rPr>
          <w:noProof/>
        </w:rPr>
        <w:t>[12]</w:t>
      </w:r>
      <w:r w:rsidRPr="00A4670A">
        <w:fldChar w:fldCharType="end"/>
      </w:r>
      <w:r w:rsidRPr="00A4670A">
        <w:t>. Each proposed measure however can be specific to a certain methodology</w:t>
      </w:r>
      <w:r w:rsidR="00AA1961" w:rsidRPr="00A4670A">
        <w:t>,</w:t>
      </w:r>
      <w:r w:rsidR="00911D8B" w:rsidRPr="00A4670A">
        <w:t xml:space="preserve"> and as such</w:t>
      </w:r>
      <w:r w:rsidR="00AA1961" w:rsidRPr="00A4670A">
        <w:t>,</w:t>
      </w:r>
      <w:r w:rsidR="00911D8B" w:rsidRPr="00A4670A">
        <w:t xml:space="preserve"> can often limit its </w:t>
      </w:r>
      <w:r w:rsidR="00AA1961" w:rsidRPr="00A4670A">
        <w:t>generalized</w:t>
      </w:r>
      <w:r w:rsidR="00911D8B" w:rsidRPr="00A4670A">
        <w:t xml:space="preserve"> use for other studies</w:t>
      </w:r>
      <w:r w:rsidRPr="00A4670A">
        <w:t xml:space="preserve">. For example, many gait stability measures such as the Lyapunov exponents or the Floquet multipliers require a minimum of 250 successive steps to be reliably calculated </w:t>
      </w:r>
      <w:r w:rsidRPr="00A4670A">
        <w:fldChar w:fldCharType="begin" w:fldLock="1"/>
      </w:r>
      <w:r w:rsidR="00385A36" w:rsidRPr="00A4670A">
        <w:instrText>ADDIN CSL_CITATION { "citationItems" : [ { "id" : "ITEM-1", "itemData" : { "DOI" : "10.1016/j.compbiomed.2014.04.001", "ISSN" : "0010-4825", "author" : [ { "dropping-particle" : "", "family" : "Riva", "given" : "F", "non-dropping-particle" : "", "parse-names" : false, "suffix" : "" }, { "dropping-particle" : "", "family" : "Bisi", "given" : "M C", "non-dropping-particle" : "", "parse-names" : false, "suffix" : "" }, { "dropping-particle" : "", "family" : "Stagni", "given" : "R", "non-dropping-particle" : "", "parse-names" : false, "suffix" : "" } ], "container-title" : "Computers in Biology and Medicine", "id" : "ITEM-1", "issued" : { "date-parts" : [ [ "2014" ] ] }, "page" : "9-13", "publisher" : "Elsevier", "title" : "Gait variability and stability measures : Minimum number of strides and within-session reliability", "type" : "article-journal", "volume" : "50" }, "uris" : [ "http://www.mendeley.com/documents/?uuid=f2162e29-b5ca-4ebd-a9c0-63b0fde394c2", "http://www.mendeley.com/documents/?uuid=656b25da-b198-44c1-a23e-d8dcd4602369" ] } ], "mendeley" : { "formattedCitation" : "[73]", "plainTextFormattedCitation" : "[73]", "previouslyFormattedCitation" : "[73]" }, "properties" : {  }, "schema" : "https://github.com/citation-style-language/schema/raw/master/csl-citation.json" }</w:instrText>
      </w:r>
      <w:r w:rsidRPr="00A4670A">
        <w:fldChar w:fldCharType="separate"/>
      </w:r>
      <w:r w:rsidR="00385A36" w:rsidRPr="00A4670A">
        <w:rPr>
          <w:noProof/>
        </w:rPr>
        <w:t>[73]</w:t>
      </w:r>
      <w:r w:rsidRPr="00A4670A">
        <w:fldChar w:fldCharType="end"/>
      </w:r>
      <w:r w:rsidR="00AA1961" w:rsidRPr="00A4670A">
        <w:t>. T</w:t>
      </w:r>
      <w:r w:rsidR="00911D8B" w:rsidRPr="00A4670A">
        <w:t>herefore</w:t>
      </w:r>
      <w:r w:rsidR="00AA1961" w:rsidRPr="00A4670A">
        <w:t>, they can</w:t>
      </w:r>
      <w:r w:rsidR="00911D8B" w:rsidRPr="00A4670A">
        <w:t xml:space="preserve"> only be applied to studies with a large </w:t>
      </w:r>
      <w:r w:rsidR="00AA1961" w:rsidRPr="00A4670A">
        <w:t xml:space="preserve">testing </w:t>
      </w:r>
      <w:r w:rsidR="00911D8B" w:rsidRPr="00A4670A">
        <w:t>area to obtain successive steps</w:t>
      </w:r>
      <w:r w:rsidRPr="00A4670A">
        <w:t>. For the scope of this thesis, the variables of interest will be chosen by considering two main constraints:</w:t>
      </w:r>
    </w:p>
    <w:p w14:paraId="4707034A" w14:textId="77777777" w:rsidR="00676C1E" w:rsidRPr="00A4670A" w:rsidRDefault="00676C1E" w:rsidP="00676C1E">
      <w:pPr>
        <w:pStyle w:val="ListParagraph"/>
        <w:numPr>
          <w:ilvl w:val="0"/>
          <w:numId w:val="25"/>
        </w:numPr>
        <w:adjustRightInd/>
        <w:spacing w:before="0" w:after="0"/>
        <w:rPr>
          <w:rFonts w:ascii="Arial" w:hAnsi="Arial" w:cs="Arial"/>
        </w:rPr>
      </w:pPr>
      <w:r w:rsidRPr="00A4670A">
        <w:rPr>
          <w:rFonts w:ascii="Arial" w:hAnsi="Arial" w:cs="Arial"/>
        </w:rPr>
        <w:t xml:space="preserve">Applicability: they must be reliable when calculated from clinical laboratory based data (e.g. calculated on a single stride basis or over a short distance of subsequent strides). </w:t>
      </w:r>
    </w:p>
    <w:p w14:paraId="7315FCB4" w14:textId="77777777" w:rsidR="00676C1E" w:rsidRPr="00A4670A" w:rsidRDefault="00676C1E" w:rsidP="00676C1E">
      <w:pPr>
        <w:pStyle w:val="ListParagraph"/>
        <w:numPr>
          <w:ilvl w:val="0"/>
          <w:numId w:val="25"/>
        </w:numPr>
        <w:adjustRightInd/>
        <w:spacing w:before="0" w:after="0"/>
        <w:rPr>
          <w:rFonts w:ascii="Arial" w:hAnsi="Arial" w:cs="Arial"/>
        </w:rPr>
      </w:pPr>
      <w:r w:rsidRPr="00A4670A">
        <w:rPr>
          <w:rFonts w:ascii="Arial" w:hAnsi="Arial" w:cs="Arial"/>
        </w:rPr>
        <w:t>Distinctiveness: the variables will have to highlight complementary domains of motion, such as amplitude, regularity, smoothness, etc</w:t>
      </w:r>
    </w:p>
    <w:p w14:paraId="2D8C88E4" w14:textId="77777777" w:rsidR="00676C1E" w:rsidRPr="00A4670A" w:rsidRDefault="00676C1E" w:rsidP="00676C1E">
      <w:r w:rsidRPr="00A4670A">
        <w:t>Accordingly, the variables selected to be used within this thesis are described in the following paragraphs.</w:t>
      </w:r>
    </w:p>
    <w:p w14:paraId="036C6447" w14:textId="77777777" w:rsidR="00D333AE" w:rsidRPr="00A4670A" w:rsidRDefault="00676C1E" w:rsidP="00D333AE">
      <w:pPr>
        <w:pStyle w:val="Heading3"/>
      </w:pPr>
      <w:bookmarkStart w:id="33" w:name="_Toc506909845"/>
      <w:r w:rsidRPr="00A4670A">
        <w:t>Acceleration Root Mean Square (RMS)</w:t>
      </w:r>
      <w:bookmarkEnd w:id="33"/>
    </w:p>
    <w:p w14:paraId="704FBC46" w14:textId="77777777" w:rsidR="00676C1E" w:rsidRPr="00A4670A" w:rsidRDefault="00D333AE" w:rsidP="00676C1E">
      <w:r w:rsidRPr="00A4670A">
        <w:rPr>
          <w:rStyle w:val="Heading3Char"/>
          <w:noProof/>
          <w:lang w:val="en-GB" w:eastAsia="en-GB"/>
        </w:rPr>
        <mc:AlternateContent>
          <mc:Choice Requires="wps">
            <w:drawing>
              <wp:anchor distT="0" distB="0" distL="114300" distR="114300" simplePos="0" relativeHeight="251851776" behindDoc="0" locked="0" layoutInCell="1" allowOverlap="1" wp14:anchorId="1B563765" wp14:editId="5597D2F7">
                <wp:simplePos x="0" y="0"/>
                <wp:positionH relativeFrom="column">
                  <wp:posOffset>4967605</wp:posOffset>
                </wp:positionH>
                <wp:positionV relativeFrom="paragraph">
                  <wp:posOffset>1593850</wp:posOffset>
                </wp:positionV>
                <wp:extent cx="609600" cy="342900"/>
                <wp:effectExtent l="0" t="0" r="0" b="12700"/>
                <wp:wrapSquare wrapText="bothSides"/>
                <wp:docPr id="130" name="Text Box 130"/>
                <wp:cNvGraphicFramePr/>
                <a:graphic xmlns:a="http://schemas.openxmlformats.org/drawingml/2006/main">
                  <a:graphicData uri="http://schemas.microsoft.com/office/word/2010/wordprocessingShape">
                    <wps:wsp>
                      <wps:cNvSpPr txBox="1"/>
                      <wps:spPr>
                        <a:xfrm>
                          <a:off x="0" y="0"/>
                          <a:ext cx="609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D6D43D" w14:textId="77777777" w:rsidR="00C23B11" w:rsidRDefault="00C23B11" w:rsidP="003B499F">
                            <w:pPr>
                              <w:ind w:firstLine="0"/>
                            </w:pPr>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63765" id="Text Box 130" o:spid="_x0000_s1033" type="#_x0000_t202" style="position:absolute;left:0;text-align:left;margin-left:391.15pt;margin-top:125.5pt;width:48pt;height:2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" filled="f" stroked="f">
                <v:textbox>
                  <w:txbxContent>
                    <w:p w14:paraId="5ED6D43D" w14:textId="77777777" w:rsidR="00C23B11" w:rsidRDefault="00C23B11" w:rsidP="003B499F">
                      <w:pPr>
                        <w:ind w:firstLine="0"/>
                      </w:pPr>
                      <w:r>
                        <w:t>2.1</w:t>
                      </w:r>
                    </w:p>
                  </w:txbxContent>
                </v:textbox>
                <w10:wrap type="square"/>
              </v:shape>
            </w:pict>
          </mc:Fallback>
        </mc:AlternateContent>
      </w:r>
      <w:r w:rsidR="00676C1E" w:rsidRPr="00A4670A">
        <w:t xml:space="preserve">Arguably, the most prevalent method of processing the raw acceleration is perhaps the calculation of RMS acceleration </w:t>
      </w:r>
      <w:r w:rsidR="00676C1E"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00676C1E" w:rsidRPr="00A4670A">
        <w:fldChar w:fldCharType="separate"/>
      </w:r>
      <w:r w:rsidR="00676C1E" w:rsidRPr="00A4670A">
        <w:rPr>
          <w:noProof/>
        </w:rPr>
        <w:t>[6]</w:t>
      </w:r>
      <w:r w:rsidR="00676C1E" w:rsidRPr="00A4670A">
        <w:fldChar w:fldCharType="end"/>
      </w:r>
      <w:r w:rsidR="00676C1E" w:rsidRPr="00A4670A">
        <w:t xml:space="preserve">. The RMS is used to provide a single value representative of this dispersion relative to zero for each single stride </w:t>
      </w:r>
      <w:r w:rsidR="00676C1E" w:rsidRPr="00A4670A">
        <w:fldChar w:fldCharType="begin" w:fldLock="1"/>
      </w:r>
      <w:r w:rsidR="00385A36" w:rsidRPr="00A4670A">
        <w:instrText>ADDIN CSL_CITATION { "citationItems" : [ { "id" : "ITEM-1", "itemData" : { "author" : [ { "dropping-particle" : "", "family" : "Menz", "given" : "HB", "non-dropping-particle" : "", "parse-names" : false, "suffix" : "" }, { "dropping-particle" : "", "family" : "Lord", "given" : "SR", "non-dropping-particle" : "", "parse-names" : false, "suffix" : "" }, { "dropping-particle" : "", "family" : "Fitzpatrick", "given" : "RC", "non-dropping-particle" : "", "parse-names" : false, "suffix" : "" } ], "container-title" : "Gait &amp; Posture", "id" : "ITEM-1", "issued" : { "date-parts" : [ [ "2003" ] ] }, "page" : "35-46", "title" : "Acceleration patterns of the head and pelvis when walking on level and irregular surfaces", "type" : "article-journal", "volume" : "18" }, "uris" : [ "http://www.mendeley.com/documents/?uuid=1c5e6b7d-a91f-4489-85df-c3336f779f10" ] }, { "id" : "ITEM-2", "itemData" : { "DOI" : "10.1016/j.gaitpost.2007.10.010", "ISSN" : "0966-6362", "PMID" : "18178436", "abstract" : "The popularity of using accelerometer-based systems to quantify human movement patterns has increased in recent years for clinicians and researchers alike. The benefits of using accelerometers compared to more traditional gait analysis instruments include low cost; testing is not restricted to a laboratory environment; accelerometers are small, therefore walking is relatively unrestricted; and direct measurement of 3D accelerations eliminate errors associated with differentiating displacement and velocity data. However, accelerometry is not without its disadvantages, an issue which is scarcely reported in gait analysis literature. This paper reviews the use of accelerometer technology to investigate gait-related movement patterns, and addresses issues of acceleration measurement important for experimental design. An overview of accelerometer mechanics is provided before illustrating specific experimental conditions necessary to ensure the accuracy of gait-related acceleration measurement. A literature review is presented on how accelerometry has been used to examine basic temporospatial gait parameters, shock attenuation, and segmental accelerations of the body during walking. The output of accelerometers attached to the upper body has provided useful insights into the motor control of normal walking, age-related differences in dynamic postural control, and gait patterns in people with movement disorders. ?? 2007 Elsevier B.V. All rights reserved.", "author" : [ { "dropping-particle" : "", "family" : "Kavanagh", "given" : "JJ", "non-dropping-particle" : "", "parse-names" : false, "suffix" : "" }, { "dropping-particle" : "", "family" : "Menz", "given" : "HB", "non-dropping-particle" : "", "parse-names" : false, "suffix" : "" } ], "container-title" : "Gait &amp; posture", "id" : "ITEM-2", "issue" : "1", "issued" : { "date-parts" : [ [ "2008", "7" ] ] }, "page" : "1-15", "title" : "Accelerometry: a technique for quantifying movement patterns during walking", "type" : "article-journal", "volume" : "28" }, "uris" : [ "http://www.mendeley.com/documents/?uuid=44f3da58-6b74-4ba7-82ca-21e627b32e9c" ] } ], "mendeley" : { "formattedCitation" : "[29,74]", "plainTextFormattedCitation" : "[29,74]", "previouslyFormattedCitation" : "[29,74]" }, "properties" : {  }, "schema" : "https://github.com/citation-style-language/schema/raw/master/csl-citation.json" }</w:instrText>
      </w:r>
      <w:r w:rsidR="00676C1E" w:rsidRPr="00A4670A">
        <w:fldChar w:fldCharType="separate"/>
      </w:r>
      <w:r w:rsidR="00385A36" w:rsidRPr="00A4670A">
        <w:rPr>
          <w:noProof/>
        </w:rPr>
        <w:t>[29,74]</w:t>
      </w:r>
      <w:r w:rsidR="00676C1E" w:rsidRPr="00A4670A">
        <w:fldChar w:fldCharType="end"/>
      </w:r>
      <w:r w:rsidR="00676C1E" w:rsidRPr="00A4670A">
        <w:t xml:space="preserve"> and was calculated </w:t>
      </w:r>
      <w:r w:rsidR="003B499F" w:rsidRPr="00A4670A">
        <w:t>using equation 2.1</w:t>
      </w:r>
      <w:r w:rsidR="00676C1E" w:rsidRPr="00A4670A">
        <w:t xml:space="preserve">: </w:t>
      </w:r>
    </w:p>
    <w:p w14:paraId="3DF6CA62" w14:textId="77777777" w:rsidR="00676C1E" w:rsidRPr="00A4670A" w:rsidRDefault="00C23B11" w:rsidP="00676C1E">
      <m:oMathPara>
        <m:oMath>
          <m:sSub>
            <m:sSubPr>
              <m:ctrlPr>
                <w:rPr>
                  <w:rFonts w:ascii="Cambria Math" w:hAnsi="Cambria Math"/>
                  <w:i/>
                  <w:sz w:val="28"/>
                </w:rPr>
              </m:ctrlPr>
            </m:sSubPr>
            <m:e>
              <m:r>
                <w:rPr>
                  <w:rFonts w:ascii="Cambria Math" w:hAnsi="Cambria Math"/>
                  <w:sz w:val="28"/>
                </w:rPr>
                <m:t>x</m:t>
              </m:r>
            </m:e>
            <m:sub>
              <m:r>
                <w:rPr>
                  <w:rFonts w:ascii="Cambria Math" w:hAnsi="Cambria Math"/>
                  <w:sz w:val="28"/>
                </w:rPr>
                <m:t>RMS</m:t>
              </m:r>
            </m:sub>
          </m:sSub>
          <m:r>
            <w:rPr>
              <w:rFonts w:ascii="Cambria Math" w:hAnsi="Cambria Math"/>
              <w:sz w:val="28"/>
            </w:rPr>
            <m:t xml:space="preserve">= </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1</m:t>
                  </m:r>
                </m:num>
                <m:den>
                  <m:r>
                    <w:rPr>
                      <w:rFonts w:ascii="Cambria Math" w:hAnsi="Cambria Math"/>
                      <w:sz w:val="28"/>
                    </w:rPr>
                    <m:t>N</m:t>
                  </m:r>
                </m:den>
              </m:f>
              <m:nary>
                <m:naryPr>
                  <m:chr m:val="∑"/>
                  <m:limLoc m:val="undOvr"/>
                  <m:ctrlPr>
                    <w:rPr>
                      <w:rFonts w:ascii="Cambria Math" w:hAnsi="Cambria Math"/>
                      <w:i/>
                      <w:sz w:val="28"/>
                    </w:rPr>
                  </m:ctrlPr>
                </m:naryPr>
                <m:sub>
                  <m:r>
                    <w:rPr>
                      <w:rFonts w:ascii="Cambria Math" w:hAnsi="Cambria Math"/>
                      <w:sz w:val="28"/>
                    </w:rPr>
                    <m:t>n=1</m:t>
                  </m:r>
                </m:sub>
                <m:sup>
                  <m:r>
                    <w:rPr>
                      <w:rFonts w:ascii="Cambria Math" w:hAnsi="Cambria Math"/>
                      <w:sz w:val="28"/>
                    </w:rPr>
                    <m:t>N</m:t>
                  </m:r>
                </m:sup>
                <m:e>
                  <m:sSup>
                    <m:sSupPr>
                      <m:ctrlPr>
                        <w:rPr>
                          <w:rFonts w:ascii="Cambria Math" w:hAnsi="Cambria Math"/>
                          <w:i/>
                          <w:sz w:val="28"/>
                        </w:rPr>
                      </m:ctrlPr>
                    </m:sSupPr>
                    <m:e>
                      <m:d>
                        <m:dPr>
                          <m:begChr m:val="⌈"/>
                          <m:endChr m:val="⌉"/>
                          <m:ctrlPr>
                            <w:rPr>
                              <w:rFonts w:ascii="Cambria Math" w:hAnsi="Cambria Math"/>
                              <w:i/>
                              <w:sz w:val="28"/>
                            </w:rPr>
                          </m:ctrlPr>
                        </m:dPr>
                        <m:e>
                          <m:sSub>
                            <m:sSubPr>
                              <m:ctrlPr>
                                <w:rPr>
                                  <w:rFonts w:ascii="Cambria Math" w:hAnsi="Cambria Math"/>
                                  <w:i/>
                                  <w:sz w:val="28"/>
                                </w:rPr>
                              </m:ctrlPr>
                            </m:sSubPr>
                            <m:e>
                              <m:r>
                                <w:rPr>
                                  <w:rFonts w:ascii="Cambria Math" w:hAnsi="Cambria Math"/>
                                  <w:sz w:val="28"/>
                                </w:rPr>
                                <m:t>x</m:t>
                              </m:r>
                            </m:e>
                            <m:sub>
                              <m:r>
                                <w:rPr>
                                  <w:rFonts w:ascii="Cambria Math" w:hAnsi="Cambria Math"/>
                                  <w:sz w:val="28"/>
                                </w:rPr>
                                <m:t>n</m:t>
                              </m:r>
                            </m:sub>
                          </m:sSub>
                        </m:e>
                      </m:d>
                    </m:e>
                    <m:sup>
                      <m:r>
                        <w:rPr>
                          <w:rFonts w:ascii="Cambria Math" w:hAnsi="Cambria Math"/>
                          <w:sz w:val="28"/>
                        </w:rPr>
                        <m:t>2</m:t>
                      </m:r>
                    </m:sup>
                  </m:sSup>
                </m:e>
              </m:nary>
            </m:e>
          </m:rad>
        </m:oMath>
      </m:oMathPara>
    </w:p>
    <w:p w14:paraId="3FBEDC4E" w14:textId="77777777" w:rsidR="00676C1E" w:rsidRPr="00A4670A" w:rsidRDefault="00676C1E" w:rsidP="00676C1E">
      <w:r w:rsidRPr="00A4670A">
        <w:t>where x is the vector of interest and the summation is performed either along a step or along a stride.</w:t>
      </w:r>
    </w:p>
    <w:p w14:paraId="181679D9" w14:textId="77777777" w:rsidR="00676C1E" w:rsidRPr="00A4670A" w:rsidRDefault="00676C1E" w:rsidP="00676C1E">
      <w:r w:rsidRPr="00A4670A">
        <w:rPr>
          <w:noProof/>
          <w:lang w:val="en-GB" w:eastAsia="en-GB"/>
        </w:rPr>
        <w:drawing>
          <wp:anchor distT="0" distB="0" distL="114300" distR="114300" simplePos="0" relativeHeight="251796480" behindDoc="0" locked="0" layoutInCell="1" allowOverlap="1" wp14:anchorId="3C852D31" wp14:editId="5C237403">
            <wp:simplePos x="0" y="0"/>
            <wp:positionH relativeFrom="margin">
              <wp:align>center</wp:align>
            </wp:positionH>
            <wp:positionV relativeFrom="paragraph">
              <wp:posOffset>852805</wp:posOffset>
            </wp:positionV>
            <wp:extent cx="5725160" cy="1828165"/>
            <wp:effectExtent l="0" t="0" r="0" b="0"/>
            <wp:wrapTopAndBottom/>
            <wp:docPr id="100" name="Picture 100" descr="Pictures/Big%20small%20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ictures/Big%20small%20RMS.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516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70A">
        <w:t xml:space="preserve">Figure </w:t>
      </w:r>
      <w:r w:rsidR="00FD5125" w:rsidRPr="00A4670A">
        <w:t>2.3</w:t>
      </w:r>
      <w:r w:rsidRPr="00A4670A">
        <w:t xml:space="preserve"> shows an example of the acceleration RMS (</w:t>
      </w:r>
      <m:oMath>
        <m:r>
          <w:rPr>
            <w:rFonts w:ascii="Cambria Math" w:hAnsi="Cambria Math"/>
          </w:rPr>
          <m:t>RMS</m:t>
        </m:r>
        <m:d>
          <m:dPr>
            <m:ctrlPr>
              <w:rPr>
                <w:rFonts w:ascii="Cambria Math" w:hAnsi="Cambria Math"/>
              </w:rPr>
            </m:ctrlPr>
          </m:dPr>
          <m:e>
            <m:r>
              <w:rPr>
                <w:rFonts w:ascii="Cambria Math" w:hAnsi="Cambria Math"/>
              </w:rPr>
              <m:t>a</m:t>
            </m:r>
          </m:e>
        </m:d>
      </m:oMath>
      <w:r w:rsidRPr="00A4670A">
        <w:t>) as calculated using the Matlab root mean square (RMS).</w:t>
      </w:r>
    </w:p>
    <w:p w14:paraId="314D47AF" w14:textId="77777777" w:rsidR="00676C1E" w:rsidRPr="00A4670A" w:rsidRDefault="00676C1E" w:rsidP="00676C1E"/>
    <w:p w14:paraId="7CC3D3D8" w14:textId="7A6CBEB5" w:rsidR="00676C1E" w:rsidRPr="00A4670A" w:rsidRDefault="00676C1E" w:rsidP="00676C1E">
      <w:pPr>
        <w:spacing w:line="240" w:lineRule="auto"/>
        <w:ind w:firstLine="0"/>
      </w:pPr>
      <w:r w:rsidRPr="00A4670A">
        <w:t xml:space="preserve">Figure </w:t>
      </w:r>
      <w:r w:rsidR="00FD5125" w:rsidRPr="00A4670A">
        <w:t>2.3</w:t>
      </w:r>
      <w:r w:rsidRPr="00A4670A">
        <w:t xml:space="preserve"> example of an acceleration signal obtained from the pelvis in the ML direction and of the corresponding RMS as calculated from a single stride from a control and parti</w:t>
      </w:r>
      <w:r w:rsidR="00380A46" w:rsidRPr="00A4670A">
        <w:t>c</w:t>
      </w:r>
      <w:r w:rsidRPr="00A4670A">
        <w:t xml:space="preserve">ipant with PD. </w:t>
      </w:r>
    </w:p>
    <w:p w14:paraId="7FA30C69" w14:textId="77777777" w:rsidR="00676C1E" w:rsidRPr="00A4670A" w:rsidRDefault="00676C1E" w:rsidP="00676C1E"/>
    <w:p w14:paraId="2D201D98" w14:textId="77777777" w:rsidR="00676C1E" w:rsidRPr="00A4670A" w:rsidRDefault="00676C1E" w:rsidP="00676C1E">
      <w:r w:rsidRPr="00A4670A">
        <w:t xml:space="preserve">Typically, due to the positive correlative relationship between walking speed and acceleration variables </w:t>
      </w:r>
      <w:r w:rsidRPr="00A4670A">
        <w:fldChar w:fldCharType="begin" w:fldLock="1"/>
      </w:r>
      <w:r w:rsidR="001457AA" w:rsidRPr="00A4670A">
        <w:instrText>ADDIN CSL_CITATION { "citationItems" : [ { "id" : "ITEM-1", "itemData" : { "DOI" : "10.1186/1743-0003-5-30", "author" : [ { "dropping-particle" : "", "family" : "Mazz\u00e0", "given" : "Claudia", "non-dropping-particle" : "", "parse-names" : false, "suffix" : "" }, { "dropping-particle" : "", "family" : "Iosa", "given" : "Marco", "non-dropping-particle" : "", "parse-names" : false, "suffix" : "" }, { "dropping-particle" : "", "family" : "Pecoraro", "given" : "Fabrizio", "non-dropping-particle" : "", "parse-names" : false, "suffix" : "" }, { "dropping-particle" : "", "family" : "Cappozzo", "given" : "Aurelio", "non-dropping-particle" : "", "parse-names" : false, "suffix" : "" } ], "container-title" : "Journal of neuroengineering and rehabilitation", "id" : "ITEM-1", "issued" : { "date-parts" : [ [ "2008" ] ] }, "page" : "1-10", "title" : "Control of the upper body accelerations in young and elderly women during level walking", "type" : "article-journal", "volume" : "10" }, "uris" : [ "http://www.mendeley.com/documents/?uuid=c1da3638-4415-4c05-883c-0ffa6002ce03" ] } ], "mendeley" : { "formattedCitation" : "[54]", "plainTextFormattedCitation" : "[54]", "previouslyFormattedCitation" : "[54]" }, "properties" : {  }, "schema" : "https://github.com/citation-style-language/schema/raw/master/csl-citation.json" }</w:instrText>
      </w:r>
      <w:r w:rsidRPr="00A4670A">
        <w:fldChar w:fldCharType="separate"/>
      </w:r>
      <w:r w:rsidR="00966ECC" w:rsidRPr="00A4670A">
        <w:rPr>
          <w:noProof/>
        </w:rPr>
        <w:t>[54]</w:t>
      </w:r>
      <w:r w:rsidRPr="00A4670A">
        <w:fldChar w:fldCharType="end"/>
      </w:r>
      <w:r w:rsidRPr="00A4670A">
        <w:t>, the RMS is proposed to reflect the magnitude of walking</w:t>
      </w:r>
      <w:r w:rsidR="006A47CD" w:rsidRPr="00A4670A">
        <w:t xml:space="preserve"> through being a measure of the magnitude of the variability of the amplitude of the acceleration signal</w:t>
      </w:r>
      <w:r w:rsidRPr="00A4670A">
        <w:t xml:space="preserve">. Smaller RMS values have been found for those at risk of falling who walk slower with a more conservative walking strategy </w:t>
      </w:r>
      <w:r w:rsidRPr="00A4670A">
        <w:fldChar w:fldCharType="begin" w:fldLock="1"/>
      </w:r>
      <w:r w:rsidR="00385A36" w:rsidRPr="00A4670A">
        <w:instrText>ADDIN CSL_CITATION { "citationItems" : [ { "id" : "ITEM-1", "itemData" : { "author" : [ { "dropping-particle" : "", "family" : "Menz", "given" : "HB", "non-dropping-particle" : "", "parse-names" : false, "suffix" : "" } ], "container-title" : "The Journals \u2026", "id" : "ITEM-1", "issue" : "5", "issued" : { "date-parts" : [ [ "2003" ] ] }, "page" : "446-452", "title" : "Acceleration patterns of the head and pelvis when walking are associated with risk of falling in community-dwelling older people", "type" : "article-journal", "volume" : "58" }, "uris" : [ "http://www.mendeley.com/documents/?uuid=a3c2c75f-ab3a-470c-89eb-0da23d4716b3" ] }, { "id" : "ITEM-2", "itemData" : { "author" : [ { "dropping-particle" : "", "family" : "Menz", "given" : "HB", "non-dropping-particle" : "", "parse-names" : false, "suffix" : "" }, { "dropping-particle" : "", "family" : "Lord", "given" : "SR", "non-dropping-particle" : "", "parse-names" : false, "suffix" : "" }, { "dropping-particle" : "", "family" : "Fitzpatrick", "given" : "RC", "non-dropping-particle" : "", "parse-names" : false, "suffix" : "" } ], "container-title" : "Age and Ageing", "id" : "ITEM-2", "issue" : "2", "issued" : { "date-parts" : [ [ "2003" ] ] }, "page" : "137-142", "title" : "Age\u2010related differences in walking stability", "type" : "article-journal", "volume" : "32" }, "uris" : [ "http://www.mendeley.com/documents/?uuid=c5bc6256-2713-4710-88db-0780ee4357b1" ] } ], "mendeley" : { "formattedCitation" : "[52,75]", "plainTextFormattedCitation" : "[52,75]", "previouslyFormattedCitation" : "[52,75]" }, "properties" : {  }, "schema" : "https://github.com/citation-style-language/schema/raw/master/csl-citation.json" }</w:instrText>
      </w:r>
      <w:r w:rsidRPr="00A4670A">
        <w:fldChar w:fldCharType="separate"/>
      </w:r>
      <w:r w:rsidR="00385A36" w:rsidRPr="00A4670A">
        <w:rPr>
          <w:noProof/>
        </w:rPr>
        <w:t>[52,75]</w:t>
      </w:r>
      <w:r w:rsidRPr="00A4670A">
        <w:fldChar w:fldCharType="end"/>
      </w:r>
      <w:r w:rsidRPr="00A4670A">
        <w:t>.</w:t>
      </w:r>
    </w:p>
    <w:p w14:paraId="441C1707" w14:textId="77777777" w:rsidR="00676C1E" w:rsidRPr="00A4670A" w:rsidRDefault="00676C1E" w:rsidP="00676C1E"/>
    <w:p w14:paraId="04AC33F9" w14:textId="77777777" w:rsidR="00D333AE" w:rsidRPr="00A4670A" w:rsidRDefault="00676C1E" w:rsidP="00D333AE">
      <w:pPr>
        <w:pStyle w:val="Heading3"/>
      </w:pPr>
      <w:bookmarkStart w:id="34" w:name="_Toc506909846"/>
      <w:r w:rsidRPr="00A4670A">
        <w:t>J</w:t>
      </w:r>
      <w:r w:rsidR="00161198" w:rsidRPr="00A4670A">
        <w:t>erk</w:t>
      </w:r>
      <w:r w:rsidR="008A2849" w:rsidRPr="00A4670A">
        <w:t xml:space="preserve"> (J)</w:t>
      </w:r>
      <w:bookmarkEnd w:id="34"/>
    </w:p>
    <w:p w14:paraId="5D52956C" w14:textId="77777777" w:rsidR="00676C1E" w:rsidRPr="00A4670A" w:rsidRDefault="00702D39" w:rsidP="00676C1E">
      <w:r w:rsidRPr="00A4670A">
        <w:rPr>
          <w:b/>
          <w:noProof/>
          <w:lang w:val="en-GB" w:eastAsia="en-GB"/>
        </w:rPr>
        <w:drawing>
          <wp:anchor distT="0" distB="0" distL="114300" distR="114300" simplePos="0" relativeHeight="251794432" behindDoc="0" locked="0" layoutInCell="1" allowOverlap="1" wp14:anchorId="57266E4E" wp14:editId="786290A8">
            <wp:simplePos x="0" y="0"/>
            <wp:positionH relativeFrom="margin">
              <wp:align>center</wp:align>
            </wp:positionH>
            <wp:positionV relativeFrom="paragraph">
              <wp:posOffset>1859280</wp:posOffset>
            </wp:positionV>
            <wp:extent cx="5728335" cy="2288540"/>
            <wp:effectExtent l="0" t="0" r="0" b="0"/>
            <wp:wrapTopAndBottom/>
            <wp:docPr id="36" name="Picture 36" descr="Pictures/Jerk%20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Jerk%20graph.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28335" cy="228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C1E" w:rsidRPr="00A4670A">
        <w:t xml:space="preserve"> The jerk is the first time derivative of the acceleration signals and can be calculated using the Matlab function </w:t>
      </w:r>
      <w:r w:rsidR="00676C1E" w:rsidRPr="00A4670A">
        <w:rPr>
          <w:i/>
        </w:rPr>
        <w:t>diff</w:t>
      </w:r>
      <w:r w:rsidR="00676C1E" w:rsidRPr="00A4670A">
        <w:t xml:space="preserve">(a)*sample frequency of the accelerometer. It is promoted as a measure of smoothness during gait </w:t>
      </w:r>
      <w:r w:rsidR="00676C1E" w:rsidRPr="00A4670A">
        <w:fldChar w:fldCharType="begin" w:fldLock="1"/>
      </w:r>
      <w:r w:rsidR="00385A36" w:rsidRPr="00A4670A">
        <w:instrText>ADDIN CSL_CITATION { "citationItems" : [ { "id" : "ITEM-1", "itemData" : { "DOI" : "10.1007/s00221-013-3719-6", "ISSN" : "0014-4819", "PMID" : "24091775", "abstract" : "Many older people have impaired dynamic stability, and up to one in three people over 65 fall each year. It is thought that older people walk more slowly to compensate for reduced capabilities. Here, we investigate whether head jerk, the first time derivative of acceleration, can further our understanding of age-associated changes in dynamic stability while walking. Gait parameters including cadence, step length, walking speed, harmonic ratios, step time variability, and jerk were measured in 43 young and 100 older people using accelerometers securely attached to the head and pelvis. Older people presented significantly (p \u2264 0.004) more mediolateral (ML) head jerk, but significantly less vertical (VT) head jerk. The dimensionless ratio, ML/VT jerk, demonstrated superior ability (89 % accuracy) in differentiating older from younger people. Principal component analysis indicated that ML/VT jerk was a distinct gait construct. ML/VT jerk was highly reliable, normally distributed, independent of stature or gender, and relatively unaffected by walking speed. In older people, reduced VT head jerk may indicate reduced gait vigour, and increased ML head jerk may indicate age-associated changes to dynamic stability. The smoother head movements evident in our younger group may be because they were more able to rely on automatic control and the dynamic (pendulum-like) stability of their systems.", "author" : [ { "dropping-particle" : "", "family" : "Brodie", "given" : "Matthew a. D.", "non-dropping-particle" : "", "parse-names" : false, "suffix" : "" }, { "dropping-particle" : "", "family" : "Menz", "given" : "Hylton B.", "non-dropping-particle" : "", "parse-names" : false, "suffix" : "" }, { "dropping-particle" : "", "family" : "Lord", "given" : "Stephen R.", "non-dropping-particle" : "", "parse-names" : false, "suffix" : "" } ], "container-title" : "Experimental Brain Research", "id" : "ITEM-1", "issue" : "1", "issued" : { "date-parts" : [ [ "2014", "1" ] ] }, "page" : "51-60", "title" : "Age-associated changes in head jerk while walking reveal altered dynamic stability in older people", "type" : "article-journal", "volume" : "232" }, "uris" : [ "http://www.mendeley.com/documents/?uuid=711f9391-60aa-4fe4-a195-a020597e3b0c" ] } ], "mendeley" : { "formattedCitation" : "[76]", "plainTextFormattedCitation" : "[76]", "previouslyFormattedCitation" : "[76]" }, "properties" : {  }, "schema" : "https://github.com/citation-style-language/schema/raw/master/csl-citation.json" }</w:instrText>
      </w:r>
      <w:r w:rsidR="00676C1E" w:rsidRPr="00A4670A">
        <w:fldChar w:fldCharType="separate"/>
      </w:r>
      <w:r w:rsidR="00385A36" w:rsidRPr="00A4670A">
        <w:rPr>
          <w:noProof/>
        </w:rPr>
        <w:t>[76]</w:t>
      </w:r>
      <w:r w:rsidR="00676C1E" w:rsidRPr="00A4670A">
        <w:fldChar w:fldCharType="end"/>
      </w:r>
      <w:r w:rsidR="00676C1E" w:rsidRPr="00A4670A">
        <w:t xml:space="preserve">. Figure </w:t>
      </w:r>
      <w:r w:rsidR="00FD5125" w:rsidRPr="00A4670A">
        <w:t>2.4</w:t>
      </w:r>
      <w:r w:rsidR="00676C1E" w:rsidRPr="00A4670A">
        <w:t xml:space="preserve"> shows the affect differentiating an acceleration signal to create a jerk signal for a single stride for one control participant</w:t>
      </w:r>
      <w:r w:rsidR="00B2704D" w:rsidRPr="00A4670A">
        <w:t>.</w:t>
      </w:r>
    </w:p>
    <w:p w14:paraId="443B3264" w14:textId="77777777" w:rsidR="00676C1E" w:rsidRPr="00A4670A" w:rsidRDefault="00676C1E" w:rsidP="00676C1E">
      <w:pPr>
        <w:spacing w:line="240" w:lineRule="auto"/>
        <w:ind w:firstLine="0"/>
      </w:pPr>
    </w:p>
    <w:p w14:paraId="2E08FE38" w14:textId="77777777" w:rsidR="00676C1E" w:rsidRPr="00A4670A" w:rsidRDefault="00676C1E" w:rsidP="00676C1E">
      <w:pPr>
        <w:spacing w:line="240" w:lineRule="auto"/>
        <w:ind w:firstLine="0"/>
      </w:pPr>
      <w:r w:rsidRPr="00A4670A">
        <w:t xml:space="preserve">Figure </w:t>
      </w:r>
      <w:r w:rsidR="00FD5125" w:rsidRPr="00A4670A">
        <w:t>2.4.</w:t>
      </w:r>
      <w:r w:rsidRPr="00A4670A">
        <w:t xml:space="preserve"> </w:t>
      </w:r>
      <w:r w:rsidR="00FD5125" w:rsidRPr="00A4670A">
        <w:t>A</w:t>
      </w:r>
      <w:r w:rsidRPr="00A4670A">
        <w:t xml:space="preserve">n example of the acceleration and the subsequently </w:t>
      </w:r>
      <w:r w:rsidR="00FD5125" w:rsidRPr="00A4670A">
        <w:t>calculated</w:t>
      </w:r>
      <w:r w:rsidRPr="00A4670A">
        <w:t xml:space="preserve"> jerk obtained from a single stride for one control participant. </w:t>
      </w:r>
    </w:p>
    <w:p w14:paraId="2A0D86A8" w14:textId="77777777" w:rsidR="00676C1E" w:rsidRPr="00A4670A" w:rsidRDefault="00676C1E" w:rsidP="00676C1E"/>
    <w:p w14:paraId="63F3AC7A" w14:textId="77777777" w:rsidR="00676C1E" w:rsidRPr="00A4670A" w:rsidRDefault="00676C1E" w:rsidP="00676C1E">
      <w:r w:rsidRPr="00A4670A">
        <w:rPr>
          <w:noProof/>
          <w:sz w:val="28"/>
          <w:lang w:val="en-GB" w:eastAsia="en-GB"/>
        </w:rPr>
        <mc:AlternateContent>
          <mc:Choice Requires="wps">
            <w:drawing>
              <wp:anchor distT="0" distB="0" distL="114300" distR="114300" simplePos="0" relativeHeight="251781120" behindDoc="0" locked="0" layoutInCell="1" allowOverlap="1" wp14:anchorId="78547391" wp14:editId="5AE2694D">
                <wp:simplePos x="0" y="0"/>
                <wp:positionH relativeFrom="column">
                  <wp:posOffset>5270500</wp:posOffset>
                </wp:positionH>
                <wp:positionV relativeFrom="paragraph">
                  <wp:posOffset>972820</wp:posOffset>
                </wp:positionV>
                <wp:extent cx="603885" cy="459740"/>
                <wp:effectExtent l="0" t="0" r="0" b="0"/>
                <wp:wrapTight wrapText="bothSides">
                  <wp:wrapPolygon edited="0">
                    <wp:start x="909" y="0"/>
                    <wp:lineTo x="909" y="20287"/>
                    <wp:lineTo x="19987" y="20287"/>
                    <wp:lineTo x="19987" y="0"/>
                    <wp:lineTo x="909" y="0"/>
                  </wp:wrapPolygon>
                </wp:wrapTight>
                <wp:docPr id="1" name="Text Box 1"/>
                <wp:cNvGraphicFramePr/>
                <a:graphic xmlns:a="http://schemas.openxmlformats.org/drawingml/2006/main">
                  <a:graphicData uri="http://schemas.microsoft.com/office/word/2010/wordprocessingShape">
                    <wps:wsp>
                      <wps:cNvSpPr txBox="1"/>
                      <wps:spPr>
                        <a:xfrm>
                          <a:off x="0" y="0"/>
                          <a:ext cx="603885" cy="45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7463D" w14:textId="77777777" w:rsidR="00C23B11" w:rsidRDefault="00C23B11" w:rsidP="00676C1E">
                            <w:pPr>
                              <w:ind w:firstLine="0"/>
                            </w:pPr>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47391" id="Text Box 1" o:spid="_x0000_s1034" type="#_x0000_t202" style="position:absolute;left:0;text-align:left;margin-left:415pt;margin-top:76.6pt;width:47.55pt;height:36.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" filled="f" stroked="f">
                <v:textbox>
                  <w:txbxContent>
                    <w:p w14:paraId="7367463D" w14:textId="77777777" w:rsidR="00C23B11" w:rsidRDefault="00C23B11" w:rsidP="00676C1E">
                      <w:pPr>
                        <w:ind w:firstLine="0"/>
                      </w:pPr>
                      <w:r>
                        <w:t>(2.2)</w:t>
                      </w:r>
                    </w:p>
                  </w:txbxContent>
                </v:textbox>
                <w10:wrap type="tight"/>
              </v:shape>
            </w:pict>
          </mc:Fallback>
        </mc:AlternateContent>
      </w:r>
      <w:r w:rsidRPr="00A4670A">
        <w:t>Once the Jerk is calculated over the entire gait cycle, a summary Jerk RMS can be calculated, for each component of the acceleration signal, by calculating its RMS for each stride</w:t>
      </w:r>
      <w:r w:rsidR="00EB7791" w:rsidRPr="00A4670A">
        <w:t xml:space="preserve"> using equation 2.1</w:t>
      </w:r>
      <w:r w:rsidRPr="00A4670A">
        <w:t xml:space="preserve"> </w:t>
      </w:r>
      <w:r w:rsidRPr="00A4670A">
        <w:fldChar w:fldCharType="begin" w:fldLock="1"/>
      </w:r>
      <w:r w:rsidR="001457AA" w:rsidRPr="00A4670A">
        <w:instrText>ADDIN CSL_CITATION { "citationItems" : [ { "id" : "ITEM-1", "itemData" : { "DOI" : "10.1007/s10072-012-1017-x", "ISBN" : "1590-3478 (Electronic)\\n1590-1874 (Linking)", "ISSN" : "1590-3478", "PMID" : "22447360", "abstract" : "The purpose of the present study is to evaluate accelerometric parameters of gait in different neurological conditions with pathological gait impairment compared to healthy subjects. We studied 17 patients affected by Parkinson\u2019s disease, 24 with ataxic gait due to different diseases and 24 healthy subjects supplied with a triaxial accelerometer with a portable datalogger which measures acceleration and deceleration on an anterior\u2013posterior, mediolateral and vertical plane at an approximate level of the center of mass (back sacral localization) and in other two positions (sternal and frontal sacral region) during a steady-state walking. Analyses of the basic accelerometric parameters associated with a jerk analysis allowed us to differentiate between the population groups. We observed a significant reduction of acceleration parameters in neurological patients when compared with healthy subjects, with a reduction of the mean acceleration of 0.30 m/s-\ufffd for ataxic and 0.64 m/s-\ufffd for parkinsonian patients (t test, p &lt; 0.01). The root-mean square of the accelerations was used to quantify the attenuations of accelerations. This study suggests that a triaxial accelerometer is a good practical and an economic tool for assessing the alteration of perambulation. Moreover, it is plausible to use these data to obtain objective parameters in the evaluation of the progression of the disease and the efficacy of therapeutic tools. (PsycINFO Database Record (c) 2013 APA, all rights reserved) (journal abstract)", "author" : [ { "dropping-particle" : "", "family" : "Fazio", "given" : "Patrik", "non-dropping-particle" : "", "parse-names" : false, "suffix" : "" }, { "dropping-particle" : "", "family" : "Granieri", "given" : "Gino", "non-dropping-particle" : "", "parse-names" : false, "suffix" : "" }, { "dropping-particle" : "", "family" : "Casetta", "given" : "Ilaria", "non-dropping-particle" : "", "parse-names" : false, "suffix" : "" }, { "dropping-particle" : "", "family" : "Cesnik", "given" : "Edward", "non-dropping-particle" : "", "parse-names" : false, "suffix" : "" }, { "dropping-particle" : "", "family" : "Mazzacane", "given" : "Sante", "non-dropping-particle" : "", "parse-names" : false, "suffix" : "" }, { "dropping-particle" : "", "family" : "Caliandro", "given" : "Pietro", "non-dropping-particle" : "", "parse-names" : false, "suffix" : "" }, { "dropping-particle" : "", "family" : "Pedrielli", "given" : "Francesco", "non-dropping-particle" : "", "parse-names" : false, "suffix" : "" }, { "dropping-particle" : "", "family" : "Granieri", "given" : "Enrico", "non-dropping-particle" : "", "parse-names" : false, "suffix" : "" } ], "container-title" : "Neurological Sciences", "id" : "ITEM-1", "issue" : "4", "issued" : { "date-parts" : [ [ "2013" ] ] }, "page" : "435-440", "title" : "Gait measures with a triaxial accelerometer among patients with neurological impairment", "type" : "article-journal", "volume" : "34" }, "uris" : [ "http://www.mendeley.com/documents/?uuid=5a810fc0-5fa0-4447-a85c-51982ec39bac" ] } ], "mendeley" : { "formattedCitation" : "[67]", "plainTextFormattedCitation" : "[67]", "previouslyFormattedCitation" : "[67]" }, "properties" : {  }, "schema" : "https://github.com/citation-style-language/schema/raw/master/csl-citation.json" }</w:instrText>
      </w:r>
      <w:r w:rsidRPr="00A4670A">
        <w:fldChar w:fldCharType="separate"/>
      </w:r>
      <w:r w:rsidR="00966ECC" w:rsidRPr="00A4670A">
        <w:rPr>
          <w:noProof/>
        </w:rPr>
        <w:t>[67]</w:t>
      </w:r>
      <w:r w:rsidRPr="00A4670A">
        <w:fldChar w:fldCharType="end"/>
      </w:r>
      <w:r w:rsidRPr="00A4670A">
        <w:t>:</w:t>
      </w:r>
      <w:r w:rsidRPr="00A4670A">
        <w:rPr>
          <w:noProof/>
          <w:sz w:val="28"/>
          <w:lang w:val="en-GB" w:eastAsia="en-GB"/>
        </w:rPr>
        <mc:AlternateContent>
          <mc:Choice Requires="wps">
            <w:drawing>
              <wp:anchor distT="0" distB="0" distL="114300" distR="114300" simplePos="0" relativeHeight="251792384" behindDoc="0" locked="0" layoutInCell="1" allowOverlap="1" wp14:anchorId="3AEE90E8" wp14:editId="6D39D744">
                <wp:simplePos x="0" y="0"/>
                <wp:positionH relativeFrom="column">
                  <wp:posOffset>5116830</wp:posOffset>
                </wp:positionH>
                <wp:positionV relativeFrom="paragraph">
                  <wp:posOffset>279400</wp:posOffset>
                </wp:positionV>
                <wp:extent cx="457200" cy="342900"/>
                <wp:effectExtent l="0" t="0" r="0" b="12700"/>
                <wp:wrapTight wrapText="bothSides">
                  <wp:wrapPolygon edited="0">
                    <wp:start x="1200" y="0"/>
                    <wp:lineTo x="1200" y="20800"/>
                    <wp:lineTo x="19200" y="20800"/>
                    <wp:lineTo x="19200" y="0"/>
                    <wp:lineTo x="1200" y="0"/>
                  </wp:wrapPolygon>
                </wp:wrapTight>
                <wp:docPr id="139" name="Text Box 139"/>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F6E31" w14:textId="77777777" w:rsidR="00C23B11" w:rsidRDefault="00C23B11" w:rsidP="00676C1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E90E8" id="Text Box 139" o:spid="_x0000_s1035" type="#_x0000_t202" style="position:absolute;left:0;text-align:left;margin-left:402.9pt;margin-top:22pt;width:36pt;height:27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" filled="f" stroked="f">
                <v:textbox>
                  <w:txbxContent>
                    <w:p w14:paraId="4D3F6E31" w14:textId="77777777" w:rsidR="00C23B11" w:rsidRDefault="00C23B11" w:rsidP="00676C1E">
                      <w:r>
                        <w:t xml:space="preserve"> (?)</w:t>
                      </w:r>
                    </w:p>
                  </w:txbxContent>
                </v:textbox>
                <w10:wrap type="tight"/>
              </v:shape>
            </w:pict>
          </mc:Fallback>
        </mc:AlternateContent>
      </w:r>
    </w:p>
    <w:p w14:paraId="162CAF2C" w14:textId="77777777" w:rsidR="00676C1E" w:rsidRPr="00A4670A" w:rsidRDefault="00676C1E" w:rsidP="00676C1E">
      <m:oMathPara>
        <m:oMathParaPr>
          <m:jc m:val="center"/>
        </m:oMathParaPr>
        <m:oMath>
          <m:r>
            <w:rPr>
              <w:rFonts w:ascii="Cambria Math" w:hAnsi="Cambria Math"/>
            </w:rPr>
            <m:t>J</m:t>
          </m:r>
          <m:r>
            <m:rPr>
              <m:sty m:val="p"/>
            </m:rPr>
            <w:rPr>
              <w:rFonts w:ascii="Cambria Math" w:hAnsi="Cambria Math"/>
            </w:rPr>
            <m:t>=</m:t>
          </m:r>
          <m:r>
            <w:rPr>
              <w:rFonts w:ascii="Cambria Math" w:hAnsi="Cambria Math"/>
            </w:rPr>
            <m:t>RMS</m:t>
          </m:r>
          <m:d>
            <m:dPr>
              <m:ctrlPr>
                <w:rPr>
                  <w:rFonts w:ascii="Cambria Math" w:hAnsi="Cambria Math"/>
                </w:rPr>
              </m:ctrlPr>
            </m:dPr>
            <m:e>
              <m:acc>
                <m:accPr>
                  <m:chr m:val="̇"/>
                  <m:ctrlPr>
                    <w:rPr>
                      <w:rFonts w:ascii="Cambria Math" w:hAnsi="Cambria Math"/>
                    </w:rPr>
                  </m:ctrlPr>
                </m:accPr>
                <m:e>
                  <m:r>
                    <w:rPr>
                      <w:rFonts w:ascii="Cambria Math" w:hAnsi="Cambria Math"/>
                    </w:rPr>
                    <m:t>a</m:t>
                  </m:r>
                </m:e>
              </m:acc>
            </m:e>
          </m:d>
        </m:oMath>
      </m:oMathPara>
    </w:p>
    <w:p w14:paraId="4B48DF36" w14:textId="77777777" w:rsidR="00676C1E" w:rsidRPr="00A4670A" w:rsidRDefault="00676C1E" w:rsidP="00676C1E">
      <w:pPr>
        <w:spacing w:line="240" w:lineRule="auto"/>
      </w:pPr>
    </w:p>
    <w:p w14:paraId="45A7E53F" w14:textId="77777777" w:rsidR="00676C1E" w:rsidRPr="00A4670A" w:rsidRDefault="00676C1E" w:rsidP="00676C1E">
      <w:r w:rsidRPr="00A4670A">
        <w:t xml:space="preserve">Figure </w:t>
      </w:r>
      <w:r w:rsidR="00FD5125" w:rsidRPr="00A4670A">
        <w:t>2.5</w:t>
      </w:r>
      <w:r w:rsidRPr="00A4670A">
        <w:t xml:space="preserve"> shows an example of the jerk signal and the corresponding RMS as calculated using the Matlab root mean square (RMS) upon the differentiated acceleration signal.</w:t>
      </w:r>
    </w:p>
    <w:p w14:paraId="5512786E" w14:textId="77777777" w:rsidR="00676C1E" w:rsidRPr="00A4670A" w:rsidRDefault="00676C1E" w:rsidP="00676C1E">
      <w:pPr>
        <w:spacing w:line="240" w:lineRule="auto"/>
        <w:ind w:firstLine="0"/>
      </w:pPr>
    </w:p>
    <w:p w14:paraId="40A2E5EF" w14:textId="77777777" w:rsidR="00676C1E" w:rsidRPr="00A4670A" w:rsidRDefault="00676C1E" w:rsidP="00676C1E">
      <w:pPr>
        <w:spacing w:line="240" w:lineRule="auto"/>
        <w:ind w:firstLine="0"/>
      </w:pPr>
      <w:r w:rsidRPr="00A4670A">
        <w:rPr>
          <w:b/>
          <w:noProof/>
          <w:lang w:val="en-GB" w:eastAsia="en-GB"/>
        </w:rPr>
        <w:drawing>
          <wp:anchor distT="0" distB="0" distL="114300" distR="114300" simplePos="0" relativeHeight="251793408" behindDoc="0" locked="0" layoutInCell="1" allowOverlap="1" wp14:anchorId="5F043460" wp14:editId="3F5A3DA3">
            <wp:simplePos x="0" y="0"/>
            <wp:positionH relativeFrom="margin">
              <wp:align>center</wp:align>
            </wp:positionH>
            <wp:positionV relativeFrom="paragraph">
              <wp:posOffset>193</wp:posOffset>
            </wp:positionV>
            <wp:extent cx="5866130" cy="2288540"/>
            <wp:effectExtent l="0" t="0" r="0" b="0"/>
            <wp:wrapTopAndBottom/>
            <wp:docPr id="97" name="Picture 97" descr="Pictures/Big%20small%20j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Big%20small%20jerk.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66130"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BD0B9" w14:textId="77777777" w:rsidR="00676C1E" w:rsidRPr="00A4670A" w:rsidRDefault="00676C1E" w:rsidP="00676C1E">
      <w:pPr>
        <w:spacing w:line="240" w:lineRule="auto"/>
        <w:ind w:firstLine="0"/>
      </w:pPr>
      <w:r w:rsidRPr="00A4670A">
        <w:t xml:space="preserve">Figure </w:t>
      </w:r>
      <w:r w:rsidR="00FD5125" w:rsidRPr="00A4670A">
        <w:t>2.5.</w:t>
      </w:r>
      <w:r w:rsidRPr="00A4670A">
        <w:t xml:space="preserve"> </w:t>
      </w:r>
      <w:r w:rsidR="00FD5125" w:rsidRPr="00A4670A">
        <w:t>An e</w:t>
      </w:r>
      <w:r w:rsidRPr="00A4670A">
        <w:t xml:space="preserve">xample of a jerk signal obtained from the pelvis in the V direction and of the corresponding RMS as calculated from a single stride from a control and participant with PD. </w:t>
      </w:r>
    </w:p>
    <w:p w14:paraId="11632D50" w14:textId="77777777" w:rsidR="00676C1E" w:rsidRPr="00A4670A" w:rsidRDefault="00676C1E" w:rsidP="00676C1E">
      <w:pPr>
        <w:spacing w:line="240" w:lineRule="auto"/>
      </w:pPr>
    </w:p>
    <w:p w14:paraId="24CE2351" w14:textId="77777777" w:rsidR="00676C1E" w:rsidRPr="00A4670A" w:rsidRDefault="00676C1E" w:rsidP="00676C1E">
      <w:r w:rsidRPr="00A4670A">
        <w:t xml:space="preserve">Although less popular than acceleration RMS, calculating the RMS from a jerk signal obtained from the upper body during gait has been shown to differentiate between the elderly and the young and healthy during steady state walking. This was particularly from movements in the mediolateral direction and form the head </w:t>
      </w:r>
      <w:r w:rsidRPr="00A4670A">
        <w:fldChar w:fldCharType="begin" w:fldLock="1"/>
      </w:r>
      <w:r w:rsidR="00385A36" w:rsidRPr="00A4670A">
        <w:instrText>ADDIN CSL_CITATION { "citationItems" : [ { "id" : "ITEM-1", "itemData" : { "DOI" : "10.1007/s00221-013-3719-6", "ISSN" : "0014-4819", "PMID" : "24091775", "abstract" : "Many older people have impaired dynamic stability, and up to one in three people over 65 fall each year. It is thought that older people walk more slowly to compensate for reduced capabilities. Here, we investigate whether head jerk, the first time derivative of acceleration, can further our understanding of age-associated changes in dynamic stability while walking. Gait parameters including cadence, step length, walking speed, harmonic ratios, step time variability, and jerk were measured in 43 young and 100 older people using accelerometers securely attached to the head and pelvis. Older people presented significantly (p \u2264 0.004) more mediolateral (ML) head jerk, but significantly less vertical (VT) head jerk. The dimensionless ratio, ML/VT jerk, demonstrated superior ability (89 % accuracy) in differentiating older from younger people. Principal component analysis indicated that ML/VT jerk was a distinct gait construct. ML/VT jerk was highly reliable, normally distributed, independent of stature or gender, and relatively unaffected by walking speed. In older people, reduced VT head jerk may indicate reduced gait vigour, and increased ML head jerk may indicate age-associated changes to dynamic stability. The smoother head movements evident in our younger group may be because they were more able to rely on automatic control and the dynamic (pendulum-like) stability of their systems.", "author" : [ { "dropping-particle" : "", "family" : "Brodie", "given" : "Matthew a. D.", "non-dropping-particle" : "", "parse-names" : false, "suffix" : "" }, { "dropping-particle" : "", "family" : "Menz", "given" : "Hylton B.", "non-dropping-particle" : "", "parse-names" : false, "suffix" : "" }, { "dropping-particle" : "", "family" : "Lord", "given" : "Stephen R.", "non-dropping-particle" : "", "parse-names" : false, "suffix" : "" } ], "container-title" : "Experimental Brain Research", "id" : "ITEM-1", "issue" : "1", "issued" : { "date-parts" : [ [ "2014", "1" ] ] }, "page" : "51-60", "title" : "Age-associated changes in head jerk while walking reveal altered dynamic stability in older people", "type" : "article-journal", "volume" : "232" }, "uris" : [ "http://www.mendeley.com/documents/?uuid=711f9391-60aa-4fe4-a195-a020597e3b0c" ] } ], "mendeley" : { "formattedCitation" : "[76]", "plainTextFormattedCitation" : "[76]", "previouslyFormattedCitation" : "[76]" }, "properties" : {  }, "schema" : "https://github.com/citation-style-language/schema/raw/master/csl-citation.json" }</w:instrText>
      </w:r>
      <w:r w:rsidRPr="00A4670A">
        <w:fldChar w:fldCharType="separate"/>
      </w:r>
      <w:r w:rsidR="00385A36" w:rsidRPr="00A4670A">
        <w:rPr>
          <w:noProof/>
        </w:rPr>
        <w:t>[76]</w:t>
      </w:r>
      <w:r w:rsidRPr="00A4670A">
        <w:fldChar w:fldCharType="end"/>
      </w:r>
      <w:r w:rsidRPr="00A4670A">
        <w:t xml:space="preserve"> Furthermore, jerk RMS has also been shown to highlight those with PD form healthy controls and even those with PD from those with ataxia with an evident reduction in jerk RMS values </w:t>
      </w:r>
      <w:r w:rsidRPr="00A4670A">
        <w:fldChar w:fldCharType="begin" w:fldLock="1"/>
      </w:r>
      <w:r w:rsidR="001457AA" w:rsidRPr="00A4670A">
        <w:instrText>ADDIN CSL_CITATION { "citationItems" : [ { "id" : "ITEM-1", "itemData" : { "DOI" : "10.1007/s10072-012-1017-x", "ISBN" : "1590-3478 (Electronic)\\n1590-1874 (Linking)", "ISSN" : "1590-3478", "PMID" : "22447360", "abstract" : "The purpose of the present study is to evaluate accelerometric parameters of gait in different neurological conditions with pathological gait impairment compared to healthy subjects. We studied 17 patients affected by Parkinson\u2019s disease, 24 with ataxic gait due to different diseases and 24 healthy subjects supplied with a triaxial accelerometer with a portable datalogger which measures acceleration and deceleration on an anterior\u2013posterior, mediolateral and vertical plane at an approximate level of the center of mass (back sacral localization) and in other two positions (sternal and frontal sacral region) during a steady-state walking. Analyses of the basic accelerometric parameters associated with a jerk analysis allowed us to differentiate between the population groups. We observed a significant reduction of acceleration parameters in neurological patients when compared with healthy subjects, with a reduction of the mean acceleration of 0.30 m/s-\ufffd for ataxic and 0.64 m/s-\ufffd for parkinsonian patients (t test, p &lt; 0.01). The root-mean square of the accelerations was used to quantify the attenuations of accelerations. This study suggests that a triaxial accelerometer is a good practical and an economic tool for assessing the alteration of perambulation. Moreover, it is plausible to use these data to obtain objective parameters in the evaluation of the progression of the disease and the efficacy of therapeutic tools. (PsycINFO Database Record (c) 2013 APA, all rights reserved) (journal abstract)", "author" : [ { "dropping-particle" : "", "family" : "Fazio", "given" : "Patrik", "non-dropping-particle" : "", "parse-names" : false, "suffix" : "" }, { "dropping-particle" : "", "family" : "Granieri", "given" : "Gino", "non-dropping-particle" : "", "parse-names" : false, "suffix" : "" }, { "dropping-particle" : "", "family" : "Casetta", "given" : "Ilaria", "non-dropping-particle" : "", "parse-names" : false, "suffix" : "" }, { "dropping-particle" : "", "family" : "Cesnik", "given" : "Edward", "non-dropping-particle" : "", "parse-names" : false, "suffix" : "" }, { "dropping-particle" : "", "family" : "Mazzacane", "given" : "Sante", "non-dropping-particle" : "", "parse-names" : false, "suffix" : "" }, { "dropping-particle" : "", "family" : "Caliandro", "given" : "Pietro", "non-dropping-particle" : "", "parse-names" : false, "suffix" : "" }, { "dropping-particle" : "", "family" : "Pedrielli", "given" : "Francesco", "non-dropping-particle" : "", "parse-names" : false, "suffix" : "" }, { "dropping-particle" : "", "family" : "Granieri", "given" : "Enrico", "non-dropping-particle" : "", "parse-names" : false, "suffix" : "" } ], "container-title" : "Neurological Sciences", "id" : "ITEM-1", "issue" : "4", "issued" : { "date-parts" : [ [ "2013" ] ] }, "page" : "435-440", "title" : "Gait measures with a triaxial accelerometer among patients with neurological impairment", "type" : "article-journal", "volume" : "34" }, "uris" : [ "http://www.mendeley.com/documents/?uuid=5a810fc0-5fa0-4447-a85c-51982ec39bac" ] } ], "mendeley" : { "formattedCitation" : "[67]", "plainTextFormattedCitation" : "[67]", "previouslyFormattedCitation" : "[67]" }, "properties" : {  }, "schema" : "https://github.com/citation-style-language/schema/raw/master/csl-citation.json" }</w:instrText>
      </w:r>
      <w:r w:rsidRPr="00A4670A">
        <w:fldChar w:fldCharType="separate"/>
      </w:r>
      <w:r w:rsidR="00966ECC" w:rsidRPr="00A4670A">
        <w:rPr>
          <w:noProof/>
        </w:rPr>
        <w:t>[67]</w:t>
      </w:r>
      <w:r w:rsidRPr="00A4670A">
        <w:fldChar w:fldCharType="end"/>
      </w:r>
      <w:r w:rsidRPr="00A4670A">
        <w:t xml:space="preserve">. Both investigations did however highlight the association between a reduced gait speed impacting the results in the vertical direction while the jerk signals may be better representative of postural control in the mediolateral direction </w:t>
      </w:r>
      <w:r w:rsidRPr="00A4670A">
        <w:fldChar w:fldCharType="begin" w:fldLock="1"/>
      </w:r>
      <w:r w:rsidR="00385A36" w:rsidRPr="00A4670A">
        <w:instrText>ADDIN CSL_CITATION { "citationItems" : [ { "id" : "ITEM-1", "itemData" : { "DOI" : "10.1007/s10072-012-1017-x", "ISBN" : "1590-3478 (Electronic)\\n1590-1874 (Linking)", "ISSN" : "1590-3478", "PMID" : "22447360", "abstract" : "The purpose of the present study is to evaluate accelerometric parameters of gait in different neurological conditions with pathological gait impairment compared to healthy subjects. We studied 17 patients affected by Parkinson\u2019s disease, 24 with ataxic gait due to different diseases and 24 healthy subjects supplied with a triaxial accelerometer with a portable datalogger which measures acceleration and deceleration on an anterior\u2013posterior, mediolateral and vertical plane at an approximate level of the center of mass (back sacral localization) and in other two positions (sternal and frontal sacral region) during a steady-state walking. Analyses of the basic accelerometric parameters associated with a jerk analysis allowed us to differentiate between the population groups. We observed a significant reduction of acceleration parameters in neurological patients when compared with healthy subjects, with a reduction of the mean acceleration of 0.30 m/s-\ufffd for ataxic and 0.64 m/s-\ufffd for parkinsonian patients (t test, p &lt; 0.01). The root-mean square of the accelerations was used to quantify the attenuations of accelerations. This study suggests that a triaxial accelerometer is a good practical and an economic tool for assessing the alteration of perambulation. Moreover, it is plausible to use these data to obtain objective parameters in the evaluation of the progression of the disease and the efficacy of therapeutic tools. (PsycINFO Database Record (c) 2013 APA, all rights reserved) (journal abstract)", "author" : [ { "dropping-particle" : "", "family" : "Fazio", "given" : "Patrik", "non-dropping-particle" : "", "parse-names" : false, "suffix" : "" }, { "dropping-particle" : "", "family" : "Granieri", "given" : "Gino", "non-dropping-particle" : "", "parse-names" : false, "suffix" : "" }, { "dropping-particle" : "", "family" : "Casetta", "given" : "Ilaria", "non-dropping-particle" : "", "parse-names" : false, "suffix" : "" }, { "dropping-particle" : "", "family" : "Cesnik", "given" : "Edward", "non-dropping-particle" : "", "parse-names" : false, "suffix" : "" }, { "dropping-particle" : "", "family" : "Mazzacane", "given" : "Sante", "non-dropping-particle" : "", "parse-names" : false, "suffix" : "" }, { "dropping-particle" : "", "family" : "Caliandro", "given" : "Pietro", "non-dropping-particle" : "", "parse-names" : false, "suffix" : "" }, { "dropping-particle" : "", "family" : "Pedrielli", "given" : "Francesco", "non-dropping-particle" : "", "parse-names" : false, "suffix" : "" }, { "dropping-particle" : "", "family" : "Granieri", "given" : "Enrico", "non-dropping-particle" : "", "parse-names" : false, "suffix" : "" } ], "container-title" : "Neurological Sciences", "id" : "ITEM-1", "issue" : "4", "issued" : { "date-parts" : [ [ "2013" ] ] }, "page" : "435-440", "title" : "Gait measures with a triaxial accelerometer among patients with neurological impairment", "type" : "article-journal", "volume" : "34" }, "uris" : [ "http://www.mendeley.com/documents/?uuid=5a810fc0-5fa0-4447-a85c-51982ec39bac" ] }, { "id" : "ITEM-2", "itemData" : { "DOI" : "10.1007/s00221-013-3719-6", "ISSN" : "0014-4819", "PMID" : "24091775", "abstract" : "Many older people have impaired dynamic stability, and up to one in three people over 65 fall each year. It is thought that older people walk more slowly to compensate for reduced capabilities. Here, we investigate whether head jerk, the first time derivative of acceleration, can further our understanding of age-associated changes in dynamic stability while walking. Gait parameters including cadence, step length, walking speed, harmonic ratios, step time variability, and jerk were measured in 43 young and 100 older people using accelerometers securely attached to the head and pelvis. Older people presented significantly (p \u2264 0.004) more mediolateral (ML) head jerk, but significantly less vertical (VT) head jerk. The dimensionless ratio, ML/VT jerk, demonstrated superior ability (89 % accuracy) in differentiating older from younger people. Principal component analysis indicated that ML/VT jerk was a distinct gait construct. ML/VT jerk was highly reliable, normally distributed, independent of stature or gender, and relatively unaffected by walking speed. In older people, reduced VT head jerk may indicate reduced gait vigour, and increased ML head jerk may indicate age-associated changes to dynamic stability. The smoother head movements evident in our younger group may be because they were more able to rely on automatic control and the dynamic (pendulum-like) stability of their systems.", "author" : [ { "dropping-particle" : "", "family" : "Brodie", "given" : "Matthew a. D.", "non-dropping-particle" : "", "parse-names" : false, "suffix" : "" }, { "dropping-particle" : "", "family" : "Menz", "given" : "Hylton B.", "non-dropping-particle" : "", "parse-names" : false, "suffix" : "" }, { "dropping-particle" : "", "family" : "Lord", "given" : "Stephen R.", "non-dropping-particle" : "", "parse-names" : false, "suffix" : "" } ], "container-title" : "Experimental Brain Research", "id" : "ITEM-2", "issue" : "1", "issued" : { "date-parts" : [ [ "2014", "1" ] ] }, "page" : "51-60", "title" : "Age-associated changes in head jerk while walking reveal altered dynamic stability in older people", "type" : "article-journal", "volume" : "232" }, "uris" : [ "http://www.mendeley.com/documents/?uuid=711f9391-60aa-4fe4-a195-a020597e3b0c" ] } ], "mendeley" : { "formattedCitation" : "[67,76]", "plainTextFormattedCitation" : "[67,76]", "previouslyFormattedCitation" : "[67,76]" }, "properties" : {  }, "schema" : "https://github.com/citation-style-language/schema/raw/master/csl-citation.json" }</w:instrText>
      </w:r>
      <w:r w:rsidRPr="00A4670A">
        <w:fldChar w:fldCharType="separate"/>
      </w:r>
      <w:r w:rsidR="00385A36" w:rsidRPr="00A4670A">
        <w:rPr>
          <w:noProof/>
        </w:rPr>
        <w:t>[67,76]</w:t>
      </w:r>
      <w:r w:rsidRPr="00A4670A">
        <w:fldChar w:fldCharType="end"/>
      </w:r>
      <w:r w:rsidRPr="00A4670A">
        <w:t xml:space="preserve">. It is currently not known whether both acceleration and jerk RMS provides any additional information from gait speed alone for distinguishing movements symptomatic to PD. </w:t>
      </w:r>
    </w:p>
    <w:p w14:paraId="132D9852" w14:textId="77777777" w:rsidR="00676C1E" w:rsidRPr="00A4670A" w:rsidRDefault="00676C1E" w:rsidP="00676C1E">
      <w:pPr>
        <w:spacing w:line="240" w:lineRule="auto"/>
        <w:ind w:firstLine="0"/>
      </w:pPr>
    </w:p>
    <w:p w14:paraId="5739369D" w14:textId="77777777" w:rsidR="00D333AE" w:rsidRPr="00A4670A" w:rsidRDefault="00676C1E" w:rsidP="00D333AE">
      <w:pPr>
        <w:pStyle w:val="Heading3"/>
      </w:pPr>
      <w:bookmarkStart w:id="35" w:name="_Toc506909847"/>
      <w:r w:rsidRPr="00A4670A">
        <w:t>Jerk ratio (JR)</w:t>
      </w:r>
      <w:bookmarkEnd w:id="35"/>
    </w:p>
    <w:p w14:paraId="48F1010C" w14:textId="77777777" w:rsidR="00676C1E" w:rsidRPr="00A4670A" w:rsidRDefault="00676C1E" w:rsidP="00676C1E">
      <w:pPr>
        <w:rPr>
          <w:b/>
        </w:rPr>
      </w:pPr>
      <w:r w:rsidRPr="00A4670A">
        <w:t xml:space="preserve">The Jerk ratio was proposed by Brodie et al., </w:t>
      </w:r>
      <w:r w:rsidRPr="00A4670A">
        <w:fldChar w:fldCharType="begin" w:fldLock="1"/>
      </w:r>
      <w:r w:rsidR="00385A36" w:rsidRPr="00A4670A">
        <w:instrText>ADDIN CSL_CITATION { "citationItems" : [ { "id" : "ITEM-1", "itemData" : { "DOI" : "10.1007/s00221-013-3719-6", "ISSN" : "0014-4819", "PMID" : "24091775", "abstract" : "Many older people have impaired dynamic stability, and up to one in three people over 65 fall each year. It is thought that older people walk more slowly to compensate for reduced capabilities. Here, we investigate whether head jerk, the first time derivative of acceleration, can further our understanding of age-associated changes in dynamic stability while walking. Gait parameters including cadence, step length, walking speed, harmonic ratios, step time variability, and jerk were measured in 43 young and 100 older people using accelerometers securely attached to the head and pelvis. Older people presented significantly (p \u2264 0.004) more mediolateral (ML) head jerk, but significantly less vertical (VT) head jerk. The dimensionless ratio, ML/VT jerk, demonstrated superior ability (89 % accuracy) in differentiating older from younger people. Principal component analysis indicated that ML/VT jerk was a distinct gait construct. ML/VT jerk was highly reliable, normally distributed, independent of stature or gender, and relatively unaffected by walking speed. In older people, reduced VT head jerk may indicate reduced gait vigour, and increased ML head jerk may indicate age-associated changes to dynamic stability. The smoother head movements evident in our younger group may be because they were more able to rely on automatic control and the dynamic (pendulum-like) stability of their systems.", "author" : [ { "dropping-particle" : "", "family" : "Brodie", "given" : "Matthew a. D.", "non-dropping-particle" : "", "parse-names" : false, "suffix" : "" }, { "dropping-particle" : "", "family" : "Menz", "given" : "Hylton B.", "non-dropping-particle" : "", "parse-names" : false, "suffix" : "" }, { "dropping-particle" : "", "family" : "Lord", "given" : "Stephen R.", "non-dropping-particle" : "", "parse-names" : false, "suffix" : "" } ], "container-title" : "Experimental Brain Research", "id" : "ITEM-1", "issue" : "1", "issued" : { "date-parts" : [ [ "2014", "1" ] ] }, "page" : "51-60", "title" : "Age-associated changes in head jerk while walking reveal altered dynamic stability in older people", "type" : "article-journal", "volume" : "232" }, "uris" : [ "http://www.mendeley.com/documents/?uuid=711f9391-60aa-4fe4-a195-a020597e3b0c" ] } ], "mendeley" : { "formattedCitation" : "[76]", "plainTextFormattedCitation" : "[76]", "previouslyFormattedCitation" : "[76]" }, "properties" : {  }, "schema" : "https://github.com/citation-style-language/schema/raw/master/csl-citation.json" }</w:instrText>
      </w:r>
      <w:r w:rsidRPr="00A4670A">
        <w:fldChar w:fldCharType="separate"/>
      </w:r>
      <w:r w:rsidR="00385A36" w:rsidRPr="00A4670A">
        <w:rPr>
          <w:noProof/>
        </w:rPr>
        <w:t>[76]</w:t>
      </w:r>
      <w:r w:rsidRPr="00A4670A">
        <w:fldChar w:fldCharType="end"/>
      </w:r>
      <w:r w:rsidRPr="00A4670A">
        <w:t xml:space="preserve">. The ratio utilises jerk RMS values as calculated above, however, it creates a highly reliable, normally distributed dimensionless parameter. Between elderly and the young and healthy, it has been shown be an optimal parameter to highlighting differences in dynamic stability but has yet to be tested in PD. Through principle component analysis it was shown to distinct from other acceleration-derived gait parameters (including single component jerk RMS) and not strongly associated with walking speed. On average, the young healthy presented more negative ratios relative to the elderly participants and as such a more negative jerk ratio is deemed to be favorable and representative of better gait. </w:t>
      </w:r>
    </w:p>
    <w:p w14:paraId="60C2054B" w14:textId="77777777" w:rsidR="00676C1E" w:rsidRPr="00A4670A" w:rsidRDefault="00377D4B" w:rsidP="00676C1E">
      <w:r w:rsidRPr="00A4670A">
        <w:rPr>
          <w:noProof/>
          <w:lang w:val="en-GB" w:eastAsia="en-GB"/>
        </w:rPr>
        <mc:AlternateContent>
          <mc:Choice Requires="wps">
            <w:drawing>
              <wp:anchor distT="0" distB="0" distL="114300" distR="114300" simplePos="0" relativeHeight="251779072" behindDoc="0" locked="0" layoutInCell="1" allowOverlap="1" wp14:anchorId="03FB6C3D" wp14:editId="5F74015A">
                <wp:simplePos x="0" y="0"/>
                <wp:positionH relativeFrom="column">
                  <wp:posOffset>4889500</wp:posOffset>
                </wp:positionH>
                <wp:positionV relativeFrom="paragraph">
                  <wp:posOffset>1122045</wp:posOffset>
                </wp:positionV>
                <wp:extent cx="720090" cy="450215"/>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720090" cy="450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832F6" w14:textId="77777777" w:rsidR="00C23B11" w:rsidRDefault="00C23B11" w:rsidP="00D717D5">
                            <w:pPr>
                              <w:ind w:firstLine="0"/>
                            </w:pPr>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6C3D" id="Text Box 5" o:spid="_x0000_s1036" type="#_x0000_t202" style="position:absolute;left:0;text-align:left;margin-left:385pt;margin-top:88.35pt;width:56.7pt;height:3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" filled="f" stroked="f">
                <v:textbox>
                  <w:txbxContent>
                    <w:p w14:paraId="7D8832F6" w14:textId="77777777" w:rsidR="00C23B11" w:rsidRDefault="00C23B11" w:rsidP="00D717D5">
                      <w:pPr>
                        <w:ind w:firstLine="0"/>
                      </w:pPr>
                      <w:r>
                        <w:t>(2.3)</w:t>
                      </w:r>
                    </w:p>
                  </w:txbxContent>
                </v:textbox>
              </v:shape>
            </w:pict>
          </mc:Fallback>
        </mc:AlternateContent>
      </w:r>
      <w:r w:rsidRPr="00A4670A">
        <w:rPr>
          <w:noProof/>
          <w:lang w:val="en-GB" w:eastAsia="en-GB"/>
        </w:rPr>
        <mc:AlternateContent>
          <mc:Choice Requires="wps">
            <w:drawing>
              <wp:anchor distT="0" distB="0" distL="114300" distR="114300" simplePos="0" relativeHeight="251780096" behindDoc="0" locked="0" layoutInCell="1" allowOverlap="1" wp14:anchorId="0064C572" wp14:editId="34F76189">
                <wp:simplePos x="0" y="0"/>
                <wp:positionH relativeFrom="column">
                  <wp:posOffset>4924071</wp:posOffset>
                </wp:positionH>
                <wp:positionV relativeFrom="paragraph">
                  <wp:posOffset>1801016</wp:posOffset>
                </wp:positionV>
                <wp:extent cx="1634771"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634771"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4E8D8B" w14:textId="77777777" w:rsidR="00C23B11" w:rsidRDefault="00C23B11" w:rsidP="00D717D5">
                            <w:pPr>
                              <w:ind w:firstLine="0"/>
                            </w:pPr>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4C572" id="Text Box 3" o:spid="_x0000_s1037" type="#_x0000_t202" style="position:absolute;left:0;text-align:left;margin-left:387.7pt;margin-top:141.8pt;width:128.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" filled="f" stroked="f">
                <v:textbox>
                  <w:txbxContent>
                    <w:p w14:paraId="4F4E8D8B" w14:textId="77777777" w:rsidR="00C23B11" w:rsidRDefault="00C23B11" w:rsidP="00D717D5">
                      <w:pPr>
                        <w:ind w:firstLine="0"/>
                      </w:pPr>
                      <w:r>
                        <w:t>(2.4)</w:t>
                      </w:r>
                    </w:p>
                  </w:txbxContent>
                </v:textbox>
              </v:shape>
            </w:pict>
          </mc:Fallback>
        </mc:AlternateContent>
      </w:r>
      <w:r w:rsidR="00676C1E" w:rsidRPr="00A4670A">
        <w:t xml:space="preserve">The </w:t>
      </w:r>
      <w:r w:rsidR="00DD0B63" w:rsidRPr="00A4670A">
        <w:t xml:space="preserve">JR </w:t>
      </w:r>
      <w:r w:rsidR="00676C1E" w:rsidRPr="00A4670A">
        <w:t>is calculated by making log ratios from the derivatives of the RMS taken from the AP, ML relative to the V signals</w:t>
      </w:r>
      <w:r w:rsidR="009A57A4" w:rsidRPr="00A4670A">
        <w:t xml:space="preserve"> using equation 2.3 and 2.4, </w:t>
      </w:r>
      <w:r w:rsidRPr="00A4670A">
        <w:t>respectively</w:t>
      </w:r>
      <w:r w:rsidR="00676C1E" w:rsidRPr="00A4670A">
        <w:t>:</w:t>
      </w:r>
    </w:p>
    <w:p w14:paraId="0E520995" w14:textId="77777777" w:rsidR="00676C1E" w:rsidRPr="00A4670A" w:rsidRDefault="00C23B11" w:rsidP="00676C1E">
      <m:oMathPara>
        <m:oMath>
          <m:sSub>
            <m:sSubPr>
              <m:ctrlPr>
                <w:rPr>
                  <w:rFonts w:ascii="Cambria Math" w:hAnsi="Cambria Math"/>
                </w:rPr>
              </m:ctrlPr>
            </m:sSubPr>
            <m:e>
              <m:r>
                <w:rPr>
                  <w:rFonts w:ascii="Cambria Math" w:hAnsi="Cambria Math"/>
                </w:rPr>
                <m:t>JR</m:t>
              </m:r>
            </m:e>
            <m:sub>
              <m:r>
                <w:rPr>
                  <w:rFonts w:ascii="Cambria Math" w:hAnsi="Cambria Math"/>
                </w:rPr>
                <m:t>AP</m:t>
              </m:r>
              <m:r>
                <m:rPr>
                  <m:sty m:val="p"/>
                </m:rPr>
                <w:rPr>
                  <w:rFonts w:ascii="Cambria Math" w:hAnsi="Cambria Math"/>
                </w:rPr>
                <m:t xml:space="preserve"> </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J</m:t>
                      </m:r>
                    </m:e>
                    <m:sub>
                      <m:r>
                        <w:rPr>
                          <w:rFonts w:ascii="Cambria Math" w:hAnsi="Cambria Math"/>
                        </w:rPr>
                        <m:t>AP</m:t>
                      </m:r>
                    </m:sub>
                  </m:sSub>
                </m:num>
                <m:den>
                  <m:r>
                    <m:rPr>
                      <m:sty m:val="p"/>
                    </m:rPr>
                    <w:rPr>
                      <w:rFonts w:ascii="Cambria Math" w:hAnsi="Cambria Math"/>
                    </w:rPr>
                    <m:t xml:space="preserve"> </m:t>
                  </m:r>
                  <m:sSub>
                    <m:sSubPr>
                      <m:ctrlPr>
                        <w:rPr>
                          <w:rFonts w:ascii="Cambria Math" w:hAnsi="Cambria Math"/>
                        </w:rPr>
                      </m:ctrlPr>
                    </m:sSubPr>
                    <m:e>
                      <m:r>
                        <w:rPr>
                          <w:rFonts w:ascii="Cambria Math" w:hAnsi="Cambria Math"/>
                        </w:rPr>
                        <m:t>J</m:t>
                      </m:r>
                    </m:e>
                    <m:sub>
                      <m:r>
                        <w:rPr>
                          <w:rFonts w:ascii="Cambria Math" w:hAnsi="Cambria Math"/>
                        </w:rPr>
                        <m:t>V</m:t>
                      </m:r>
                    </m:sub>
                  </m:sSub>
                </m:den>
              </m:f>
            </m:e>
          </m:d>
        </m:oMath>
      </m:oMathPara>
    </w:p>
    <w:p w14:paraId="7C464BDA" w14:textId="77777777" w:rsidR="00676C1E" w:rsidRPr="00A4670A" w:rsidRDefault="00C23B11" w:rsidP="00676C1E">
      <w:pPr>
        <w:rPr>
          <w:rFonts w:eastAsiaTheme="minorEastAsia"/>
        </w:rPr>
      </w:pPr>
      <m:oMathPara>
        <m:oMath>
          <m:sSub>
            <m:sSubPr>
              <m:ctrlPr>
                <w:rPr>
                  <w:rFonts w:ascii="Cambria Math" w:hAnsi="Cambria Math"/>
                </w:rPr>
              </m:ctrlPr>
            </m:sSubPr>
            <m:e>
              <m:r>
                <w:rPr>
                  <w:rFonts w:ascii="Cambria Math" w:hAnsi="Cambria Math"/>
                </w:rPr>
                <m:t>JR</m:t>
              </m:r>
            </m:e>
            <m:sub>
              <m:r>
                <w:rPr>
                  <w:rFonts w:ascii="Cambria Math" w:hAnsi="Cambria Math"/>
                </w:rPr>
                <m:t>ML</m:t>
              </m:r>
              <m:r>
                <m:rPr>
                  <m:sty m:val="p"/>
                </m:rPr>
                <w:rPr>
                  <w:rFonts w:ascii="Cambria Math" w:hAnsi="Cambria Math"/>
                </w:rPr>
                <m:t xml:space="preserve"> </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J</m:t>
                      </m:r>
                    </m:e>
                    <m:sub>
                      <m:r>
                        <w:rPr>
                          <w:rFonts w:ascii="Cambria Math" w:hAnsi="Cambria Math"/>
                        </w:rPr>
                        <m:t>ML</m:t>
                      </m:r>
                    </m:sub>
                  </m:sSub>
                </m:num>
                <m:den>
                  <m:sSub>
                    <m:sSubPr>
                      <m:ctrlPr>
                        <w:rPr>
                          <w:rFonts w:ascii="Cambria Math" w:hAnsi="Cambria Math"/>
                        </w:rPr>
                      </m:ctrlPr>
                    </m:sSubPr>
                    <m:e>
                      <m:r>
                        <w:rPr>
                          <w:rFonts w:ascii="Cambria Math" w:hAnsi="Cambria Math"/>
                        </w:rPr>
                        <m:t>J</m:t>
                      </m:r>
                    </m:e>
                    <m:sub>
                      <m:r>
                        <w:rPr>
                          <w:rFonts w:ascii="Cambria Math" w:hAnsi="Cambria Math"/>
                        </w:rPr>
                        <m:t>V</m:t>
                      </m:r>
                    </m:sub>
                  </m:sSub>
                </m:den>
              </m:f>
            </m:e>
          </m:d>
        </m:oMath>
      </m:oMathPara>
    </w:p>
    <w:p w14:paraId="2FD8E946" w14:textId="77777777" w:rsidR="00D333AE" w:rsidRPr="00A4670A" w:rsidRDefault="00676C1E" w:rsidP="00D333AE">
      <w:pPr>
        <w:pStyle w:val="Heading3"/>
      </w:pPr>
      <w:bookmarkStart w:id="36" w:name="_Toc506909848"/>
      <w:r w:rsidRPr="00A4670A">
        <w:t>Harmonic ratio (HR)</w:t>
      </w:r>
      <w:bookmarkEnd w:id="36"/>
    </w:p>
    <w:p w14:paraId="2F79FEAB" w14:textId="77777777" w:rsidR="00676C1E" w:rsidRPr="00A4670A" w:rsidRDefault="00676C1E" w:rsidP="00676C1E">
      <w:r w:rsidRPr="00A4670A">
        <w:t xml:space="preserve"> The harmonic ratio was originally described by Gage </w:t>
      </w:r>
      <w:r w:rsidRPr="00A4670A">
        <w:fldChar w:fldCharType="begin" w:fldLock="1"/>
      </w:r>
      <w:r w:rsidR="00385A36" w:rsidRPr="00A4670A">
        <w:instrText>ADDIN CSL_CITATION { "citationItems" : [ { "id" : "ITEM-1", "itemData" : { "author" : [ { "dropping-particle" : "", "family" : "Gage", "given" : "H", "non-dropping-particle" : "", "parse-names" : false, "suffix" : "" } ], "id" : "ITEM-1", "issued" : { "date-parts" : [ [ "1967" ] ] }, "number-of-pages" : "137-152", "publisher" : "The american society of mechanical engineers", "title" : "Accelerographic analysis of human gait", "type" : "book" }, "uris" : [ "http://www.mendeley.com/documents/?uuid=590d340f-8374-4259-a1d5-1350223825cd", "http://www.mendeley.com/documents/?uuid=f98d44fb-7ce1-4e8d-882e-8f488729d9e3" ] } ], "mendeley" : { "formattedCitation" : "[77]", "plainTextFormattedCitation" : "[77]", "previouslyFormattedCitation" : "[77]" }, "properties" : {  }, "schema" : "https://github.com/citation-style-language/schema/raw/master/csl-citation.json" }</w:instrText>
      </w:r>
      <w:r w:rsidRPr="00A4670A">
        <w:fldChar w:fldCharType="separate"/>
      </w:r>
      <w:r w:rsidR="00385A36" w:rsidRPr="00A4670A">
        <w:rPr>
          <w:noProof/>
        </w:rPr>
        <w:t>[77]</w:t>
      </w:r>
      <w:r w:rsidRPr="00A4670A">
        <w:fldChar w:fldCharType="end"/>
      </w:r>
      <w:r w:rsidRPr="00A4670A">
        <w:t xml:space="preserve"> and is a</w:t>
      </w:r>
      <w:r w:rsidR="00DD0B63" w:rsidRPr="00A4670A">
        <w:t>n</w:t>
      </w:r>
      <w:r w:rsidRPr="00A4670A">
        <w:t xml:space="preserve"> upper body specific measure indicative of the step-to-step (a)symmetry within a stride. It has been a prominent variable used in PD gait </w:t>
      </w:r>
      <w:r w:rsidRPr="00A4670A">
        <w:fldChar w:fldCharType="begin" w:fldLock="1"/>
      </w:r>
      <w:r w:rsidR="00385A36" w:rsidRPr="00A4670A">
        <w:instrText>ADDIN CSL_CITATION { "citationItems" : [ { "id" : "ITEM-1",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"ITEM-1", "issue" : "2", "issued" : { "date-parts" : [ [ "2009", "1", "30" ] ] }, "page" : "261-7", "title" : "Walking stability using harmonic ratios in Parkinson's disease.", "type" : "article-journal", "volume" : "24" }, "uris" : [ "http://www.mendeley.com/documents/?uuid=d1f1a338-c573-4650-b86e-74663b3d81aa" ] }, { "id" : "ITEM-2", "itemData" : { "author" : [ { "dropping-particle" : "", "family" : "Sejdic", "given" : "E", "non-dropping-particle" : "", "parse-names" : false, "suffix" : "" }, { "dropping-particle" : "", "family" : "Lowry", "given" : "K", "non-dropping-particle" : "", "parse-names" : false, "suffix" : "" }, { "dropping-particle" : "", "family" : "Roche", "given" : "J", "non-dropping-particle" : "", "parse-names" : false, "suffix" : "" }, { "dropping-particle" : "", "family" : "Redfern", "given" : "M", "non-dropping-particle" : "", "parse-names" : false, "suffix" : "" }, { "dropping-particle" : "", "family" : "Brach", "given" : "J", "non-dropping-particle" : "", "parse-names" : false, "suffix" : "" } ], "container-title" : "IEEE Transactions on Neural Systems and Rehabilitation Engineering", "id" : "ITEM-2", "issue" : "3", "issued" : { "date-parts" : [ [ "2013" ] ] }, "page" : "603-612", "title" : "A comprehensive assessment of gait accelerometry signals in time, frequency and time-frequency domains", "type" : "article-journal", "volume" : "22" }, "uris" : [ "http://www.mendeley.com/documents/?uuid=13318192-ffcc-4f16-8c1b-3007aa1f0ca0" ] }, { "id" : "ITEM-3", "itemData" : { "DOI" : "10.1093/gerona/glp009", "ISSN" : "1758-535X", "PMID" : "19221191", "abstract" : "BACKGROUND: Falls are common in older people with Parkinson's disease (PD) and are likely to be related to gait disturbances associated with the condition. Although several studies have evaluated differences in basic gait parameters in people with PD, none have directly evaluated the stability of the upper body during gait. METHODS: Temporospatial gait parameters and acceleration patterns at the head and pelvis were measured in three groups of older people: 33 controls without PD (mean age 67 +/- 4 years), 33 older people with PD and no history of falls (mean age 63 +/- 4 years), and 33 older people with PD and a history of falls (mean age 67 +/- 2 years). Harmonic ratios of head and pelvis accelerations in each plane were calculated to provide an indicator of upper body stability. RESULTS: Compared with the control group, older people with PD exhibited significantly reduced walking speed and step length and increased step timing variability. Acceleration patterns were also significantly less rhythmic at the head and pelvis in all three planes. After adjusting for differences in walking speed and step timing variability, PD fallers exhibited significantly less rhythmic accelerations at the pelvis in the vertical and anteroposterior planes than PD nonfallers. CONCLUSIONS: Acceleration patterns during gait differ between older people with and without PD and between older people with PD who do and do not fall. These findings suggest that an inability to control displacements of the torso when walking may predispose older people with PD to falls.", "author" : [ { "dropping-particle" : "", "family" : "Latt", "given" : "MD Mark D", "non-dropping-particle" : "", "parse-names" : false, "suffix" : "" }, { "dropping-particle" : "", "family" : "Menz", "given" : "HB Hylton B", "non-dropping-particle" : "", "parse-names" : false, "suffix" : "" }, { "dropping-particle" : "", "family" : "Fung", "given" : "Victor S", "non-dropping-particle" : "", "parse-names" : false, "suffix" : "" }, { "dropping-particle" : "", "family" : "Lord", "given" : "Stephen R", "non-dropping-particle" : "", "parse-names" : false, "suffix" : "" } ], "container-title" : "Journal of gerontology", "id" : "ITEM-3", "issue" : "6", "issued" : { "date-parts" : [ [ "2009", "6" ] ] }, "page" : "700-6", "title" : "Acceleration patterns of the head and pelvis during gait in older people with Parkinson's disease: a comparison of fallers and nonfallers", "type" : "article-journal", "volume" : "64" }, "uris" : [ "http://www.mendeley.com/documents/?uuid=f8e5b5b5-89b7-4fcb-96b1-a48c1e2702e0" ] } ], "mendeley" : { "formattedCitation" : "[55,58,78]", "plainTextFormattedCitation" : "[55,58,78]", "previouslyFormattedCitation" : "[55,58,78]" }, "properties" : {  }, "schema" : "https://github.com/citation-style-language/schema/raw/master/csl-citation.json" }</w:instrText>
      </w:r>
      <w:r w:rsidRPr="00A4670A">
        <w:fldChar w:fldCharType="separate"/>
      </w:r>
      <w:r w:rsidR="00385A36" w:rsidRPr="00A4670A">
        <w:rPr>
          <w:noProof/>
        </w:rPr>
        <w:t>[55,58,78]</w:t>
      </w:r>
      <w:r w:rsidRPr="00A4670A">
        <w:fldChar w:fldCharType="end"/>
      </w:r>
      <w:r w:rsidRPr="00A4670A">
        <w:t xml:space="preserve">. It is a measure based upon the premise that a stride contains two steps and therefore, during continuous walking, accelerations should repeat in multiples of two. The variable quantifies how well these accelerations are repeated in each stride compared to when accelerations do not repeat and are therefore out of phase. The ratio of in and out of phase accelerations is therefore a measure of how well the participant is walking </w:t>
      </w:r>
      <w:r w:rsidRPr="00A4670A">
        <w:fldChar w:fldCharType="begin" w:fldLock="1"/>
      </w:r>
      <w:r w:rsidR="00385A36" w:rsidRPr="00A4670A">
        <w:instrText>ADDIN CSL_CITATION { "citationItems" : [ { "id" : "ITEM-1", "itemData" : { "DOI" : "10.1016/j.apmr.2003.06.015", "author" : [ { "dropping-particle" : "", "family" : "Menz", "given" : "HB", "non-dropping-particle" : "", "parse-names" : false, "suffix" : "" }, { "dropping-particle" : "", "family" : "Lord", "given" : "SR", "non-dropping-particle" : "", "parse-names" : false, "suffix" : "" } ], "container-title" : "Archives of physical \u2026", "id" : "ITEM-1", "issued" : { "date-parts" : [ [ "2004" ] ] }, "page" : "245-52", "title" : "Walking stability and sensorimotor function in older people with diabetic peripheral neuropathy", "type" : "article-journal", "volume" : "85" }, "uris" : [ "http://www.mendeley.com/documents/?uuid=0eb4a3ec-588f-4fb5-ac8f-947b2e71b1a0" ] } ], "mendeley" : { "formattedCitation" : "[79]", "plainTextFormattedCitation" : "[79]", "previouslyFormattedCitation" : "[79]" }, "properties" : {  }, "schema" : "https://github.com/citation-style-language/schema/raw/master/csl-citation.json" }</w:instrText>
      </w:r>
      <w:r w:rsidRPr="00A4670A">
        <w:fldChar w:fldCharType="separate"/>
      </w:r>
      <w:r w:rsidR="00385A36" w:rsidRPr="00A4670A">
        <w:rPr>
          <w:noProof/>
        </w:rPr>
        <w:t>[79]</w:t>
      </w:r>
      <w:r w:rsidRPr="00A4670A">
        <w:fldChar w:fldCharType="end"/>
      </w:r>
      <w:r w:rsidRPr="00A4670A">
        <w:t xml:space="preserve">. </w:t>
      </w:r>
    </w:p>
    <w:p w14:paraId="762BB099" w14:textId="77777777" w:rsidR="00676C1E" w:rsidRPr="00A4670A" w:rsidRDefault="00676C1E" w:rsidP="00676C1E">
      <w:r w:rsidRPr="00A4670A">
        <w:t xml:space="preserve">To calculate the harmonic ratio, it is required to evaluate the harmonic content of the acceleration signal using the stride frequency as the frequency component </w:t>
      </w:r>
      <w:r w:rsidRPr="00A4670A">
        <w:fldChar w:fldCharType="begin" w:fldLock="1"/>
      </w:r>
      <w:r w:rsidR="001457AA" w:rsidRPr="00A4670A">
        <w:instrText>ADDIN CSL_CITATION { "citationItems" : [ { "id" : "ITEM-1", "itemData" : { "DOI" : "10.1016/j.gaitpost.2007.10.010", "ISSN" : "0966-6362", "PMID" : "18178436", "abstract" : "The popularity of using accelerometer-based systems to quantify human movement patterns has increased in recent years for clinicians and researchers alike. The benefits of using accelerometers compared to more traditional gait analysis instruments include low cost; testing is not restricted to a laboratory environment; accelerometers are small, therefore walking is relatively unrestricted; and direct measurement of 3D accelerations eliminate errors associated with differentiating displacement and velocity data. However, accelerometry is not without its disadvantages, an issue which is scarcely reported in gait analysis literature. This paper reviews the use of accelerometer technology to investigate gait-related movement patterns, and addresses issues of acceleration measurement important for experimental design. An overview of accelerometer mechanics is provided before illustrating specific experimental conditions necessary to ensure the accuracy of gait-related acceleration measurement. A literature review is presented on how accelerometry has been used to examine basic temporospatial gait parameters, shock attenuation, and segmental accelerations of the body during walking. The output of accelerometers attached to the upper body has provided useful insights into the motor control of normal walking, age-related differences in dynamic postural control, and gait patterns in people with movement disorders. ?? 2007 Elsevier B.V. All rights reserved.", "author" : [ { "dropping-particle" : "", "family" : "Kavanagh", "given" : "JJ", "non-dropping-particle" : "", "parse-names" : false, "suffix" : "" }, { "dropping-particle" : "", "family" : "Menz", "given" : "HB", "non-dropping-particle" : "", "parse-names" : false, "suffix" : "" } ], "container-title" : "Gait &amp; posture", "id" : "ITEM-1", "issue" : "1", "issued" : { "date-parts" : [ [ "2008", "7" ] ] }, "page" : "1-15", "title" : "Accelerometry: a technique for quantifying movement patterns during walking", "type" : "article-journal", "volume" : "28" }, "uris" : [ "http://www.mendeley.com/documents/?uuid=44f3da58-6b74-4ba7-82ca-21e627b32e9c" ] } ], "mendeley" : { "formattedCitation" : "[29]", "plainTextFormattedCitation" : "[29]", "previouslyFormattedCitation" : "[29]" }, "properties" : {  }, "schema" : "https://github.com/citation-style-language/schema/raw/master/csl-citation.json" }</w:instrText>
      </w:r>
      <w:r w:rsidRPr="00A4670A">
        <w:fldChar w:fldCharType="separate"/>
      </w:r>
      <w:r w:rsidR="00966ECC" w:rsidRPr="00A4670A">
        <w:rPr>
          <w:noProof/>
        </w:rPr>
        <w:t>[29]</w:t>
      </w:r>
      <w:r w:rsidRPr="00A4670A">
        <w:fldChar w:fldCharType="end"/>
      </w:r>
      <w:r w:rsidRPr="00A4670A">
        <w:t>. Following a fast Fourier transform, a ratio can be created from the first 20 harmonics extracted from the Fourier series</w:t>
      </w:r>
      <w:r w:rsidR="00FF1A11" w:rsidRPr="00A4670A">
        <w:t xml:space="preserve"> (figure 2.6</w:t>
      </w:r>
      <w:r w:rsidRPr="00A4670A">
        <w:t>). Due to the AP and V components of the signals being biphasic, the ratio for these components is determined by the sum of the even harmonics (in phase movement) divided by the sum of the odd harmonics (out of phase movement). For the ML component of the signal due to only showing only one dominant acceleration peak (whereby the</w:t>
      </w:r>
      <w:r w:rsidRPr="00A4670A">
        <w:rPr>
          <w:color w:val="1A1718"/>
        </w:rPr>
        <w:t xml:space="preserve"> odd harmonics are in-phase and even harmonic out-of-phase)</w:t>
      </w:r>
      <w:r w:rsidRPr="00A4670A">
        <w:t xml:space="preserve">, the opposite is performed. As </w:t>
      </w:r>
      <w:r w:rsidR="00377D4B" w:rsidRPr="00A4670A">
        <w:t xml:space="preserve">a </w:t>
      </w:r>
      <w:r w:rsidRPr="00A4670A">
        <w:t xml:space="preserve">gait measure, a higher harmonic ratio is favorable as it indicates a better symmetry between steps within a single stride </w:t>
      </w:r>
    </w:p>
    <w:p w14:paraId="0522CC8E" w14:textId="77777777" w:rsidR="00676C1E" w:rsidRPr="00A4670A" w:rsidRDefault="00676C1E" w:rsidP="00676C1E"/>
    <w:p w14:paraId="230E1783" w14:textId="77777777" w:rsidR="00676C1E" w:rsidRPr="00A4670A" w:rsidRDefault="00676C1E" w:rsidP="00676C1E">
      <w:r w:rsidRPr="00A4670A">
        <w:t>For the AP and V components, the HR was defined as</w:t>
      </w:r>
      <w:r w:rsidR="00377D4B" w:rsidRPr="00A4670A">
        <w:t xml:space="preserve"> (equation 2.5)</w:t>
      </w:r>
      <w:r w:rsidRPr="00A4670A">
        <w:t>:</w:t>
      </w:r>
      <m:oMath>
        <m:r>
          <w:rPr>
            <w:rFonts w:ascii="Cambria Math" w:hAnsi="Cambria Math"/>
          </w:rPr>
          <m:t xml:space="preserve"> </m:t>
        </m:r>
      </m:oMath>
    </w:p>
    <w:p w14:paraId="6EA8D1B5" w14:textId="77777777" w:rsidR="00676C1E" w:rsidRPr="00A4670A" w:rsidRDefault="00377D4B" w:rsidP="00676C1E">
      <w:pPr>
        <w:rPr>
          <w:sz w:val="28"/>
        </w:rPr>
      </w:pPr>
      <w:r w:rsidRPr="00A4670A">
        <w:rPr>
          <w:noProof/>
          <w:lang w:val="en-GB" w:eastAsia="en-GB"/>
        </w:rPr>
        <mc:AlternateContent>
          <mc:Choice Requires="wps">
            <w:drawing>
              <wp:anchor distT="0" distB="0" distL="114300" distR="114300" simplePos="0" relativeHeight="251852800" behindDoc="0" locked="0" layoutInCell="1" allowOverlap="1" wp14:anchorId="11658450" wp14:editId="7E91B41F">
                <wp:simplePos x="0" y="0"/>
                <wp:positionH relativeFrom="column">
                  <wp:posOffset>5578475</wp:posOffset>
                </wp:positionH>
                <wp:positionV relativeFrom="paragraph">
                  <wp:posOffset>13335</wp:posOffset>
                </wp:positionV>
                <wp:extent cx="609600" cy="342900"/>
                <wp:effectExtent l="0" t="0" r="0" b="12700"/>
                <wp:wrapSquare wrapText="bothSides"/>
                <wp:docPr id="134" name="Text Box 134"/>
                <wp:cNvGraphicFramePr/>
                <a:graphic xmlns:a="http://schemas.openxmlformats.org/drawingml/2006/main">
                  <a:graphicData uri="http://schemas.microsoft.com/office/word/2010/wordprocessingShape">
                    <wps:wsp>
                      <wps:cNvSpPr txBox="1"/>
                      <wps:spPr>
                        <a:xfrm>
                          <a:off x="0" y="0"/>
                          <a:ext cx="609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2B7AAA" w14:textId="77777777" w:rsidR="00C23B11" w:rsidRDefault="00C23B11" w:rsidP="00377D4B">
                            <w:pPr>
                              <w:ind w:firstLine="0"/>
                            </w:pPr>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58450" id="Text Box 134" o:spid="_x0000_s1038" type="#_x0000_t202" style="position:absolute;left:0;text-align:left;margin-left:439.25pt;margin-top:1.05pt;width:48pt;height:27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" filled="f" stroked="f">
                <v:textbox>
                  <w:txbxContent>
                    <w:p w14:paraId="6F2B7AAA" w14:textId="77777777" w:rsidR="00C23B11" w:rsidRDefault="00C23B11" w:rsidP="00377D4B">
                      <w:pPr>
                        <w:ind w:firstLine="0"/>
                      </w:pPr>
                      <w:r>
                        <w:t>(2.5)</w:t>
                      </w:r>
                    </w:p>
                  </w:txbxContent>
                </v:textbox>
                <w10:wrap type="square"/>
              </v:shape>
            </w:pict>
          </mc:Fallback>
        </mc:AlternateContent>
      </w:r>
      <w:r w:rsidR="00676C1E" w:rsidRPr="00A4670A">
        <w:tab/>
      </w:r>
      <w:r w:rsidR="00676C1E" w:rsidRPr="00A4670A">
        <w:tab/>
      </w:r>
      <w:r w:rsidR="00676C1E" w:rsidRPr="00A4670A">
        <w:tab/>
      </w:r>
      <m:oMath>
        <m:r>
          <w:rPr>
            <w:rFonts w:ascii="Cambria Math" w:hAnsi="Cambria Math"/>
            <w:sz w:val="28"/>
          </w:rPr>
          <m:t xml:space="preserve"> </m:t>
        </m:r>
        <m:sSub>
          <m:sSubPr>
            <m:ctrlPr>
              <w:rPr>
                <w:rFonts w:ascii="Cambria Math" w:hAnsi="Cambria Math"/>
                <w:i/>
                <w:sz w:val="32"/>
              </w:rPr>
            </m:ctrlPr>
          </m:sSubPr>
          <m:e>
            <m:r>
              <w:rPr>
                <w:rFonts w:ascii="Cambria Math" w:hAnsi="Cambria Math"/>
                <w:sz w:val="32"/>
              </w:rPr>
              <m:t>HR</m:t>
            </m:r>
          </m:e>
          <m:sub>
            <m:r>
              <w:rPr>
                <w:rFonts w:ascii="Cambria Math" w:hAnsi="Cambria Math"/>
                <w:sz w:val="32"/>
              </w:rPr>
              <m:t>AP, V</m:t>
            </m:r>
          </m:sub>
        </m:sSub>
        <m:r>
          <w:rPr>
            <w:rFonts w:ascii="Cambria Math" w:hAnsi="Cambria Math"/>
            <w:sz w:val="32"/>
          </w:rPr>
          <m:t>=</m:t>
        </m:r>
        <m:f>
          <m:fPr>
            <m:ctrlPr>
              <w:rPr>
                <w:rFonts w:ascii="Cambria Math" w:hAnsi="Cambria Math"/>
                <w:i/>
                <w:sz w:val="32"/>
              </w:rPr>
            </m:ctrlPr>
          </m:fPr>
          <m:num>
            <m:r>
              <m:rPr>
                <m:sty m:val="p"/>
              </m:rPr>
              <w:rPr>
                <w:rFonts w:ascii="Cambria Math" w:hAnsi="Cambria Math"/>
                <w:sz w:val="32"/>
              </w:rPr>
              <m:t>Σ Amplitudes of even harmonics</m:t>
            </m:r>
          </m:num>
          <m:den>
            <m:r>
              <m:rPr>
                <m:sty m:val="p"/>
              </m:rPr>
              <w:rPr>
                <w:rFonts w:ascii="Cambria Math" w:hAnsi="Cambria Math"/>
                <w:sz w:val="32"/>
              </w:rPr>
              <m:t>Σ Amplitudes of odd harmonics</m:t>
            </m:r>
          </m:den>
        </m:f>
      </m:oMath>
    </w:p>
    <w:p w14:paraId="5D81F3C7" w14:textId="77777777" w:rsidR="00676C1E" w:rsidRPr="00A4670A" w:rsidRDefault="00377D4B" w:rsidP="00676C1E">
      <w:r w:rsidRPr="00A4670A">
        <w:rPr>
          <w:noProof/>
          <w:lang w:val="en-GB" w:eastAsia="en-GB"/>
        </w:rPr>
        <mc:AlternateContent>
          <mc:Choice Requires="wps">
            <w:drawing>
              <wp:anchor distT="0" distB="0" distL="114300" distR="114300" simplePos="0" relativeHeight="251854848" behindDoc="0" locked="0" layoutInCell="1" allowOverlap="1" wp14:anchorId="36B7F8E8" wp14:editId="4AD4A8A2">
                <wp:simplePos x="0" y="0"/>
                <wp:positionH relativeFrom="column">
                  <wp:posOffset>5575508</wp:posOffset>
                </wp:positionH>
                <wp:positionV relativeFrom="paragraph">
                  <wp:posOffset>417830</wp:posOffset>
                </wp:positionV>
                <wp:extent cx="609600" cy="342900"/>
                <wp:effectExtent l="0" t="0" r="0" b="12700"/>
                <wp:wrapThrough wrapText="bothSides">
                  <wp:wrapPolygon edited="0">
                    <wp:start x="900" y="0"/>
                    <wp:lineTo x="900" y="20800"/>
                    <wp:lineTo x="19800" y="20800"/>
                    <wp:lineTo x="19800" y="0"/>
                    <wp:lineTo x="900" y="0"/>
                  </wp:wrapPolygon>
                </wp:wrapThrough>
                <wp:docPr id="135" name="Text Box 135"/>
                <wp:cNvGraphicFramePr/>
                <a:graphic xmlns:a="http://schemas.openxmlformats.org/drawingml/2006/main">
                  <a:graphicData uri="http://schemas.microsoft.com/office/word/2010/wordprocessingShape">
                    <wps:wsp>
                      <wps:cNvSpPr txBox="1"/>
                      <wps:spPr>
                        <a:xfrm>
                          <a:off x="0" y="0"/>
                          <a:ext cx="609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A12AC1" w14:textId="77777777" w:rsidR="00C23B11" w:rsidRDefault="00C23B11" w:rsidP="00377D4B">
                            <w:pPr>
                              <w:ind w:firstLine="0"/>
                            </w:pPr>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7F8E8" id="Text Box 135" o:spid="_x0000_s1039" type="#_x0000_t202" style="position:absolute;left:0;text-align:left;margin-left:439pt;margin-top:32.9pt;width:48pt;height:27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" filled="f" stroked="f">
                <v:textbox>
                  <w:txbxContent>
                    <w:p w14:paraId="16A12AC1" w14:textId="77777777" w:rsidR="00C23B11" w:rsidRDefault="00C23B11" w:rsidP="00377D4B">
                      <w:pPr>
                        <w:ind w:firstLine="0"/>
                      </w:pPr>
                      <w:r>
                        <w:t>(2.6)</w:t>
                      </w:r>
                    </w:p>
                  </w:txbxContent>
                </v:textbox>
                <w10:wrap type="through"/>
              </v:shape>
            </w:pict>
          </mc:Fallback>
        </mc:AlternateContent>
      </w:r>
      <w:r w:rsidR="00676C1E" w:rsidRPr="00A4670A">
        <w:t>For the ML component the HR was defined as:</w:t>
      </w:r>
    </w:p>
    <w:p w14:paraId="5D721034" w14:textId="77777777" w:rsidR="00676C1E" w:rsidRPr="00A4670A" w:rsidRDefault="00377D4B" w:rsidP="00676C1E">
      <w:pPr>
        <w:rPr>
          <w:rFonts w:eastAsiaTheme="minorEastAsia"/>
        </w:rPr>
      </w:pPr>
      <w:r w:rsidRPr="00A4670A">
        <w:rPr>
          <w:rFonts w:eastAsiaTheme="minorEastAsia"/>
        </w:rPr>
        <w:tab/>
      </w:r>
      <w:r w:rsidRPr="00A4670A">
        <w:rPr>
          <w:rFonts w:eastAsiaTheme="minorEastAsia"/>
        </w:rPr>
        <w:tab/>
      </w:r>
      <w:r w:rsidRPr="00A4670A">
        <w:rPr>
          <w:rFonts w:eastAsiaTheme="minorEastAsia"/>
        </w:rPr>
        <w:tab/>
      </w:r>
      <m:oMath>
        <m:r>
          <w:rPr>
            <w:rFonts w:ascii="Cambria Math" w:hAnsi="Cambria Math"/>
          </w:rPr>
          <m:t xml:space="preserve"> </m:t>
        </m:r>
        <m:sSub>
          <m:sSubPr>
            <m:ctrlPr>
              <w:rPr>
                <w:rFonts w:ascii="Cambria Math" w:hAnsi="Cambria Math"/>
                <w:i/>
                <w:sz w:val="32"/>
              </w:rPr>
            </m:ctrlPr>
          </m:sSubPr>
          <m:e>
            <m:r>
              <w:rPr>
                <w:rFonts w:ascii="Cambria Math" w:hAnsi="Cambria Math"/>
                <w:sz w:val="32"/>
              </w:rPr>
              <m:t>HR</m:t>
            </m:r>
          </m:e>
          <m:sub>
            <m:r>
              <w:rPr>
                <w:rFonts w:ascii="Cambria Math" w:hAnsi="Cambria Math"/>
                <w:sz w:val="32"/>
              </w:rPr>
              <m:t>ML</m:t>
            </m:r>
          </m:sub>
        </m:sSub>
        <m:r>
          <w:rPr>
            <w:rFonts w:ascii="Cambria Math" w:hAnsi="Cambria Math"/>
            <w:sz w:val="32"/>
          </w:rPr>
          <m:t>=</m:t>
        </m:r>
        <m:f>
          <m:fPr>
            <m:ctrlPr>
              <w:rPr>
                <w:rFonts w:ascii="Cambria Math" w:hAnsi="Cambria Math"/>
                <w:i/>
                <w:sz w:val="32"/>
              </w:rPr>
            </m:ctrlPr>
          </m:fPr>
          <m:num>
            <m:r>
              <m:rPr>
                <m:sty m:val="p"/>
              </m:rPr>
              <w:rPr>
                <w:rFonts w:ascii="Cambria Math" w:hAnsi="Cambria Math"/>
                <w:sz w:val="32"/>
              </w:rPr>
              <m:t>Σ Amplitudes of odd harmonics</m:t>
            </m:r>
          </m:num>
          <m:den>
            <m:r>
              <m:rPr>
                <m:sty m:val="p"/>
              </m:rPr>
              <w:rPr>
                <w:rFonts w:ascii="Cambria Math" w:hAnsi="Cambria Math"/>
                <w:sz w:val="32"/>
              </w:rPr>
              <m:t>Σ Amplitudes of even harmonics</m:t>
            </m:r>
          </m:den>
        </m:f>
      </m:oMath>
    </w:p>
    <w:p w14:paraId="7BE47ED7" w14:textId="77777777" w:rsidR="00676C1E" w:rsidRPr="00A4670A" w:rsidRDefault="00676C1E" w:rsidP="00676C1E">
      <w:pPr>
        <w:spacing w:line="240" w:lineRule="auto"/>
      </w:pPr>
      <w:r w:rsidRPr="00A4670A">
        <w:rPr>
          <w:noProof/>
          <w:lang w:val="en-GB" w:eastAsia="en-GB"/>
        </w:rPr>
        <mc:AlternateContent>
          <mc:Choice Requires="wpg">
            <w:drawing>
              <wp:anchor distT="0" distB="0" distL="114300" distR="114300" simplePos="0" relativeHeight="251795456" behindDoc="0" locked="0" layoutInCell="1" allowOverlap="1" wp14:anchorId="5B562C36" wp14:editId="13EAF9E6">
                <wp:simplePos x="0" y="0"/>
                <wp:positionH relativeFrom="margin">
                  <wp:align>center</wp:align>
                </wp:positionH>
                <wp:positionV relativeFrom="margin">
                  <wp:posOffset>232410</wp:posOffset>
                </wp:positionV>
                <wp:extent cx="6252210" cy="6693535"/>
                <wp:effectExtent l="0" t="0" r="0" b="12065"/>
                <wp:wrapThrough wrapText="bothSides">
                  <wp:wrapPolygon edited="0">
                    <wp:start x="1229" y="0"/>
                    <wp:lineTo x="263" y="0"/>
                    <wp:lineTo x="88" y="246"/>
                    <wp:lineTo x="88" y="1475"/>
                    <wp:lineTo x="1053" y="2623"/>
                    <wp:lineTo x="1229" y="21557"/>
                    <wp:lineTo x="21499" y="21557"/>
                    <wp:lineTo x="21499" y="0"/>
                    <wp:lineTo x="1229" y="0"/>
                  </wp:wrapPolygon>
                </wp:wrapThrough>
                <wp:docPr id="99" name="Group 99"/>
                <wp:cNvGraphicFramePr/>
                <a:graphic xmlns:a="http://schemas.openxmlformats.org/drawingml/2006/main">
                  <a:graphicData uri="http://schemas.microsoft.com/office/word/2010/wordprocessingGroup">
                    <wpg:wgp>
                      <wpg:cNvGrpSpPr/>
                      <wpg:grpSpPr>
                        <a:xfrm>
                          <a:off x="0" y="0"/>
                          <a:ext cx="6252210" cy="6693535"/>
                          <a:chOff x="0" y="0"/>
                          <a:chExt cx="5943627" cy="6210935"/>
                        </a:xfrm>
                      </wpg:grpSpPr>
                      <pic:pic xmlns:pic="http://schemas.openxmlformats.org/drawingml/2006/picture">
                        <pic:nvPicPr>
                          <pic:cNvPr id="4" name="Picture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81662" y="0"/>
                            <a:ext cx="5561965" cy="6210935"/>
                          </a:xfrm>
                          <a:prstGeom prst="rect">
                            <a:avLst/>
                          </a:prstGeom>
                        </pic:spPr>
                      </pic:pic>
                      <wps:wsp>
                        <wps:cNvPr id="21" name="Text Box 21"/>
                        <wps:cNvSpPr txBox="1"/>
                        <wps:spPr>
                          <a:xfrm>
                            <a:off x="0" y="0"/>
                            <a:ext cx="851535" cy="509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95D670" w14:textId="77777777" w:rsidR="00C23B11" w:rsidRDefault="00C23B11" w:rsidP="00676C1E">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275937" y="0"/>
                            <a:ext cx="993333" cy="5094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6E62E4" w14:textId="77777777" w:rsidR="00C23B11" w:rsidRDefault="00C23B11" w:rsidP="00676C1E">
                              <w: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562C36" id="Group 99" o:spid="_x0000_s1040" style="position:absolute;left:0;text-align:left;margin-left:0;margin-top:18.3pt;width:492.3pt;height:527.05pt;z-index:251795456;mso-position-horizontal:center;mso-position-horizontal-relative:margin;mso-position-vertical-relative:margin;mso-width-relative:margin;mso-height-relative:margin" coordsize="59436,6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">
                <v:shape id="Picture 4" o:spid="_x0000_s1041" type="#_x0000_t75" style="position:absolute;left:3816;width:55620;height:62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">
                  <v:imagedata r:id="rId30" o:title=""/>
                  <v:path arrowok="t"/>
                </v:shape>
                <v:shape id="Text Box 21" o:spid="_x0000_s1042" type="#_x0000_t202" style="position:absolute;width:851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F95D670" w14:textId="77777777" w:rsidR="00C23B11" w:rsidRDefault="00C23B11" w:rsidP="00676C1E">
                        <w:r>
                          <w:t>(a)</w:t>
                        </w:r>
                      </w:p>
                    </w:txbxContent>
                  </v:textbox>
                </v:shape>
                <v:shape id="Text Box 20" o:spid="_x0000_s1043" type="#_x0000_t202" style="position:absolute;left:32759;width:9933;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16E62E4" w14:textId="77777777" w:rsidR="00C23B11" w:rsidRDefault="00C23B11" w:rsidP="00676C1E">
                        <w:r>
                          <w:t xml:space="preserve"> (b)</w:t>
                        </w:r>
                      </w:p>
                    </w:txbxContent>
                  </v:textbox>
                </v:shape>
                <w10:wrap type="through" anchorx="margin" anchory="margin"/>
              </v:group>
            </w:pict>
          </mc:Fallback>
        </mc:AlternateContent>
      </w:r>
    </w:p>
    <w:p w14:paraId="07E30A26" w14:textId="77777777" w:rsidR="00676C1E" w:rsidRPr="00A4670A" w:rsidRDefault="00676C1E" w:rsidP="00676C1E">
      <w:pPr>
        <w:spacing w:line="240" w:lineRule="auto"/>
        <w:ind w:firstLine="0"/>
      </w:pPr>
      <w:r w:rsidRPr="00A4670A">
        <w:t xml:space="preserve">Figure </w:t>
      </w:r>
      <w:r w:rsidR="00FF1A11" w:rsidRPr="00A4670A">
        <w:t>2.6. An</w:t>
      </w:r>
      <w:r w:rsidRPr="00A4670A">
        <w:t xml:space="preserve"> indication of a single stride acceleration signal taken measured at the head in the V, AP and ML direction (a) and the corresponding </w:t>
      </w:r>
      <w:r w:rsidR="00FF1A11" w:rsidRPr="00A4670A">
        <w:t>first 20 harmonic content (b). F</w:t>
      </w:r>
      <w:r w:rsidRPr="00A4670A">
        <w:t xml:space="preserve">igure has been adapted </w:t>
      </w:r>
      <w:r w:rsidR="00FF1A11" w:rsidRPr="00A4670A">
        <w:t xml:space="preserve">with permission </w:t>
      </w:r>
      <w:r w:rsidRPr="00A4670A">
        <w:t>from</w:t>
      </w:r>
      <w:r w:rsidR="005E680C" w:rsidRPr="00A4670A">
        <w:t xml:space="preserve"> </w:t>
      </w:r>
      <w:r w:rsidR="00755B6A" w:rsidRPr="00A4670A">
        <w:fldChar w:fldCharType="begin" w:fldLock="1"/>
      </w:r>
      <w:r w:rsidR="00385A36" w:rsidRPr="00A4670A">
        <w:instrText>ADDIN CSL_CITATION { "citationItems" : [ { "id" : "ITEM-1", "itemData" : { "author" : [ { "dropping-particle" : "", "family" : "Menz", "given" : "HB", "non-dropping-particle" : "", "parse-names" : false, "suffix" : "" }, { "dropping-particle" : "", "family" : "Lord", "given" : "SR", "non-dropping-particle" : "", "parse-names" : false, "suffix" : "" }, { "dropping-particle" : "", "family" : "Fitzpatrick", "given" : "RC", "non-dropping-particle" : "", "parse-names" : false, "suffix" : "" } ], "container-title" : "Gait &amp; Posture", "id" : "ITEM-1", "issued" : { "date-parts" : [ [ "2003" ] ] }, "page" : "35-46", "title" : "Acceleration patterns of the head and pelvis when walking on level and irregular surfaces", "type" : "article-journal", "volume" : "18" }, "uris" : [ "http://www.mendeley.com/documents/?uuid=1c5e6b7d-a91f-4489-85df-c3336f779f10" ] } ], "mendeley" : { "formattedCitation" : "[74]", "plainTextFormattedCitation" : "[74]", "previouslyFormattedCitation" : "[74]" }, "properties" : {  }, "schema" : "https://github.com/citation-style-language/schema/raw/master/csl-citation.json" }</w:instrText>
      </w:r>
      <w:r w:rsidR="00755B6A" w:rsidRPr="00A4670A">
        <w:fldChar w:fldCharType="separate"/>
      </w:r>
      <w:r w:rsidR="00385A36" w:rsidRPr="00A4670A">
        <w:rPr>
          <w:noProof/>
        </w:rPr>
        <w:t>[74]</w:t>
      </w:r>
      <w:r w:rsidR="00755B6A" w:rsidRPr="00A4670A">
        <w:fldChar w:fldCharType="end"/>
      </w:r>
      <w:r w:rsidRPr="00A4670A">
        <w:t xml:space="preserve">. </w:t>
      </w:r>
    </w:p>
    <w:p w14:paraId="2C091A04" w14:textId="77777777" w:rsidR="00676C1E" w:rsidRPr="00A4670A" w:rsidRDefault="00676C1E" w:rsidP="00676C1E"/>
    <w:p w14:paraId="7437C67E" w14:textId="77777777" w:rsidR="00D333AE" w:rsidRPr="00A4670A" w:rsidRDefault="00676C1E" w:rsidP="00D333AE">
      <w:pPr>
        <w:pStyle w:val="Heading3"/>
      </w:pPr>
      <w:bookmarkStart w:id="37" w:name="_Toc506909849"/>
      <w:r w:rsidRPr="00A4670A">
        <w:rPr>
          <w:noProof/>
          <w:lang w:eastAsia="en-GB"/>
        </w:rPr>
        <w:drawing>
          <wp:anchor distT="0" distB="0" distL="114300" distR="114300" simplePos="0" relativeHeight="251797504" behindDoc="0" locked="0" layoutInCell="1" allowOverlap="1" wp14:anchorId="38819DB5" wp14:editId="5F8C0896">
            <wp:simplePos x="0" y="0"/>
            <wp:positionH relativeFrom="margin">
              <wp:align>center</wp:align>
            </wp:positionH>
            <wp:positionV relativeFrom="paragraph">
              <wp:posOffset>1947545</wp:posOffset>
            </wp:positionV>
            <wp:extent cx="5791835" cy="2219960"/>
            <wp:effectExtent l="0" t="0" r="0" b="0"/>
            <wp:wrapTopAndBottom/>
            <wp:docPr id="42" name="Picture 42" descr="Pictures/grouped%20str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s/grouped%20stride.png"/>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9183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70A">
        <w:t>Autocorrelation (</w:t>
      </w:r>
      <w:r w:rsidR="00923D08" w:rsidRPr="00A4670A">
        <w:t>s</w:t>
      </w:r>
      <w:r w:rsidRPr="00A4670A">
        <w:t>tep regularit</w:t>
      </w:r>
      <w:r w:rsidR="00D333AE" w:rsidRPr="00A4670A">
        <w:t xml:space="preserve">y, stride regularity, </w:t>
      </w:r>
      <w:r w:rsidR="00923D08" w:rsidRPr="00A4670A">
        <w:t>s</w:t>
      </w:r>
      <w:r w:rsidR="00D333AE" w:rsidRPr="00A4670A">
        <w:t>ymmetry)</w:t>
      </w:r>
      <w:bookmarkEnd w:id="37"/>
    </w:p>
    <w:p w14:paraId="1AC6D513" w14:textId="77777777" w:rsidR="00676C1E" w:rsidRPr="00A4670A" w:rsidRDefault="00676C1E" w:rsidP="00676C1E">
      <w:r w:rsidRPr="00A4670A">
        <w:rPr>
          <w:b/>
        </w:rPr>
        <w:t xml:space="preserve"> </w:t>
      </w:r>
      <w:r w:rsidR="00D333AE" w:rsidRPr="00A4670A">
        <w:t>U</w:t>
      </w:r>
      <w:r w:rsidRPr="00A4670A">
        <w:t xml:space="preserve">nbiased Autocorrelations differ from the aforementioned variables due to requiring subsequent strides to be calculated. Figure </w:t>
      </w:r>
      <w:r w:rsidR="00FF1A11" w:rsidRPr="00A4670A">
        <w:t>2.7</w:t>
      </w:r>
      <w:r w:rsidRPr="00A4670A">
        <w:t xml:space="preserve"> shows the difference between an acceleration signal obtained from a single stride relative to a signal obtained over subsequently collected strides grouped together </w:t>
      </w:r>
    </w:p>
    <w:p w14:paraId="58E8F2C6" w14:textId="77777777" w:rsidR="00676C1E" w:rsidRPr="00A4670A" w:rsidRDefault="00676C1E" w:rsidP="00676C1E">
      <w:pPr>
        <w:spacing w:line="240" w:lineRule="auto"/>
        <w:ind w:firstLine="0"/>
      </w:pPr>
    </w:p>
    <w:p w14:paraId="7BB66A98" w14:textId="77777777" w:rsidR="00676C1E" w:rsidRPr="00A4670A" w:rsidRDefault="00676C1E" w:rsidP="00676C1E">
      <w:pPr>
        <w:spacing w:line="240" w:lineRule="auto"/>
        <w:ind w:firstLine="0"/>
      </w:pPr>
      <w:r w:rsidRPr="00A4670A">
        <w:t xml:space="preserve">Figure </w:t>
      </w:r>
      <w:r w:rsidR="00FF1A11" w:rsidRPr="00A4670A">
        <w:t>2.7.</w:t>
      </w:r>
      <w:r w:rsidRPr="00A4670A">
        <w:t xml:space="preserve"> An indication of the different acceleration signal obtained from the pelvis in the mediolateral direction relative to a signal obtained over multiple subsequent strides grouped together</w:t>
      </w:r>
    </w:p>
    <w:p w14:paraId="2024532A" w14:textId="77777777" w:rsidR="00676C1E" w:rsidRPr="00A4670A" w:rsidRDefault="00676C1E" w:rsidP="00676C1E">
      <w:pPr>
        <w:spacing w:line="240" w:lineRule="auto"/>
        <w:ind w:firstLine="0"/>
      </w:pPr>
    </w:p>
    <w:p w14:paraId="2C97352C" w14:textId="77777777" w:rsidR="00676C1E" w:rsidRPr="00A4670A" w:rsidRDefault="00676C1E" w:rsidP="00676C1E">
      <w:r w:rsidRPr="00A4670A">
        <w:t xml:space="preserve">Originally proposed by Moe-Nilssen and Helbostad </w:t>
      </w:r>
      <w:r w:rsidRPr="00A4670A">
        <w:fldChar w:fldCharType="begin" w:fldLock="1"/>
      </w:r>
      <w:r w:rsidR="00385A36" w:rsidRPr="00A4670A">
        <w:instrText>ADDIN CSL_CITATION { "citationItems" : [ { "id" : "ITEM-1", "itemData" : { "DOI" : "10.1016/S0021-9290(03)00233-1", "ISBN" : "0021-9290", "ISSN" : "00219290", "PMID" : "14672575", "abstract" : "This study reports on the novel use of a portable system to measure gait cycle parameters. Measurements were made by a triaxial accelerometer over the lower trunk during timed walking over a range of self-administered speeds. Signals from each trial were transformed to a horizontal-vertical coordinate system and analyzed by an unbiased autocorrelation procedure to obtain cadence, step length, and measures of gait regularity and symmetry. By curvilinear interpolation, speed-dependent gait parameters could be compared at a normalized speed. It was demonstrated that analysis of gait cycle parameters which previously required fixed laboratory equipment and paced walking procedures, now can be made from data obtained by a timing device and a portable sensor at free walking speeds. \u00a9 2003 Elsevier Ltd. All rights reserved.", "author" : [ { "dropping-particle" : "", "family" : "Moe-Nilssen", "given" : "Rolf", "non-dropping-particle" : "", "parse-names" : false, "suffix" : "" }, { "dropping-particle" : "", "family" : "Helbostad", "given" : "Jorunn L.", "non-dropping-particle" : "", "parse-names" : false, "suffix" : "" } ], "container-title" : "Journal of Biomechanics", "id" : "ITEM-1", "issue" : "1", "issued" : { "date-parts" : [ [ "2004" ] ] }, "page" : "121-126", "title" : "Estimation of gait cycle characteristics by trunk accelerometry", "type" : "article-journal", "volume" : "37" }, "uris" : [ "http://www.mendeley.com/documents/?uuid=3100a767-5c16-4fa9-8101-ad61d29b8cf4" ] } ], "mendeley" : { "formattedCitation" : "[80]", "plainTextFormattedCitation" : "[80]", "previouslyFormattedCitation" : "[80]" }, "properties" : {  }, "schema" : "https://github.com/citation-style-language/schema/raw/master/csl-citation.json" }</w:instrText>
      </w:r>
      <w:r w:rsidRPr="00A4670A">
        <w:fldChar w:fldCharType="separate"/>
      </w:r>
      <w:r w:rsidR="00385A36" w:rsidRPr="00A4670A">
        <w:rPr>
          <w:noProof/>
        </w:rPr>
        <w:t>[80]</w:t>
      </w:r>
      <w:r w:rsidRPr="00A4670A">
        <w:fldChar w:fldCharType="end"/>
      </w:r>
      <w:r w:rsidRPr="00A4670A">
        <w:t xml:space="preserve">, the </w:t>
      </w:r>
      <w:r w:rsidR="008A2849" w:rsidRPr="00A4670A">
        <w:t>autocorrelation</w:t>
      </w:r>
      <w:r w:rsidRPr="00A4670A">
        <w:t xml:space="preserve"> is a measure with three outcomes, step regularity, stride regularity and symmetry and is typically measured form the pelvis. The variable works under the premise that subsequent strides should be periodic as efficient walking should be a cyclical repeated movement </w:t>
      </w:r>
      <w:r w:rsidRPr="00A4670A">
        <w:fldChar w:fldCharType="begin" w:fldLock="1"/>
      </w:r>
      <w:r w:rsidR="00385A36" w:rsidRPr="00A4670A">
        <w:instrText>ADDIN CSL_CITATION { "citationItems" : [ { "id" : "ITEM-1", "itemData" : { "DOI" : "10.3390/s110807314", "author" : [ { "dropping-particle" : "", "family" : "Yang", "given" : "Che-chang", "non-dropping-particle" : "", "parse-names" : false, "suffix" : "" }, { "dropping-particle" : "", "family" : "Hsu", "given" : "Yeh-liang", "non-dropping-particle" : "", "parse-names" : false, "suffix" : "" }, { "dropping-particle" : "", "family" : "Shih", "given" : "Kao-shang", "non-dropping-particle" : "", "parse-names" : false, "suffix" : "" }, { "dropping-particle" : "", "family" : "Lu", "given" : "Jun-ming", "non-dropping-particle" : "", "parse-names" : false, "suffix" : "" }, { "dropping-particle" : "", "family" : "Kong", "given" : "Shin", "non-dropping-particle" : "", "parse-names" : false, "suffix" : "" }, { "dropping-particle" : "", "family" : "Memorial", "given" : "Wu Ho-su", "non-dropping-particle" : "", "parse-names" : false, "suffix" : "" }, { "dropping-particle" : "", "family" : "Lin", "given" : "Shih", "non-dropping-particle" : "", "parse-names" : false, "suffix" : "" } ], "id" : "ITEM-1", "issued" : { "date-parts" : [ [ "2011" ] ] }, "page" : "7314-7326", "title" : "Real-Time Gait Cycle Parameter Recognition Using a Wearable Accelerometry System", "type" : "article-journal" }, "uris" : [ "http://www.mendeley.com/documents/?uuid=a919b7e1-538b-4d19-bac4-ade34fe45dbf", "http://www.mendeley.com/documents/?uuid=b44d6254-3bb6-487d-8dca-c1aa2c3dfa73" ] } ], "mendeley" : { "formattedCitation" : "[81]", "plainTextFormattedCitation" : "[81]", "previouslyFormattedCitation" : "[81]" }, "properties" : {  }, "schema" : "https://github.com/citation-style-language/schema/raw/master/csl-citation.json" }</w:instrText>
      </w:r>
      <w:r w:rsidRPr="00A4670A">
        <w:fldChar w:fldCharType="separate"/>
      </w:r>
      <w:r w:rsidR="00385A36" w:rsidRPr="00A4670A">
        <w:rPr>
          <w:noProof/>
        </w:rPr>
        <w:t>[81]</w:t>
      </w:r>
      <w:r w:rsidRPr="00A4670A">
        <w:fldChar w:fldCharType="end"/>
      </w:r>
      <w:r w:rsidRPr="00A4670A">
        <w:t xml:space="preserve">. The autocorrelation procedure tests this premise by determining within an acceleration signal which characteristics are periodic or irregular. </w:t>
      </w:r>
    </w:p>
    <w:p w14:paraId="3FDF9454" w14:textId="77777777" w:rsidR="00676C1E" w:rsidRPr="00A4670A" w:rsidRDefault="00676C1E" w:rsidP="00676C1E">
      <w:r w:rsidRPr="00A4670A">
        <w:t xml:space="preserve">In order to calculate using an acceleration signal, the autocorrelation function is represented by a sequence of autocorrelation coefficients over increasing time lags whereby peaks are recorded when lags are equivalent to the periodicity of the signal. Therefore, plotting this time lagged series allows to inspect the structure of a cyclic component within a time series. Because relative to the original time series, the time phase shifts with identical results in both positive and negative direction, the autocorrelation plot is symmetrical with the zero-shift located centrally (figure </w:t>
      </w:r>
      <w:r w:rsidR="00550AEA" w:rsidRPr="00A4670A">
        <w:t>2.8</w:t>
      </w:r>
      <w:r w:rsidRPr="00A4670A">
        <w:t xml:space="preserve"> b). From this zero phase center value, the following peak values in the positive direction are representative of the first and second dominant period (figure </w:t>
      </w:r>
      <w:r w:rsidR="00550AEA" w:rsidRPr="00A4670A">
        <w:t>2.8</w:t>
      </w:r>
      <w:r w:rsidRPr="00A4670A">
        <w:t xml:space="preserve"> c). For accelerations obtained from the upper body these dominant periods are therefore equal to steps (A</w:t>
      </w:r>
      <w:r w:rsidRPr="00A4670A">
        <w:rPr>
          <w:vertAlign w:val="subscript"/>
        </w:rPr>
        <w:t>d1</w:t>
      </w:r>
      <w:r w:rsidRPr="00A4670A">
        <w:t>) and strides (A</w:t>
      </w:r>
      <w:r w:rsidRPr="00A4670A">
        <w:rPr>
          <w:vertAlign w:val="subscript"/>
        </w:rPr>
        <w:t>d2</w:t>
      </w:r>
      <w:r w:rsidRPr="00A4670A">
        <w:t xml:space="preserve">) </w:t>
      </w:r>
    </w:p>
    <w:p w14:paraId="7F4A2EF5" w14:textId="77777777" w:rsidR="00676C1E" w:rsidRPr="00A4670A" w:rsidRDefault="00550AEA" w:rsidP="00676C1E">
      <w:pPr>
        <w:spacing w:line="240" w:lineRule="auto"/>
      </w:pPr>
      <w:r w:rsidRPr="00A4670A">
        <w:rPr>
          <w:noProof/>
          <w:lang w:val="en-GB" w:eastAsia="en-GB"/>
        </w:rPr>
        <mc:AlternateContent>
          <mc:Choice Requires="wpg">
            <w:drawing>
              <wp:anchor distT="0" distB="0" distL="114300" distR="114300" simplePos="0" relativeHeight="251788288" behindDoc="0" locked="0" layoutInCell="1" allowOverlap="1" wp14:anchorId="1A32488C" wp14:editId="1615E579">
                <wp:simplePos x="0" y="0"/>
                <wp:positionH relativeFrom="column">
                  <wp:posOffset>-134911</wp:posOffset>
                </wp:positionH>
                <wp:positionV relativeFrom="paragraph">
                  <wp:posOffset>119422</wp:posOffset>
                </wp:positionV>
                <wp:extent cx="5977255" cy="2283460"/>
                <wp:effectExtent l="0" t="0" r="0" b="2540"/>
                <wp:wrapThrough wrapText="bothSides">
                  <wp:wrapPolygon edited="0">
                    <wp:start x="0" y="0"/>
                    <wp:lineTo x="0" y="21384"/>
                    <wp:lineTo x="13034" y="21384"/>
                    <wp:lineTo x="21478" y="21384"/>
                    <wp:lineTo x="21478" y="961"/>
                    <wp:lineTo x="13401"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5977255" cy="2283460"/>
                          <a:chOff x="0" y="0"/>
                          <a:chExt cx="5977255" cy="2049491"/>
                        </a:xfrm>
                      </wpg:grpSpPr>
                      <wpg:grpSp>
                        <wpg:cNvPr id="11" name="Group 11"/>
                        <wpg:cNvGrpSpPr/>
                        <wpg:grpSpPr>
                          <a:xfrm>
                            <a:off x="0" y="0"/>
                            <a:ext cx="3733165" cy="2029460"/>
                            <a:chOff x="1025235" y="0"/>
                            <a:chExt cx="3934691" cy="2029691"/>
                          </a:xfrm>
                        </wpg:grpSpPr>
                        <pic:pic xmlns:pic="http://schemas.openxmlformats.org/drawingml/2006/picture">
                          <pic:nvPicPr>
                            <pic:cNvPr id="133" name="Picture 133"/>
                            <pic:cNvPicPr>
                              <a:picLocks noChangeAspect="1"/>
                            </pic:cNvPicPr>
                          </pic:nvPicPr>
                          <pic:blipFill rotWithShape="1">
                            <a:blip r:embed="rId33">
                              <a:extLst>
                                <a:ext uri="{28A0092B-C50C-407E-A947-70E740481C1C}">
                                  <a14:useLocalDpi xmlns:a14="http://schemas.microsoft.com/office/drawing/2010/main" val="0"/>
                                </a:ext>
                              </a:extLst>
                            </a:blip>
                            <a:srcRect l="17901" r="14130" b="68180"/>
                            <a:stretch/>
                          </pic:blipFill>
                          <pic:spPr bwMode="auto">
                            <a:xfrm>
                              <a:off x="1025355" y="0"/>
                              <a:ext cx="3893009" cy="1080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33">
                              <a:extLst>
                                <a:ext uri="{28A0092B-C50C-407E-A947-70E740481C1C}">
                                  <a14:useLocalDpi xmlns:a14="http://schemas.microsoft.com/office/drawing/2010/main" val="0"/>
                                </a:ext>
                              </a:extLst>
                            </a:blip>
                            <a:srcRect l="17724" t="59045" r="13580" b="11496"/>
                            <a:stretch/>
                          </pic:blipFill>
                          <pic:spPr bwMode="auto">
                            <a:xfrm>
                              <a:off x="1025235" y="1029692"/>
                              <a:ext cx="3934691" cy="999999"/>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31" name="Picture 131"/>
                          <pic:cNvPicPr>
                            <a:picLocks noChangeAspect="1"/>
                          </pic:cNvPicPr>
                        </pic:nvPicPr>
                        <pic:blipFill rotWithShape="1">
                          <a:blip r:embed="rId34">
                            <a:extLst>
                              <a:ext uri="{28A0092B-C50C-407E-A947-70E740481C1C}">
                                <a14:useLocalDpi xmlns:a14="http://schemas.microsoft.com/office/drawing/2010/main" val="0"/>
                              </a:ext>
                            </a:extLst>
                          </a:blip>
                          <a:srcRect l="2755" r="4934" b="31830"/>
                          <a:stretch/>
                        </pic:blipFill>
                        <pic:spPr bwMode="auto">
                          <a:xfrm>
                            <a:off x="3657600" y="110836"/>
                            <a:ext cx="2319655" cy="1938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6CABFD" id="Group 12" o:spid="_x0000_s1026" style="position:absolute;margin-left:-10.6pt;margin-top:9.4pt;width:470.65pt;height:179.8pt;z-index:251788288" coordsize="59772,20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">
                <v:group id="Group 11" o:spid="_x0000_s1027" style="position:absolute;width:37331;height:20294" coordorigin="10252" coordsize="39346,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3" o:spid="_x0000_s1028" type="#_x0000_t75" style="position:absolute;left:10253;width:38930;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">
                    <v:imagedata r:id="rId37" o:title="" cropbottom="44682f" cropleft="11732f" cropright="9260f"/>
                    <v:path arrowok="t"/>
                  </v:shape>
                  <v:shape id="Picture 10" o:spid="_x0000_s1029" type="#_x0000_t75" style="position:absolute;left:10252;top:10296;width:39347;height:1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">
                    <v:imagedata r:id="rId37" o:title="" croptop="38696f" cropbottom="7534f" cropleft="11616f" cropright="8900f"/>
                    <v:path arrowok="t"/>
                  </v:shape>
                </v:group>
                <v:shape id="Picture 131" o:spid="_x0000_s1030" type="#_x0000_t75" style="position:absolute;left:36576;top:1108;width:23196;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">
                  <v:imagedata r:id="rId38" o:title="" cropbottom="20860f" cropleft="1806f" cropright="3234f"/>
                  <v:path arrowok="t"/>
                </v:shape>
                <w10:wrap type="through"/>
              </v:group>
            </w:pict>
          </mc:Fallback>
        </mc:AlternateContent>
      </w:r>
      <w:r w:rsidRPr="00A4670A">
        <w:rPr>
          <w:noProof/>
          <w:lang w:val="en-GB" w:eastAsia="en-GB"/>
        </w:rPr>
        <mc:AlternateContent>
          <mc:Choice Requires="wps">
            <w:drawing>
              <wp:anchor distT="0" distB="0" distL="114300" distR="114300" simplePos="0" relativeHeight="251789312" behindDoc="0" locked="0" layoutInCell="1" allowOverlap="1" wp14:anchorId="611118CA" wp14:editId="67F0E24F">
                <wp:simplePos x="0" y="0"/>
                <wp:positionH relativeFrom="column">
                  <wp:posOffset>89941</wp:posOffset>
                </wp:positionH>
                <wp:positionV relativeFrom="paragraph">
                  <wp:posOffset>1379262</wp:posOffset>
                </wp:positionV>
                <wp:extent cx="1218565" cy="720090"/>
                <wp:effectExtent l="0" t="0" r="0" b="0"/>
                <wp:wrapThrough wrapText="bothSides">
                  <wp:wrapPolygon edited="0">
                    <wp:start x="450" y="0"/>
                    <wp:lineTo x="450" y="20571"/>
                    <wp:lineTo x="20711" y="20571"/>
                    <wp:lineTo x="20711" y="0"/>
                    <wp:lineTo x="450" y="0"/>
                  </wp:wrapPolygon>
                </wp:wrapThrough>
                <wp:docPr id="14" name="Text Box 14"/>
                <wp:cNvGraphicFramePr/>
                <a:graphic xmlns:a="http://schemas.openxmlformats.org/drawingml/2006/main">
                  <a:graphicData uri="http://schemas.microsoft.com/office/word/2010/wordprocessingShape">
                    <wps:wsp>
                      <wps:cNvSpPr txBox="1"/>
                      <wps:spPr>
                        <a:xfrm>
                          <a:off x="0" y="0"/>
                          <a:ext cx="1218565" cy="720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1B2564" w14:textId="77777777" w:rsidR="00C23B11" w:rsidRPr="00550AEA" w:rsidRDefault="00C23B11" w:rsidP="00C76AB4">
                            <w:pPr>
                              <w:ind w:firstLine="0"/>
                              <w:rPr>
                                <w:sz w:val="22"/>
                              </w:rPr>
                            </w:pPr>
                            <w:r w:rsidRPr="00550AEA">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1118CA" id="Text Box 14" o:spid="_x0000_s1044" type="#_x0000_t202" style="position:absolute;left:0;text-align:left;margin-left:7.1pt;margin-top:108.6pt;width:95.95pt;height:56.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" filled="f" stroked="f">
                <v:textbox>
                  <w:txbxContent>
                    <w:p w14:paraId="3B1B2564" w14:textId="77777777" w:rsidR="00C23B11" w:rsidRPr="00550AEA" w:rsidRDefault="00C23B11" w:rsidP="00C76AB4">
                      <w:pPr>
                        <w:ind w:firstLine="0"/>
                        <w:rPr>
                          <w:sz w:val="22"/>
                        </w:rPr>
                      </w:pPr>
                      <w:r w:rsidRPr="00550AEA">
                        <w:rPr>
                          <w:sz w:val="22"/>
                        </w:rPr>
                        <w:t>(b)</w:t>
                      </w:r>
                    </w:p>
                  </w:txbxContent>
                </v:textbox>
                <w10:wrap type="through"/>
              </v:shape>
            </w:pict>
          </mc:Fallback>
        </mc:AlternateContent>
      </w:r>
      <w:r w:rsidRPr="00A4670A">
        <w:rPr>
          <w:noProof/>
          <w:lang w:val="en-GB" w:eastAsia="en-GB"/>
        </w:rPr>
        <mc:AlternateContent>
          <mc:Choice Requires="wps">
            <w:drawing>
              <wp:anchor distT="0" distB="0" distL="114300" distR="114300" simplePos="0" relativeHeight="251790336" behindDoc="0" locked="0" layoutInCell="1" allowOverlap="1" wp14:anchorId="1F26E43E" wp14:editId="320ED572">
                <wp:simplePos x="0" y="0"/>
                <wp:positionH relativeFrom="column">
                  <wp:posOffset>3747541</wp:posOffset>
                </wp:positionH>
                <wp:positionV relativeFrom="paragraph">
                  <wp:posOffset>280712</wp:posOffset>
                </wp:positionV>
                <wp:extent cx="837565" cy="527050"/>
                <wp:effectExtent l="0" t="0" r="0" b="6350"/>
                <wp:wrapThrough wrapText="bothSides">
                  <wp:wrapPolygon edited="0">
                    <wp:start x="655" y="0"/>
                    <wp:lineTo x="655" y="20819"/>
                    <wp:lineTo x="20306" y="20819"/>
                    <wp:lineTo x="20306" y="0"/>
                    <wp:lineTo x="655" y="0"/>
                  </wp:wrapPolygon>
                </wp:wrapThrough>
                <wp:docPr id="16" name="Text Box 16"/>
                <wp:cNvGraphicFramePr/>
                <a:graphic xmlns:a="http://schemas.openxmlformats.org/drawingml/2006/main">
                  <a:graphicData uri="http://schemas.microsoft.com/office/word/2010/wordprocessingShape">
                    <wps:wsp>
                      <wps:cNvSpPr txBox="1"/>
                      <wps:spPr>
                        <a:xfrm>
                          <a:off x="0" y="0"/>
                          <a:ext cx="837565" cy="527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5EF348" w14:textId="77777777" w:rsidR="00C23B11" w:rsidRPr="00550AEA" w:rsidRDefault="00C23B11" w:rsidP="00C76AB4">
                            <w:pPr>
                              <w:ind w:firstLine="0"/>
                              <w:rPr>
                                <w:sz w:val="22"/>
                              </w:rPr>
                            </w:pPr>
                            <w:r w:rsidRPr="00550AEA">
                              <w:rPr>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6E43E" id="Text Box 16" o:spid="_x0000_s1045" type="#_x0000_t202" style="position:absolute;left:0;text-align:left;margin-left:295.1pt;margin-top:22.1pt;width:65.95pt;height:41.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" filled="f" stroked="f">
                <v:textbox>
                  <w:txbxContent>
                    <w:p w14:paraId="205EF348" w14:textId="77777777" w:rsidR="00C23B11" w:rsidRPr="00550AEA" w:rsidRDefault="00C23B11" w:rsidP="00C76AB4">
                      <w:pPr>
                        <w:ind w:firstLine="0"/>
                        <w:rPr>
                          <w:sz w:val="22"/>
                        </w:rPr>
                      </w:pPr>
                      <w:r w:rsidRPr="00550AEA">
                        <w:rPr>
                          <w:sz w:val="22"/>
                        </w:rPr>
                        <w:t>(c)</w:t>
                      </w:r>
                    </w:p>
                  </w:txbxContent>
                </v:textbox>
                <w10:wrap type="through"/>
              </v:shape>
            </w:pict>
          </mc:Fallback>
        </mc:AlternateContent>
      </w:r>
      <w:r w:rsidRPr="00A4670A">
        <w:rPr>
          <w:noProof/>
          <w:lang w:val="en-GB" w:eastAsia="en-GB"/>
        </w:rPr>
        <mc:AlternateContent>
          <mc:Choice Requires="wps">
            <w:drawing>
              <wp:anchor distT="0" distB="0" distL="114300" distR="114300" simplePos="0" relativeHeight="251791360" behindDoc="0" locked="0" layoutInCell="1" allowOverlap="1" wp14:anchorId="7E1F55B8" wp14:editId="132875D9">
                <wp:simplePos x="0" y="0"/>
                <wp:positionH relativeFrom="column">
                  <wp:posOffset>97436</wp:posOffset>
                </wp:positionH>
                <wp:positionV relativeFrom="paragraph">
                  <wp:posOffset>236262</wp:posOffset>
                </wp:positionV>
                <wp:extent cx="1061034" cy="541774"/>
                <wp:effectExtent l="0" t="0" r="0" b="0"/>
                <wp:wrapThrough wrapText="bothSides">
                  <wp:wrapPolygon edited="0">
                    <wp:start x="517" y="0"/>
                    <wp:lineTo x="517" y="20258"/>
                    <wp:lineTo x="20695" y="20258"/>
                    <wp:lineTo x="20695" y="0"/>
                    <wp:lineTo x="517" y="0"/>
                  </wp:wrapPolygon>
                </wp:wrapThrough>
                <wp:docPr id="13" name="Text Box 13"/>
                <wp:cNvGraphicFramePr/>
                <a:graphic xmlns:a="http://schemas.openxmlformats.org/drawingml/2006/main">
                  <a:graphicData uri="http://schemas.microsoft.com/office/word/2010/wordprocessingShape">
                    <wps:wsp>
                      <wps:cNvSpPr txBox="1"/>
                      <wps:spPr>
                        <a:xfrm>
                          <a:off x="0" y="0"/>
                          <a:ext cx="1061034" cy="5417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459D73" w14:textId="77777777" w:rsidR="00C23B11" w:rsidRPr="00550AEA" w:rsidRDefault="00C23B11" w:rsidP="00C76AB4">
                            <w:pPr>
                              <w:ind w:firstLine="0"/>
                              <w:rPr>
                                <w:sz w:val="22"/>
                              </w:rPr>
                            </w:pPr>
                            <w:r w:rsidRPr="00550AEA">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F55B8" id="Text Box 13" o:spid="_x0000_s1046" type="#_x0000_t202" style="position:absolute;left:0;text-align:left;margin-left:7.65pt;margin-top:18.6pt;width:83.55pt;height:42.6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" filled="f" stroked="f">
                <v:textbox>
                  <w:txbxContent>
                    <w:p w14:paraId="44459D73" w14:textId="77777777" w:rsidR="00C23B11" w:rsidRPr="00550AEA" w:rsidRDefault="00C23B11" w:rsidP="00C76AB4">
                      <w:pPr>
                        <w:ind w:firstLine="0"/>
                        <w:rPr>
                          <w:sz w:val="22"/>
                        </w:rPr>
                      </w:pPr>
                      <w:r w:rsidRPr="00550AEA">
                        <w:rPr>
                          <w:sz w:val="22"/>
                        </w:rPr>
                        <w:t>(a)</w:t>
                      </w:r>
                    </w:p>
                  </w:txbxContent>
                </v:textbox>
                <w10:wrap type="through"/>
              </v:shape>
            </w:pict>
          </mc:Fallback>
        </mc:AlternateContent>
      </w:r>
    </w:p>
    <w:p w14:paraId="5BF8620A" w14:textId="77777777" w:rsidR="00676C1E" w:rsidRPr="00A4670A" w:rsidRDefault="00676C1E" w:rsidP="00676C1E">
      <w:pPr>
        <w:spacing w:line="240" w:lineRule="auto"/>
      </w:pPr>
    </w:p>
    <w:p w14:paraId="62D60F58" w14:textId="77777777" w:rsidR="00676C1E" w:rsidRPr="00A4670A" w:rsidRDefault="00676C1E" w:rsidP="00676C1E">
      <w:pPr>
        <w:spacing w:line="240" w:lineRule="auto"/>
        <w:ind w:firstLine="0"/>
      </w:pPr>
      <w:r w:rsidRPr="00A4670A">
        <w:t xml:space="preserve">Figure </w:t>
      </w:r>
      <w:r w:rsidR="00550AEA" w:rsidRPr="00A4670A">
        <w:t>2.8. An</w:t>
      </w:r>
      <w:r w:rsidRPr="00A4670A">
        <w:t xml:space="preserve"> indication of the unbiased autocorrelation plot (b) calculated from vertical pelvis accelerations (a) and the normalized zero phase central section (c) with step regularity (A</w:t>
      </w:r>
      <w:r w:rsidRPr="00A4670A">
        <w:rPr>
          <w:vertAlign w:val="subscript"/>
        </w:rPr>
        <w:t>d1</w:t>
      </w:r>
      <w:r w:rsidRPr="00A4670A">
        <w:t>) and stride regularity (A</w:t>
      </w:r>
      <w:r w:rsidRPr="00A4670A">
        <w:rPr>
          <w:vertAlign w:val="subscript"/>
        </w:rPr>
        <w:t>d2</w:t>
      </w:r>
      <w:r w:rsidR="00EC6008" w:rsidRPr="00A4670A">
        <w:t>) highlighted</w:t>
      </w:r>
      <w:r w:rsidR="003D5295" w:rsidRPr="00A4670A">
        <w:t>.</w:t>
      </w:r>
      <w:r w:rsidRPr="00A4670A">
        <w:t xml:space="preserve"> </w:t>
      </w:r>
      <w:r w:rsidR="003D5295" w:rsidRPr="00A4670A">
        <w:t>A</w:t>
      </w:r>
      <w:r w:rsidRPr="00A4670A">
        <w:t xml:space="preserve">dapted </w:t>
      </w:r>
      <w:r w:rsidR="008541CA" w:rsidRPr="00A4670A">
        <w:t xml:space="preserve">with permission </w:t>
      </w:r>
      <w:r w:rsidRPr="00A4670A">
        <w:t xml:space="preserve">from </w:t>
      </w:r>
      <w:r w:rsidRPr="00A4670A">
        <w:fldChar w:fldCharType="begin" w:fldLock="1"/>
      </w:r>
      <w:r w:rsidR="00385A36" w:rsidRPr="00A4670A">
        <w:instrText>ADDIN CSL_CITATION { "citationItems" : [ { "id" : "ITEM-1", "itemData" : { "DOI" : "10.1016/S0021-9290(03)00233-1", "ISBN" : "0021-9290", "ISSN" : "00219290", "PMID" : "14672575", "abstract" : "This study reports on the novel use of a portable system to measure gait cycle parameters. Measurements were made by a triaxial accelerometer over the lower trunk during timed walking over a range of self-administered speeds. Signals from each trial were transformed to a horizontal-vertical coordinate system and analyzed by an unbiased autocorrelation procedure to obtain cadence, step length, and measures of gait regularity and symmetry. By curvilinear interpolation, speed-dependent gait parameters could be compared at a normalized speed. It was demonstrated that analysis of gait cycle parameters which previously required fixed laboratory equipment and paced walking procedures, now can be made from data obtained by a timing device and a portable sensor at free walking speeds. \u00a9 2003 Elsevier Ltd. All rights reserved.", "author" : [ { "dropping-particle" : "", "family" : "Moe-Nilssen", "given" : "Rolf", "non-dropping-particle" : "", "parse-names" : false, "suffix" : "" }, { "dropping-particle" : "", "family" : "Helbostad", "given" : "Jorunn L.", "non-dropping-particle" : "", "parse-names" : false, "suffix" : "" } ], "container-title" : "Journal of Biomechanics", "id" : "ITEM-1", "issue" : "1", "issued" : { "date-parts" : [ [ "2004" ] ] }, "page" : "121-126", "title" : "Estimation of gait cycle characteristics by trunk accelerometry", "type" : "article-journal", "volume" : "37" }, "uris" : [ "http://www.mendeley.com/documents/?uuid=3100a767-5c16-4fa9-8101-ad61d29b8cf4" ] } ], "mendeley" : { "formattedCitation" : "[80]", "plainTextFormattedCitation" : "[80]", "previouslyFormattedCitation" : "[80]" }, "properties" : {  }, "schema" : "https://github.com/citation-style-language/schema/raw/master/csl-citation.json" }</w:instrText>
      </w:r>
      <w:r w:rsidRPr="00A4670A">
        <w:fldChar w:fldCharType="separate"/>
      </w:r>
      <w:r w:rsidR="00385A36" w:rsidRPr="00A4670A">
        <w:rPr>
          <w:noProof/>
        </w:rPr>
        <w:t>[80]</w:t>
      </w:r>
      <w:r w:rsidRPr="00A4670A">
        <w:fldChar w:fldCharType="end"/>
      </w:r>
      <w:r w:rsidRPr="00A4670A">
        <w:t>.</w:t>
      </w:r>
    </w:p>
    <w:p w14:paraId="49178A85" w14:textId="77777777" w:rsidR="00676C1E" w:rsidRPr="00A4670A" w:rsidRDefault="00676C1E" w:rsidP="00676C1E">
      <w:pPr>
        <w:spacing w:line="240" w:lineRule="auto"/>
      </w:pPr>
    </w:p>
    <w:p w14:paraId="2729EB35" w14:textId="77777777" w:rsidR="00676C1E" w:rsidRPr="00A4670A" w:rsidRDefault="00676C1E" w:rsidP="00676C1E">
      <w:r w:rsidRPr="00A4670A">
        <w:t>Once normalized so that the zero-phase value is equal to one, an adapted find peaks function in Matlab is used to locate both A</w:t>
      </w:r>
      <w:r w:rsidRPr="00A4670A">
        <w:rPr>
          <w:vertAlign w:val="subscript"/>
        </w:rPr>
        <w:t>d1</w:t>
      </w:r>
      <w:r w:rsidRPr="00A4670A">
        <w:t xml:space="preserve"> and A</w:t>
      </w:r>
      <w:r w:rsidRPr="00A4670A">
        <w:rPr>
          <w:vertAlign w:val="subscript"/>
        </w:rPr>
        <w:t>d2</w:t>
      </w:r>
      <w:r w:rsidRPr="00A4670A">
        <w:t>. The Y axis values are then taken as representatives for the quality of step and stride regularity whereby values closest to 1 is favorable (due to the normalization, 1 is the maximum possible value). The same procedure is used for the ML component of the acceleration signal with the exception that A</w:t>
      </w:r>
      <w:r w:rsidRPr="00A4670A">
        <w:rPr>
          <w:vertAlign w:val="subscript"/>
        </w:rPr>
        <w:t xml:space="preserve">d1 </w:t>
      </w:r>
      <w:r w:rsidRPr="00A4670A">
        <w:t>will be negative in value therefore the absolute value is taken. From both A</w:t>
      </w:r>
      <w:r w:rsidRPr="00A4670A">
        <w:rPr>
          <w:vertAlign w:val="subscript"/>
        </w:rPr>
        <w:t>d1</w:t>
      </w:r>
      <w:r w:rsidRPr="00A4670A">
        <w:t xml:space="preserve"> and A</w:t>
      </w:r>
      <w:r w:rsidRPr="00A4670A">
        <w:rPr>
          <w:vertAlign w:val="subscript"/>
        </w:rPr>
        <w:t xml:space="preserve">d2 </w:t>
      </w:r>
      <w:r w:rsidRPr="00A4670A">
        <w:t>a measure of gait symmetry can be calculated via a ratio of A</w:t>
      </w:r>
      <w:r w:rsidRPr="00A4670A">
        <w:rPr>
          <w:vertAlign w:val="subscript"/>
        </w:rPr>
        <w:t>d1</w:t>
      </w:r>
      <w:r w:rsidRPr="00A4670A">
        <w:t xml:space="preserve"> divided by A</w:t>
      </w:r>
      <w:r w:rsidRPr="00A4670A">
        <w:rPr>
          <w:vertAlign w:val="subscript"/>
        </w:rPr>
        <w:t>d2</w:t>
      </w:r>
      <w:r w:rsidRPr="00A4670A">
        <w:t xml:space="preserve">. </w:t>
      </w:r>
    </w:p>
    <w:p w14:paraId="0E311065" w14:textId="77777777" w:rsidR="00676C1E" w:rsidRPr="00A4670A" w:rsidRDefault="00676C1E" w:rsidP="00676C1E">
      <w:r w:rsidRPr="00A4670A">
        <w:t xml:space="preserve">The generic unbiased autocorrelation function of the sample sequence x(i) was computed </w:t>
      </w:r>
      <w:r w:rsidR="00377D4B" w:rsidRPr="00A4670A">
        <w:t>using</w:t>
      </w:r>
      <w:r w:rsidRPr="00A4670A">
        <w:t xml:space="preserve"> equation</w:t>
      </w:r>
      <w:r w:rsidR="00377D4B" w:rsidRPr="00A4670A">
        <w:t xml:space="preserve"> 2.7</w:t>
      </w:r>
      <w:r w:rsidRPr="00A4670A">
        <w:t xml:space="preserve">: </w:t>
      </w:r>
    </w:p>
    <w:p w14:paraId="0B4EB8C1" w14:textId="77777777" w:rsidR="00676C1E" w:rsidRPr="00A4670A" w:rsidRDefault="00377D4B" w:rsidP="00676C1E">
      <w:r w:rsidRPr="00A4670A">
        <w:rPr>
          <w:noProof/>
          <w:lang w:val="en-GB" w:eastAsia="en-GB"/>
        </w:rPr>
        <mc:AlternateContent>
          <mc:Choice Requires="wps">
            <w:drawing>
              <wp:anchor distT="0" distB="0" distL="114300" distR="114300" simplePos="0" relativeHeight="251855872" behindDoc="0" locked="0" layoutInCell="1" allowOverlap="1" wp14:anchorId="123DBF01" wp14:editId="65D5538A">
                <wp:simplePos x="0" y="0"/>
                <wp:positionH relativeFrom="column">
                  <wp:posOffset>5195570</wp:posOffset>
                </wp:positionH>
                <wp:positionV relativeFrom="paragraph">
                  <wp:posOffset>492760</wp:posOffset>
                </wp:positionV>
                <wp:extent cx="609600" cy="342900"/>
                <wp:effectExtent l="0" t="0" r="0" b="12700"/>
                <wp:wrapSquare wrapText="bothSides"/>
                <wp:docPr id="136" name="Text Box 136"/>
                <wp:cNvGraphicFramePr/>
                <a:graphic xmlns:a="http://schemas.openxmlformats.org/drawingml/2006/main">
                  <a:graphicData uri="http://schemas.microsoft.com/office/word/2010/wordprocessingShape">
                    <wps:wsp>
                      <wps:cNvSpPr txBox="1"/>
                      <wps:spPr>
                        <a:xfrm>
                          <a:off x="0" y="0"/>
                          <a:ext cx="609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206C51" w14:textId="77777777" w:rsidR="00C23B11" w:rsidRDefault="00C23B11" w:rsidP="00377D4B">
                            <w:pPr>
                              <w:ind w:firstLine="0"/>
                            </w:pPr>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DBF01" id="Text Box 136" o:spid="_x0000_s1047" type="#_x0000_t202" style="position:absolute;left:0;text-align:left;margin-left:409.1pt;margin-top:38.8pt;width:48pt;height:27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" filled="f" stroked="f">
                <v:textbox>
                  <w:txbxContent>
                    <w:p w14:paraId="0E206C51" w14:textId="77777777" w:rsidR="00C23B11" w:rsidRDefault="00C23B11" w:rsidP="00377D4B">
                      <w:pPr>
                        <w:ind w:firstLine="0"/>
                      </w:pPr>
                      <w:r>
                        <w:t>(2.7)</w:t>
                      </w:r>
                    </w:p>
                  </w:txbxContent>
                </v:textbox>
                <w10:wrap type="square"/>
              </v:shape>
            </w:pict>
          </mc:Fallback>
        </mc:AlternateContent>
      </w:r>
    </w:p>
    <w:p w14:paraId="66127138" w14:textId="77777777" w:rsidR="00676C1E" w:rsidRPr="00A4670A" w:rsidRDefault="00676C1E" w:rsidP="00676C1E">
      <m:oMathPara>
        <m:oMath>
          <m:r>
            <w:rPr>
              <w:rFonts w:ascii="Cambria Math" w:hAnsi="Cambria Math"/>
            </w:rPr>
            <m:t>Ad</m:t>
          </m:r>
          <m:d>
            <m:dPr>
              <m:ctrlPr>
                <w:rPr>
                  <w:rFonts w:ascii="Cambria Math" w:hAnsi="Cambria Math"/>
                </w:rPr>
              </m:ctrlPr>
            </m:dPr>
            <m:e>
              <m:r>
                <w:rPr>
                  <w:rFonts w:ascii="Cambria Math" w:hAnsi="Cambria Math"/>
                </w:rPr>
                <m:t>m</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m</m:t>
                  </m:r>
                </m:e>
              </m: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r>
                <m:rPr>
                  <m:sty m:val="p"/>
                </m:rPr>
                <w:rPr>
                  <w:rFonts w:ascii="Cambria Math" w:hAnsi="Cambria Math"/>
                </w:rPr>
                <m:t>-</m:t>
              </m:r>
              <m:d>
                <m:dPr>
                  <m:begChr m:val="|"/>
                  <m:endChr m:val="|"/>
                  <m:ctrlPr>
                    <w:rPr>
                      <w:rFonts w:ascii="Cambria Math" w:hAnsi="Cambria Math"/>
                    </w:rPr>
                  </m:ctrlPr>
                </m:dPr>
                <m:e>
                  <m:r>
                    <w:rPr>
                      <w:rFonts w:ascii="Cambria Math" w:hAnsi="Cambria Math"/>
                    </w:rPr>
                    <m:t>m</m:t>
                  </m:r>
                </m:e>
              </m:d>
            </m:sup>
            <m:e>
              <m:r>
                <w:rPr>
                  <w:rFonts w:ascii="Cambria Math" w:hAnsi="Cambria Math"/>
                </w:rPr>
                <m:t>x</m:t>
              </m:r>
              <m:d>
                <m:dPr>
                  <m:ctrlPr>
                    <w:rPr>
                      <w:rFonts w:ascii="Cambria Math" w:hAnsi="Cambria Math"/>
                    </w:rPr>
                  </m:ctrlPr>
                </m:dPr>
                <m:e>
                  <m:r>
                    <w:rPr>
                      <w:rFonts w:ascii="Cambria Math" w:hAnsi="Cambria Math"/>
                    </w:rPr>
                    <m:t>i</m:t>
                  </m:r>
                </m:e>
              </m:d>
            </m:e>
          </m:nary>
          <m:r>
            <m:rPr>
              <m:sty m:val="p"/>
            </m:rPr>
            <w:rPr>
              <w:rFonts w:ascii="Cambria Math" w:hAnsi="Cambria Math"/>
            </w:rPr>
            <m:t>∙</m:t>
          </m:r>
          <m:r>
            <w:rPr>
              <w:rFonts w:ascii="Cambria Math" w:hAnsi="Cambria Math"/>
            </w:rPr>
            <m:t>x</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m</m:t>
              </m:r>
            </m:e>
          </m:d>
        </m:oMath>
      </m:oMathPara>
    </w:p>
    <w:p w14:paraId="6C8E5885" w14:textId="77777777" w:rsidR="00676C1E" w:rsidRPr="00A4670A" w:rsidRDefault="00676C1E" w:rsidP="00676C1E"/>
    <w:p w14:paraId="2BE6C4BA" w14:textId="77777777" w:rsidR="0063389C" w:rsidRPr="00A4670A" w:rsidRDefault="00676C1E" w:rsidP="0063389C">
      <w:r w:rsidRPr="00A4670A">
        <w:t xml:space="preserve">where N is the number of samples and m is the time lag expressed as number of samples. </w:t>
      </w:r>
    </w:p>
    <w:p w14:paraId="4F15E850" w14:textId="77777777" w:rsidR="00E018D1" w:rsidRPr="00A4670A" w:rsidRDefault="00E018D1" w:rsidP="00E018D1">
      <w:pPr>
        <w:pStyle w:val="Heading3"/>
      </w:pPr>
      <w:bookmarkStart w:id="38" w:name="_Toc506909850"/>
      <w:r w:rsidRPr="00A4670A">
        <w:t>Coefficient of attenuation (CoA)</w:t>
      </w:r>
      <w:bookmarkEnd w:id="38"/>
    </w:p>
    <w:p w14:paraId="167E2F9D" w14:textId="77777777" w:rsidR="00E018D1" w:rsidRPr="00A4670A" w:rsidRDefault="00E018D1" w:rsidP="00E018D1">
      <w:pPr>
        <w:rPr>
          <w:lang w:val="en-GB"/>
        </w:rPr>
      </w:pPr>
      <w:r w:rsidRPr="00A4670A">
        <w:rPr>
          <w:lang w:val="en-GB"/>
        </w:rPr>
        <w:t xml:space="preserve">The coefficient differs from the aforementioned variables due to being calculated by the movement of multiple segments of the upper body. </w:t>
      </w:r>
      <w:r w:rsidRPr="00A4670A">
        <w:t xml:space="preserve">The CoA is a measurement of attenuation of accelerations through the trunk and head, and has previously been shown as a strong postural control indicator for children, adults, and elderly individuals </w:t>
      </w:r>
      <w:r w:rsidRPr="00A4670A">
        <w:fldChar w:fldCharType="begin" w:fldLock="1"/>
      </w:r>
      <w:r w:rsidR="00385A36" w:rsidRPr="00A4670A">
        <w:instrText>ADDIN CSL_CITATION { "citationItems" : [ { "id" : "ITEM-1",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"ITEM-1", "issued" : { "date-parts" : [ [ "2009" ] ] }, "page" : "300-303", "title" : "Gender differences in the control of the upper body accelerations during level walking", "type" : "article-journal", "volume" : "29" }, "uris" : [ "http://www.mendeley.com/documents/?uuid=c3dbfdd2-5909-452d-91d8-a41a7000a0dd" ] }, { "id" : "ITEM-2", "itemData" : { "DOI" : "10.1186/1743-0003-5-30", "author" : [ { "dropping-particle" : "", "family" : "Mazz\u00e0", "given" : "Claudia", "non-dropping-particle" : "", "parse-names" : false, "suffix" : "" }, { "dropping-particle" : "", "family" : "Iosa", "given" : "Marco", "non-dropping-particle" : "", "parse-names" : false, "suffix" : "" }, { "dropping-particle" : "", "family" : "Pecoraro", "given" : "Fabrizio", "non-dropping-particle" : "", "parse-names" : false, "suffix" : "" }, { "dropping-particle" : "", "family" : "Cappozzo", "given" : "Aurelio", "non-dropping-particle" : "", "parse-names" : false, "suffix" : "" } ], "container-title" : "Journal of neuroengineering and rehabilitation", "id" : "ITEM-2", "issued" : { "date-parts" : [ [ "2008" ] ] }, "page" : "1-10", "title" : "Control of the upper body accelerations in young and elderly women during level walking", "type" : "article-journal", "volume" : "10" }, "uris" : [ "http://www.mendeley.com/documents/?uuid=c1da3638-4415-4c05-883c-0ffa6002ce03" ] }, { "id" : "ITEM-3", "itemData" : { "DOI" : "10.1016/j.gaitpost.2010.01.012", "author" : [ { "dropping-particle" : "", "family" : "Mazz\u00e0", "given" : "Claudia", "non-dropping-particle" : "", "parse-names" : false, "suffix" : "" }, { "dropping-particle" : "", "family" : "Zok", "given" : "Mounir", "non-dropping-particle" : "", "parse-names" : false, "suffix" : "" }, { "dropping-particle" : "", "family" : "Cappozzo", "given" : "Aurelio", "non-dropping-particle" : "", "parse-names" : false, "suffix" : "" } ], "container-title" : "Gait &amp; posture", "id" : "ITEM-3", "issued" : { "date-parts" : [ [ "2010" ] ] }, "page" : "429-432", "title" : "Gait &amp; Posture Head stabilization in children of both genders during level walking", "type" : "article-journal", "volume" : "31" }, "uris" : [ "http://www.mendeley.com/documents/?uuid=810e9d4a-cf92-464d-a953-19bc0ada7971" ] } ], "mendeley" : { "formattedCitation" : "[54,82,83]", "plainTextFormattedCitation" : "[54,82,83]", "previouslyFormattedCitation" : "[54,82,83]" }, "properties" : {  }, "schema" : "https://github.com/citation-style-language/schema/raw/master/csl-citation.json" }</w:instrText>
      </w:r>
      <w:r w:rsidRPr="00A4670A">
        <w:fldChar w:fldCharType="separate"/>
      </w:r>
      <w:r w:rsidR="00385A36" w:rsidRPr="00A4670A">
        <w:rPr>
          <w:noProof/>
        </w:rPr>
        <w:t>[54,82,83]</w:t>
      </w:r>
      <w:r w:rsidRPr="00A4670A">
        <w:fldChar w:fldCharType="end"/>
      </w:r>
      <w:r w:rsidRPr="00A4670A">
        <w:t>.</w:t>
      </w:r>
    </w:p>
    <w:p w14:paraId="01F558C1" w14:textId="77777777" w:rsidR="00E018D1" w:rsidRPr="00A4670A" w:rsidRDefault="00E018D1" w:rsidP="00E018D1">
      <w:r w:rsidRPr="00A4670A">
        <w:rPr>
          <w:noProof/>
          <w:lang w:val="en-GB" w:eastAsia="en-GB"/>
        </w:rPr>
        <mc:AlternateContent>
          <mc:Choice Requires="wps">
            <w:drawing>
              <wp:anchor distT="0" distB="0" distL="114300" distR="114300" simplePos="0" relativeHeight="251867136" behindDoc="0" locked="0" layoutInCell="1" allowOverlap="1" wp14:anchorId="7672D586" wp14:editId="2E767296">
                <wp:simplePos x="0" y="0"/>
                <wp:positionH relativeFrom="column">
                  <wp:posOffset>5164786</wp:posOffset>
                </wp:positionH>
                <wp:positionV relativeFrom="paragraph">
                  <wp:posOffset>786765</wp:posOffset>
                </wp:positionV>
                <wp:extent cx="1532034" cy="342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532034"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FB955" w14:textId="77777777" w:rsidR="00C23B11" w:rsidRDefault="00C23B11" w:rsidP="00E018D1">
                            <w:pPr>
                              <w:ind w:firstLine="0"/>
                            </w:pPr>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2D586" id="Text Box 58" o:spid="_x0000_s1048" type="#_x0000_t202" style="position:absolute;left:0;text-align:left;margin-left:406.7pt;margin-top:61.95pt;width:120.65pt;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" filled="f" stroked="f">
                <v:textbox>
                  <w:txbxContent>
                    <w:p w14:paraId="3E2FB955" w14:textId="77777777" w:rsidR="00C23B11" w:rsidRDefault="00C23B11" w:rsidP="00E018D1">
                      <w:pPr>
                        <w:ind w:firstLine="0"/>
                      </w:pPr>
                      <w:r>
                        <w:t>(2.8)</w:t>
                      </w:r>
                    </w:p>
                  </w:txbxContent>
                </v:textbox>
              </v:shape>
            </w:pict>
          </mc:Fallback>
        </mc:AlternateContent>
      </w:r>
      <w:r w:rsidRPr="00A4670A">
        <w:t>The CoAs is computed using the RMS values of the head (</w:t>
      </w:r>
      <m:oMath>
        <m:sSub>
          <m:sSubPr>
            <m:ctrlPr>
              <w:rPr>
                <w:rFonts w:ascii="Cambria Math" w:hAnsi="Cambria Math"/>
                <w:i/>
              </w:rPr>
            </m:ctrlPr>
          </m:sSubPr>
          <m:e>
            <m:r>
              <w:rPr>
                <w:rFonts w:ascii="Cambria Math" w:hAnsi="Cambria Math"/>
              </w:rPr>
              <m:t>RMS</m:t>
            </m:r>
          </m:e>
          <m:sub>
            <m:r>
              <w:rPr>
                <w:rFonts w:ascii="Cambria Math" w:hAnsi="Cambria Math"/>
              </w:rPr>
              <m:t>H</m:t>
            </m:r>
          </m:sub>
        </m:sSub>
      </m:oMath>
      <w:r w:rsidRPr="00A4670A">
        <w:t>), shoulder (</w:t>
      </w:r>
      <m:oMath>
        <m:sSub>
          <m:sSubPr>
            <m:ctrlPr>
              <w:rPr>
                <w:rFonts w:ascii="Cambria Math" w:hAnsi="Cambria Math"/>
                <w:i/>
              </w:rPr>
            </m:ctrlPr>
          </m:sSubPr>
          <m:e>
            <m:r>
              <w:rPr>
                <w:rFonts w:ascii="Cambria Math" w:hAnsi="Cambria Math"/>
              </w:rPr>
              <m:t>RMS</m:t>
            </m:r>
          </m:e>
          <m:sub>
            <m:r>
              <w:rPr>
                <w:rFonts w:ascii="Cambria Math" w:hAnsi="Cambria Math"/>
              </w:rPr>
              <m:t>S</m:t>
            </m:r>
          </m:sub>
        </m:sSub>
      </m:oMath>
      <w:r w:rsidRPr="00A4670A">
        <w:t>) and pelvis (</w:t>
      </w:r>
      <m:oMath>
        <m:sSub>
          <m:sSubPr>
            <m:ctrlPr>
              <w:rPr>
                <w:rFonts w:ascii="Cambria Math" w:hAnsi="Cambria Math"/>
                <w:i/>
              </w:rPr>
            </m:ctrlPr>
          </m:sSubPr>
          <m:e>
            <m:r>
              <w:rPr>
                <w:rFonts w:ascii="Cambria Math" w:hAnsi="Cambria Math"/>
              </w:rPr>
              <m:t>RMS</m:t>
            </m:r>
          </m:e>
          <m:sub>
            <m:r>
              <w:rPr>
                <w:rFonts w:ascii="Cambria Math" w:hAnsi="Cambria Math"/>
              </w:rPr>
              <m:t>P</m:t>
            </m:r>
          </m:sub>
        </m:sSub>
      </m:oMath>
      <w:r w:rsidRPr="00A4670A">
        <w:t>) as seen in the following equations:</w:t>
      </w:r>
    </w:p>
    <w:p w14:paraId="3C5A98DD" w14:textId="77777777" w:rsidR="00E018D1" w:rsidRPr="00A4670A" w:rsidRDefault="00C23B11" w:rsidP="00E018D1">
      <m:oMathPara>
        <m:oMathParaPr>
          <m:jc m:val="center"/>
        </m:oMathParaPr>
        <m:oMath>
          <m:sSub>
            <m:sSubPr>
              <m:ctrlPr>
                <w:rPr>
                  <w:rFonts w:ascii="Cambria Math" w:hAnsi="Cambria Math"/>
                </w:rPr>
              </m:ctrlPr>
            </m:sSubPr>
            <m:e>
              <m:r>
                <w:rPr>
                  <w:rFonts w:ascii="Cambria Math" w:hAnsi="Cambria Math"/>
                </w:rPr>
                <m:t>CoA</m:t>
              </m:r>
            </m:e>
            <m:sub>
              <m:r>
                <w:rPr>
                  <w:rFonts w:ascii="Cambria Math" w:hAnsi="Cambria Math"/>
                </w:rPr>
                <m:t>PH</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w:rPr>
                          <w:rFonts w:ascii="Cambria Math" w:hAnsi="Cambria Math"/>
                        </w:rPr>
                        <m:t>RMS</m:t>
                      </m:r>
                    </m:e>
                    <m:sub>
                      <m:r>
                        <w:rPr>
                          <w:rFonts w:ascii="Cambria Math" w:hAnsi="Cambria Math"/>
                        </w:rPr>
                        <m:t>H</m:t>
                      </m:r>
                    </m:sub>
                  </m:sSub>
                </m:num>
                <m:den>
                  <m:sSub>
                    <m:sSubPr>
                      <m:ctrlPr>
                        <w:rPr>
                          <w:rFonts w:ascii="Cambria Math" w:hAnsi="Cambria Math"/>
                        </w:rPr>
                      </m:ctrlPr>
                    </m:sSubPr>
                    <m:e>
                      <m:r>
                        <w:rPr>
                          <w:rFonts w:ascii="Cambria Math" w:hAnsi="Cambria Math"/>
                        </w:rPr>
                        <m:t>RMS</m:t>
                      </m:r>
                    </m:e>
                    <m:sub>
                      <m:r>
                        <w:rPr>
                          <w:rFonts w:ascii="Cambria Math" w:hAnsi="Cambria Math"/>
                        </w:rPr>
                        <m:t>P</m:t>
                      </m:r>
                    </m:sub>
                  </m:sSub>
                </m:den>
              </m:f>
            </m:e>
          </m:d>
          <m:r>
            <m:rPr>
              <m:sty m:val="p"/>
            </m:rPr>
            <w:rPr>
              <w:rFonts w:ascii="Cambria Math" w:hAnsi="Cambria Math"/>
            </w:rPr>
            <m:t>× 100</m:t>
          </m:r>
        </m:oMath>
      </m:oMathPara>
    </w:p>
    <w:p w14:paraId="7AA72B54" w14:textId="77777777" w:rsidR="00E018D1" w:rsidRPr="00A4670A" w:rsidRDefault="00E018D1" w:rsidP="00E018D1">
      <w:r w:rsidRPr="00A4670A">
        <w:rPr>
          <w:noProof/>
          <w:lang w:val="en-GB" w:eastAsia="en-GB"/>
        </w:rPr>
        <mc:AlternateContent>
          <mc:Choice Requires="wps">
            <w:drawing>
              <wp:anchor distT="0" distB="0" distL="114300" distR="114300" simplePos="0" relativeHeight="251865088" behindDoc="0" locked="0" layoutInCell="1" allowOverlap="1" wp14:anchorId="1116B68B" wp14:editId="2F65A201">
                <wp:simplePos x="0" y="0"/>
                <wp:positionH relativeFrom="column">
                  <wp:posOffset>5247640</wp:posOffset>
                </wp:positionH>
                <wp:positionV relativeFrom="paragraph">
                  <wp:posOffset>438150</wp:posOffset>
                </wp:positionV>
                <wp:extent cx="1532034" cy="342900"/>
                <wp:effectExtent l="0" t="0" r="0" b="12700"/>
                <wp:wrapNone/>
                <wp:docPr id="60" name="Text Box 60"/>
                <wp:cNvGraphicFramePr/>
                <a:graphic xmlns:a="http://schemas.openxmlformats.org/drawingml/2006/main">
                  <a:graphicData uri="http://schemas.microsoft.com/office/word/2010/wordprocessingShape">
                    <wps:wsp>
                      <wps:cNvSpPr txBox="1"/>
                      <wps:spPr>
                        <a:xfrm>
                          <a:off x="0" y="0"/>
                          <a:ext cx="1532034"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7B284" w14:textId="77777777" w:rsidR="00C23B11" w:rsidRDefault="00C23B11" w:rsidP="00E018D1">
                            <w:pPr>
                              <w:ind w:firstLine="0"/>
                            </w:pPr>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B68B" id="Text Box 60" o:spid="_x0000_s1049" type="#_x0000_t202" style="position:absolute;left:0;text-align:left;margin-left:413.2pt;margin-top:34.5pt;width:120.65pt;height: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" filled="f" stroked="f">
                <v:textbox>
                  <w:txbxContent>
                    <w:p w14:paraId="5477B284" w14:textId="77777777" w:rsidR="00C23B11" w:rsidRDefault="00C23B11" w:rsidP="00E018D1">
                      <w:pPr>
                        <w:ind w:firstLine="0"/>
                      </w:pPr>
                      <w:r>
                        <w:t>(2.9)</w:t>
                      </w:r>
                    </w:p>
                  </w:txbxContent>
                </v:textbox>
              </v:shape>
            </w:pict>
          </mc:Fallback>
        </mc:AlternateContent>
      </w:r>
    </w:p>
    <w:p w14:paraId="7A362C93" w14:textId="77777777" w:rsidR="00E018D1" w:rsidRPr="00A4670A" w:rsidRDefault="00C23B11" w:rsidP="00E018D1">
      <m:oMathPara>
        <m:oMath>
          <m:sSub>
            <m:sSubPr>
              <m:ctrlPr>
                <w:rPr>
                  <w:rFonts w:ascii="Cambria Math" w:hAnsi="Cambria Math"/>
                </w:rPr>
              </m:ctrlPr>
            </m:sSubPr>
            <m:e>
              <m:r>
                <w:rPr>
                  <w:rFonts w:ascii="Cambria Math" w:hAnsi="Cambria Math"/>
                </w:rPr>
                <m:t>CoA</m:t>
              </m:r>
            </m:e>
            <m:sub>
              <m:r>
                <w:rPr>
                  <w:rFonts w:ascii="Cambria Math" w:hAnsi="Cambria Math"/>
                </w:rPr>
                <m:t>PS</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w:rPr>
                          <w:rFonts w:ascii="Cambria Math" w:hAnsi="Cambria Math"/>
                        </w:rPr>
                        <m:t>RMS</m:t>
                      </m:r>
                    </m:e>
                    <m:sub>
                      <m:r>
                        <w:rPr>
                          <w:rFonts w:ascii="Cambria Math" w:hAnsi="Cambria Math"/>
                        </w:rPr>
                        <m:t>S</m:t>
                      </m:r>
                    </m:sub>
                  </m:sSub>
                </m:num>
                <m:den>
                  <m:sSub>
                    <m:sSubPr>
                      <m:ctrlPr>
                        <w:rPr>
                          <w:rFonts w:ascii="Cambria Math" w:hAnsi="Cambria Math"/>
                        </w:rPr>
                      </m:ctrlPr>
                    </m:sSubPr>
                    <m:e>
                      <m:r>
                        <w:rPr>
                          <w:rFonts w:ascii="Cambria Math" w:hAnsi="Cambria Math"/>
                        </w:rPr>
                        <m:t>RMS</m:t>
                      </m:r>
                    </m:e>
                    <m:sub>
                      <m:r>
                        <w:rPr>
                          <w:rFonts w:ascii="Cambria Math" w:hAnsi="Cambria Math"/>
                        </w:rPr>
                        <m:t>P</m:t>
                      </m:r>
                    </m:sub>
                  </m:sSub>
                </m:den>
              </m:f>
            </m:e>
          </m:d>
          <m:r>
            <m:rPr>
              <m:sty m:val="p"/>
            </m:rPr>
            <w:rPr>
              <w:rFonts w:ascii="Cambria Math" w:hAnsi="Cambria Math"/>
            </w:rPr>
            <m:t>× 100</m:t>
          </m:r>
        </m:oMath>
      </m:oMathPara>
    </w:p>
    <w:p w14:paraId="0B58F55F" w14:textId="77777777" w:rsidR="00E018D1" w:rsidRPr="00A4670A" w:rsidRDefault="00E018D1" w:rsidP="00E018D1">
      <w:r w:rsidRPr="00A4670A">
        <w:rPr>
          <w:noProof/>
          <w:lang w:val="en-GB" w:eastAsia="en-GB"/>
        </w:rPr>
        <mc:AlternateContent>
          <mc:Choice Requires="wps">
            <w:drawing>
              <wp:anchor distT="0" distB="0" distL="114300" distR="114300" simplePos="0" relativeHeight="251866112" behindDoc="0" locked="0" layoutInCell="1" allowOverlap="1" wp14:anchorId="6904B9FB" wp14:editId="755FC62B">
                <wp:simplePos x="0" y="0"/>
                <wp:positionH relativeFrom="page">
                  <wp:align>right</wp:align>
                </wp:positionH>
                <wp:positionV relativeFrom="paragraph">
                  <wp:posOffset>377577</wp:posOffset>
                </wp:positionV>
                <wp:extent cx="1379634" cy="3429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379634"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E59EAC" w14:textId="77777777" w:rsidR="00C23B11" w:rsidRDefault="00C23B11" w:rsidP="00E018D1">
                            <w:pPr>
                              <w:ind w:firstLine="0"/>
                            </w:pPr>
                            <w:r>
                              <w:t>(2.10)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4B9FB" id="Text Box 63" o:spid="_x0000_s1050" type="#_x0000_t202" style="position:absolute;left:0;text-align:left;margin-left:57.45pt;margin-top:29.75pt;width:108.65pt;height:27pt;z-index:251866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WOsQIAAK0FAAAOAAAAZHJzL2Uyb0RvYy54bWysVMFu2zAMvQ/YPwi6p7YTN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" filled="f" stroked="f">
                <v:textbox>
                  <w:txbxContent>
                    <w:p w14:paraId="4EE59EAC" w14:textId="77777777" w:rsidR="00C23B11" w:rsidRDefault="00C23B11" w:rsidP="00E018D1">
                      <w:pPr>
                        <w:ind w:firstLine="0"/>
                      </w:pPr>
                      <w:r>
                        <w:t>(2.10)</w:t>
                      </w:r>
                    </w:p>
                  </w:txbxContent>
                </v:textbox>
                <w10:wrap anchorx="page"/>
              </v:shape>
            </w:pict>
          </mc:Fallback>
        </mc:AlternateContent>
      </w:r>
    </w:p>
    <w:p w14:paraId="6EC9FBA0" w14:textId="77777777" w:rsidR="00E018D1" w:rsidRPr="00A4670A" w:rsidRDefault="00C23B11" w:rsidP="00E018D1">
      <m:oMathPara>
        <m:oMath>
          <m:sSub>
            <m:sSubPr>
              <m:ctrlPr>
                <w:rPr>
                  <w:rFonts w:ascii="Cambria Math" w:hAnsi="Cambria Math"/>
                </w:rPr>
              </m:ctrlPr>
            </m:sSubPr>
            <m:e>
              <m:r>
                <w:rPr>
                  <w:rFonts w:ascii="Cambria Math" w:hAnsi="Cambria Math"/>
                </w:rPr>
                <m:t>CoA</m:t>
              </m:r>
            </m:e>
            <m:sub>
              <m:r>
                <w:rPr>
                  <w:rFonts w:ascii="Cambria Math" w:hAnsi="Cambria Math"/>
                </w:rPr>
                <m:t>SH</m:t>
              </m:r>
            </m:sub>
          </m:sSub>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w:rPr>
                          <w:rFonts w:ascii="Cambria Math" w:hAnsi="Cambria Math"/>
                        </w:rPr>
                        <m:t>RMS</m:t>
                      </m:r>
                    </m:e>
                    <m:sub>
                      <m:r>
                        <w:rPr>
                          <w:rFonts w:ascii="Cambria Math" w:hAnsi="Cambria Math"/>
                        </w:rPr>
                        <m:t>H</m:t>
                      </m:r>
                    </m:sub>
                  </m:sSub>
                </m:num>
                <m:den>
                  <m:sSub>
                    <m:sSubPr>
                      <m:ctrlPr>
                        <w:rPr>
                          <w:rFonts w:ascii="Cambria Math" w:hAnsi="Cambria Math"/>
                        </w:rPr>
                      </m:ctrlPr>
                    </m:sSubPr>
                    <m:e>
                      <m:r>
                        <w:rPr>
                          <w:rFonts w:ascii="Cambria Math" w:hAnsi="Cambria Math"/>
                        </w:rPr>
                        <m:t>RMS</m:t>
                      </m:r>
                    </m:e>
                    <m:sub>
                      <m:r>
                        <w:rPr>
                          <w:rFonts w:ascii="Cambria Math" w:hAnsi="Cambria Math"/>
                        </w:rPr>
                        <m:t>S</m:t>
                      </m:r>
                    </m:sub>
                  </m:sSub>
                </m:den>
              </m:f>
            </m:e>
          </m:d>
          <m:r>
            <m:rPr>
              <m:sty m:val="p"/>
            </m:rPr>
            <w:rPr>
              <w:rFonts w:ascii="Cambria Math" w:hAnsi="Cambria Math"/>
            </w:rPr>
            <m:t>× 100</m:t>
          </m:r>
        </m:oMath>
      </m:oMathPara>
    </w:p>
    <w:p w14:paraId="55C71937" w14:textId="77777777" w:rsidR="00E018D1" w:rsidRPr="00A4670A" w:rsidRDefault="00C23B11" w:rsidP="00E018D1">
      <m:oMath>
        <m:sSub>
          <m:sSubPr>
            <m:ctrlPr>
              <w:rPr>
                <w:rFonts w:ascii="Cambria Math" w:hAnsi="Cambria Math"/>
                <w:i/>
              </w:rPr>
            </m:ctrlPr>
          </m:sSubPr>
          <m:e>
            <m:r>
              <w:rPr>
                <w:rFonts w:ascii="Cambria Math" w:hAnsi="Cambria Math"/>
              </w:rPr>
              <m:t>CoA</m:t>
            </m:r>
          </m:e>
          <m:sub>
            <m:r>
              <w:rPr>
                <w:rFonts w:ascii="Cambria Math" w:hAnsi="Cambria Math"/>
              </w:rPr>
              <m:t>PH</m:t>
            </m:r>
          </m:sub>
        </m:sSub>
      </m:oMath>
      <w:r w:rsidR="00E018D1" w:rsidRPr="00A4670A">
        <w:t xml:space="preserve"> represents the attenuation from the pelvis to the head</w:t>
      </w:r>
      <w:r w:rsidR="00E15012" w:rsidRPr="00A4670A">
        <w:t xml:space="preserve"> (equation 2.8</w:t>
      </w:r>
      <w:r w:rsidR="00E018D1" w:rsidRPr="00A4670A">
        <w:t xml:space="preserve">), </w:t>
      </w:r>
      <m:oMath>
        <m:sSub>
          <m:sSubPr>
            <m:ctrlPr>
              <w:rPr>
                <w:rFonts w:ascii="Cambria Math" w:hAnsi="Cambria Math"/>
                <w:i/>
              </w:rPr>
            </m:ctrlPr>
          </m:sSubPr>
          <m:e>
            <m:r>
              <w:rPr>
                <w:rFonts w:ascii="Cambria Math" w:hAnsi="Cambria Math"/>
              </w:rPr>
              <m:t>CoA</m:t>
            </m:r>
          </m:e>
          <m:sub>
            <m:r>
              <w:rPr>
                <w:rFonts w:ascii="Cambria Math" w:hAnsi="Cambria Math"/>
              </w:rPr>
              <m:t>PS</m:t>
            </m:r>
          </m:sub>
        </m:sSub>
      </m:oMath>
      <w:r w:rsidR="00E018D1" w:rsidRPr="00A4670A">
        <w:t xml:space="preserve"> represents the attenuation from the pelvis to the shoulder</w:t>
      </w:r>
      <w:r w:rsidR="00E15012" w:rsidRPr="00A4670A">
        <w:t xml:space="preserve"> (equation 2.9</w:t>
      </w:r>
      <w:r w:rsidR="00E018D1" w:rsidRPr="00A4670A">
        <w:t xml:space="preserve">) and </w:t>
      </w:r>
      <m:oMath>
        <m:sSub>
          <m:sSubPr>
            <m:ctrlPr>
              <w:rPr>
                <w:rFonts w:ascii="Cambria Math" w:hAnsi="Cambria Math"/>
                <w:i/>
              </w:rPr>
            </m:ctrlPr>
          </m:sSubPr>
          <m:e>
            <m:r>
              <w:rPr>
                <w:rFonts w:ascii="Cambria Math" w:hAnsi="Cambria Math"/>
              </w:rPr>
              <m:t>CoA</m:t>
            </m:r>
          </m:e>
          <m:sub>
            <m:r>
              <w:rPr>
                <w:rFonts w:ascii="Cambria Math" w:hAnsi="Cambria Math"/>
              </w:rPr>
              <m:t>SH</m:t>
            </m:r>
          </m:sub>
        </m:sSub>
      </m:oMath>
      <w:r w:rsidR="00E018D1" w:rsidRPr="00A4670A">
        <w:t xml:space="preserve"> represents the attenuation from the shoulder to the head</w:t>
      </w:r>
      <w:r w:rsidR="00E15012" w:rsidRPr="00A4670A">
        <w:t xml:space="preserve"> (equation 2.10</w:t>
      </w:r>
      <w:r w:rsidR="00E018D1" w:rsidRPr="00A4670A">
        <w:t>). Each equation provides a percentage representing the amount of acceleration that is attenuated from the inferior sensors to the superiorly located sensor. A positive coefficient indicates reduced acceleration at the superiorly located sensor relative to the inferiorly located sensor. A negative coefficient value indicates a greater acceleration at the superiorly located sensor.</w:t>
      </w:r>
    </w:p>
    <w:p w14:paraId="521F48FE" w14:textId="77777777" w:rsidR="00FF7214" w:rsidRPr="00A4670A" w:rsidRDefault="00FF7214" w:rsidP="0063389C"/>
    <w:p w14:paraId="15401556" w14:textId="77777777" w:rsidR="00283642" w:rsidRPr="00A4670A" w:rsidRDefault="00676C1E" w:rsidP="0063389C">
      <w:r w:rsidRPr="00A4670A">
        <w:t xml:space="preserve">This chapter introduced using an IMU for gait analysis performed using acceleration signals obtained from the upper body. It highlighted what makes an IMU and the concepts required to apply meaning to the signals obtained from the upper body. Applicable variables found within the literature were highlighted and </w:t>
      </w:r>
      <w:r w:rsidR="00FF7214" w:rsidRPr="00A4670A">
        <w:t xml:space="preserve">how they may be calculated </w:t>
      </w:r>
      <w:r w:rsidRPr="00A4670A">
        <w:t>was explained. These variables will therefore be the ones utili</w:t>
      </w:r>
      <w:r w:rsidR="00FF7214" w:rsidRPr="00A4670A">
        <w:t>s</w:t>
      </w:r>
      <w:r w:rsidRPr="00A4670A">
        <w:t xml:space="preserve">ed within the following chapters. The next chapter will highlight how </w:t>
      </w:r>
      <w:r w:rsidR="00FF7214" w:rsidRPr="00A4670A">
        <w:t>the</w:t>
      </w:r>
      <w:r w:rsidRPr="00A4670A">
        <w:t xml:space="preserve"> multi-segment approach</w:t>
      </w:r>
      <w:r w:rsidR="00FF7214" w:rsidRPr="00A4670A">
        <w:t xml:space="preserve"> utilizing the coefficient of attenuation,</w:t>
      </w:r>
      <w:r w:rsidRPr="00A4670A">
        <w:t xml:space="preserve"> which is yet to be assessed in PD</w:t>
      </w:r>
      <w:r w:rsidR="00FF7214" w:rsidRPr="00A4670A">
        <w:t>,</w:t>
      </w:r>
      <w:r w:rsidRPr="00A4670A">
        <w:t xml:space="preserve"> may be specifically informative to disease specific symptoms.</w:t>
      </w:r>
      <w:r w:rsidR="00283642" w:rsidRPr="00A4670A">
        <w:br w:type="page"/>
      </w:r>
    </w:p>
    <w:p w14:paraId="567F4EA5" w14:textId="77777777" w:rsidR="000D7E12" w:rsidRPr="00A4670A" w:rsidRDefault="006231CD" w:rsidP="000D7E12">
      <w:pPr>
        <w:pStyle w:val="Heading1"/>
        <w:numPr>
          <w:ilvl w:val="0"/>
          <w:numId w:val="9"/>
        </w:numPr>
        <w:adjustRightInd/>
      </w:pPr>
      <w:r w:rsidRPr="00A4670A">
        <w:t xml:space="preserve">                                                                          </w:t>
      </w:r>
      <w:bookmarkStart w:id="39" w:name="_Toc506909851"/>
      <w:r w:rsidR="000D7E12" w:rsidRPr="00A4670A">
        <w:t xml:space="preserve">Piloting a </w:t>
      </w:r>
      <w:r w:rsidR="00A51874" w:rsidRPr="00A4670A">
        <w:t>multiple body segment</w:t>
      </w:r>
      <w:r w:rsidR="000D7E12" w:rsidRPr="00A4670A">
        <w:t xml:space="preserve"> approach for highlighting </w:t>
      </w:r>
      <w:r w:rsidR="00550AEA" w:rsidRPr="00A4670A">
        <w:t>Parkinson’s disease symptoms</w:t>
      </w:r>
      <w:r w:rsidR="000D7E12" w:rsidRPr="00A4670A">
        <w:t xml:space="preserve"> during gait</w:t>
      </w:r>
      <w:bookmarkEnd w:id="39"/>
    </w:p>
    <w:p w14:paraId="6CF8F7F1" w14:textId="77777777" w:rsidR="00550AEA" w:rsidRPr="00A4670A" w:rsidRDefault="00550AEA" w:rsidP="00867A20"/>
    <w:p w14:paraId="264CB6E3" w14:textId="77777777" w:rsidR="00867A20" w:rsidRPr="00A4670A" w:rsidRDefault="00867A20" w:rsidP="00867A20">
      <w:r w:rsidRPr="00A4670A">
        <w:t xml:space="preserve">Although the measurement of upper body movement during gait for people with PD has been studied in the past, no study has yet taken a multi segment approach while this has been valuable in postural control analysis in other populations to highlight unique physiological mechanisms. In PD it is predicted that due to symptoms impairing the upper body such as increased rigidity, it is hypothesized they will be less capable to attenuate accelerations from inferiorly located segments to superiorly located segments such as the head. This is important as a key priority during gait is to keep the head as stable as possible. This chapter therefore will test the theory that people with PD are less able to attenuate accelerations that originate from the feet during gait from disturbing the stability of their heads. It will be the first investigation to determine if there is value in simultaneously quantifying different segments of the upper body relative to each other for people with PD. </w:t>
      </w:r>
    </w:p>
    <w:p w14:paraId="6810F050" w14:textId="77777777" w:rsidR="00867A20" w:rsidRPr="00A4670A" w:rsidRDefault="00867A20" w:rsidP="00867A20">
      <w:pPr>
        <w:spacing w:line="240" w:lineRule="auto"/>
      </w:pPr>
    </w:p>
    <w:p w14:paraId="6CE022B3" w14:textId="77777777" w:rsidR="00867A20" w:rsidRPr="00A4670A" w:rsidRDefault="00867A20" w:rsidP="00867A20">
      <w:pPr>
        <w:spacing w:line="240" w:lineRule="auto"/>
      </w:pPr>
    </w:p>
    <w:p w14:paraId="6DA00D9C" w14:textId="77777777" w:rsidR="00867A20" w:rsidRPr="00A4670A" w:rsidRDefault="00867A20" w:rsidP="00867A20">
      <w:pPr>
        <w:spacing w:line="240" w:lineRule="auto"/>
      </w:pPr>
    </w:p>
    <w:p w14:paraId="3036F8C2" w14:textId="77777777" w:rsidR="00C95B97" w:rsidRPr="00A4670A" w:rsidRDefault="00C95B97" w:rsidP="00C95B97">
      <w:pPr>
        <w:spacing w:line="240" w:lineRule="auto"/>
        <w:ind w:firstLine="0"/>
      </w:pPr>
      <w:r w:rsidRPr="00A4670A">
        <w:t xml:space="preserve">A substantial part of the material presented in this section has been included in: </w:t>
      </w:r>
    </w:p>
    <w:p w14:paraId="47F1F149" w14:textId="77777777" w:rsidR="00C95B97" w:rsidRPr="00A4670A" w:rsidRDefault="00C95B97" w:rsidP="00C95B97">
      <w:pPr>
        <w:spacing w:line="240" w:lineRule="auto"/>
        <w:rPr>
          <w:b/>
          <w:bCs/>
        </w:rPr>
      </w:pPr>
    </w:p>
    <w:p w14:paraId="27C249F3" w14:textId="77777777" w:rsidR="00867A20" w:rsidRPr="00A4670A" w:rsidRDefault="00867A20" w:rsidP="00867A20">
      <w:pPr>
        <w:spacing w:line="240" w:lineRule="auto"/>
        <w:ind w:firstLine="0"/>
      </w:pPr>
      <w:r w:rsidRPr="00A4670A">
        <w:rPr>
          <w:b/>
          <w:bCs/>
        </w:rPr>
        <w:t xml:space="preserve">C. Buckley, B. Galna, L Rochester, C. Mazzà, </w:t>
      </w:r>
      <w:r w:rsidRPr="00A4670A">
        <w:rPr>
          <w:noProof/>
        </w:rPr>
        <w:t>Attenuation of Upper Body Accelerations during Gait : Piloting an Innovative Assessment Tool for Parkinson ’ s Disease. Biomed Res Int 2015:6. doi:doi.org/10.1155/2015/865873.</w:t>
      </w:r>
      <w:r w:rsidRPr="00A4670A">
        <w:t xml:space="preserve">Written permission was obtained from all the co-authors. </w:t>
      </w:r>
      <w:r w:rsidRPr="00A4670A">
        <w:br w:type="page"/>
      </w:r>
    </w:p>
    <w:p w14:paraId="639BAD3E" w14:textId="77777777" w:rsidR="00867A20" w:rsidRPr="00A4670A" w:rsidRDefault="00867A20" w:rsidP="00867A20">
      <w:pPr>
        <w:pStyle w:val="Heading2"/>
        <w:adjustRightInd/>
      </w:pPr>
      <w:bookmarkStart w:id="40" w:name="_Toc496537831"/>
      <w:bookmarkStart w:id="41" w:name="_Toc506909852"/>
      <w:r w:rsidRPr="00A4670A">
        <w:t>Introduction</w:t>
      </w:r>
      <w:bookmarkEnd w:id="40"/>
      <w:bookmarkEnd w:id="41"/>
      <w:r w:rsidRPr="00A4670A">
        <w:t xml:space="preserve"> </w:t>
      </w:r>
    </w:p>
    <w:p w14:paraId="665205AD" w14:textId="77777777" w:rsidR="00867A20" w:rsidRPr="00A4670A" w:rsidRDefault="00867A20" w:rsidP="00867A20">
      <w:r w:rsidRPr="00A4670A">
        <w:t xml:space="preserve">As previously highlighted, the use of acceleration variables to quantify gait differences between those who are healthy and people with </w:t>
      </w:r>
      <w:r w:rsidR="002F6AF7" w:rsidRPr="00A4670A">
        <w:t>PD</w:t>
      </w:r>
      <w:r w:rsidRPr="00A4670A">
        <w:t xml:space="preserve"> holds much promise for the purpose of providing objective biomarkers. However, despite a recent explosion of different metrics proposed to be useful for this purpose during prescribed balance and gait tasks, their clinical use is limited. This is partly due to the perspective that they do not yet qualify as behavioral biomarkers, because many balance and gait impairments observed in PD are not specific to the disease, or been related to specific pathophysiological biomarkers </w:t>
      </w:r>
      <w:r w:rsidRPr="00A4670A">
        <w:fldChar w:fldCharType="begin" w:fldLock="1"/>
      </w:r>
      <w:r w:rsidR="001457AA" w:rsidRPr="00A4670A">
        <w:instrText>ADDIN CSL_CITATION { "citationItems" : [ { "id" : "ITEM-1",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"ITEM-1",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"[12]", "plainTextFormattedCitation" : "[12]", "previouslyFormattedCitation" : "[12]" }, "properties" : {  }, "schema" : "https://github.com/citation-style-language/schema/raw/master/csl-citation.json" }</w:instrText>
      </w:r>
      <w:r w:rsidRPr="00A4670A">
        <w:fldChar w:fldCharType="separate"/>
      </w:r>
      <w:r w:rsidRPr="00A4670A">
        <w:rPr>
          <w:noProof/>
        </w:rPr>
        <w:t>[12]</w:t>
      </w:r>
      <w:r w:rsidRPr="00A4670A">
        <w:fldChar w:fldCharType="end"/>
      </w:r>
      <w:r w:rsidRPr="00A4670A">
        <w:t xml:space="preserve">. To overcome this a recent review states that the most useful gait and balance biomarkers for people with PD will be those sensitive and specific and descriptive  to the underlying disease process </w:t>
      </w:r>
      <w:r w:rsidRPr="00A4670A">
        <w:fldChar w:fldCharType="begin" w:fldLock="1"/>
      </w:r>
      <w:r w:rsidR="001457AA" w:rsidRPr="00A4670A">
        <w:instrText>ADDIN CSL_CITATION { "citationItems" : [ { "id" : "ITEM-1",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"ITEM-1",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"[12]", "plainTextFormattedCitation" : "[12]", "previouslyFormattedCitation" : "[12]" }, "properties" : {  }, "schema" : "https://github.com/citation-style-language/schema/raw/master/csl-citation.json" }</w:instrText>
      </w:r>
      <w:r w:rsidRPr="00A4670A">
        <w:fldChar w:fldCharType="separate"/>
      </w:r>
      <w:r w:rsidRPr="00A4670A">
        <w:rPr>
          <w:noProof/>
        </w:rPr>
        <w:t>[12]</w:t>
      </w:r>
      <w:r w:rsidRPr="00A4670A">
        <w:fldChar w:fldCharType="end"/>
      </w:r>
      <w:r w:rsidRPr="00A4670A">
        <w:rPr>
          <w:color w:val="1A1718"/>
        </w:rPr>
        <w:t>.</w:t>
      </w:r>
    </w:p>
    <w:p w14:paraId="73B0BC19" w14:textId="77777777" w:rsidR="00867A20" w:rsidRPr="00A4670A" w:rsidRDefault="00867A20" w:rsidP="00867A20">
      <w:r w:rsidRPr="00A4670A">
        <w:t xml:space="preserve">One pathophysiological biomarker in PD is an increased axial rigidity which is clinically referred to as an increased resistance when passively stretching a muscle and reported by patients as a feeling of stiffness that is often across the shoulders and the neck at the early stages of the disease </w:t>
      </w:r>
      <w:r w:rsidRPr="00A4670A">
        <w:fldChar w:fldCharType="begin" w:fldLock="1"/>
      </w:r>
      <w:r w:rsidR="00385A36" w:rsidRPr="00A4670A">
        <w:instrText>ADDIN CSL_CITATION { "citationItems" : [ { "id" : "ITEM-1", "itemData" : { "DOI" : "10.1007/s11136-010-9818-y", "author" : [ { "dropping-particle" : "", "family" : "Vela-desojo", "given" : "Roberto Cano-de-la-cuerda Lydia", "non-dropping-particle" : "", "parse-names" : false, "suffix" : "" }, { "dropping-particle" : "", "family" : "Miangolarra-page", "given" : "Juan Carlos", "non-dropping-particle" : "", "parse-names" : false, "suffix" : "" }, { "dropping-particle" : "", "family" : "Mac\u0131", "given" : "Yolanda", "non-dropping-particle" : "", "parse-names" : false, "suffix" : "" } ], "id" : "ITEM-1", "issued" : { "date-parts" : [ [ "2011" ] ] }, "page" : "817-823", "title" : "Axial rigidity and quality of life in patients with Parkinson \u2019 s disease : a preliminary study", "type" : "article-journal" }, "uris" : [ "http://www.mendeley.com/documents/?uuid=13f2c5a2-009d-421d-b6a8-ff8b30e0e5cb", "http://www.mendeley.com/documents/?uuid=115fd86c-d22e-406c-b565-130c2ddb22ba" ] } ], "mendeley" : { "formattedCitation" : "[84]", "plainTextFormattedCitation" : "[84]", "previouslyFormattedCitation" : "[84]" }, "properties" : {  }, "schema" : "https://github.com/citation-style-language/schema/raw/master/csl-citation.json" }</w:instrText>
      </w:r>
      <w:r w:rsidRPr="00A4670A">
        <w:fldChar w:fldCharType="separate"/>
      </w:r>
      <w:r w:rsidR="00385A36" w:rsidRPr="00A4670A">
        <w:rPr>
          <w:noProof/>
        </w:rPr>
        <w:t>[84]</w:t>
      </w:r>
      <w:r w:rsidRPr="00A4670A">
        <w:fldChar w:fldCharType="end"/>
      </w:r>
      <w:r w:rsidRPr="00A4670A">
        <w:t xml:space="preserve">. Previous gait research has shown that the movement of the trunk is impaired for people with PD and its quantification can identify the extent of axial rigidity and can be a sensitive measure for early diagnosis when other gait measures such as stride duration and its variability cannot </w:t>
      </w:r>
      <w:r w:rsidRPr="00A4670A">
        <w:fldChar w:fldCharType="begin" w:fldLock="1"/>
      </w:r>
      <w:r w:rsidR="001457AA" w:rsidRPr="00A4670A">
        <w:instrText>ADDIN CSL_CITATION { "citationItems" : [ { "id" : "ITEM-1", "itemData" : { "author" : [ { "dropping-particle" : "Van", "family" : "Emmerik", "given" : "REA", "non-dropping-particle" : "", "parse-names" : false, "suffix" : "" } ], "container-title" : "Archives of Physical Medicine and Rehabilitation", "id" : "ITEM-1", "issue" : "February", "issued" : { "date-parts" : [ [ "1999" ] ] }, "page" : "186-191", "title" : "Identification of axial rigidity during locomotion in Parkinson disease", "type" : "article-journal", "volume" : "80" }, "uris" : [ "http://www.mendeley.com/documents/?uuid=f0c156ad-0d75-42b9-929d-9e3310479191" ] } ], "mendeley" : { "formattedCitation" : "[17]", "plainTextFormattedCitation" : "[17]", "previouslyFormattedCitation" : "[17]" }, "properties" : {  }, "schema" : "https://github.com/citation-style-language/schema/raw/master/csl-citation.json" }</w:instrText>
      </w:r>
      <w:r w:rsidRPr="00A4670A">
        <w:fldChar w:fldCharType="separate"/>
      </w:r>
      <w:r w:rsidRPr="00A4670A">
        <w:rPr>
          <w:noProof/>
        </w:rPr>
        <w:t>[17]</w:t>
      </w:r>
      <w:r w:rsidRPr="00A4670A">
        <w:fldChar w:fldCharType="end"/>
      </w:r>
      <w:r w:rsidRPr="00A4670A">
        <w:t>. However, in order to quantity axial rigidity this previous study used an opt-electronic tracking device which can be limited for clinical uilisation and due to measuring displacement may not be as sensitive as devices which measure acceleration directly.</w:t>
      </w:r>
    </w:p>
    <w:p w14:paraId="5E2D0DC1" w14:textId="77777777" w:rsidR="00867A20" w:rsidRPr="00A4670A" w:rsidRDefault="00867A20" w:rsidP="00867A20">
      <w:r w:rsidRPr="00A4670A">
        <w:t xml:space="preserve">The coefficient of attenuation (CoA) is an acceleration derived variable that can be calculated using IMU data and therefore may be more applicable for a clinical assessment. Originally, its focus was to quantity a person’s ability to best maintain head stability during gait due to its importance of containing the visual and vestibular systems that are critical for navigation and pre planning adaptive motor strategies </w:t>
      </w:r>
      <w:r w:rsidRPr="00A4670A">
        <w:fldChar w:fldCharType="begin" w:fldLock="1"/>
      </w:r>
      <w:r w:rsidR="001457AA" w:rsidRPr="00A4670A">
        <w:instrText>ADDIN CSL_CITATION { "citationItems" : [ { "id" : "ITEM-1", "itemData" : { "author" : [ { "dropping-particle" : "", "family" : "Pozzo", "given" : "T", "non-dropping-particle" : "", "parse-names" : false, "suffix" : "" }, { "dropping-particle" : "", "family" : "Berthoz", "given" : "A", "non-dropping-particle" : "", "parse-names" : false, "suffix" : "" }, { "dropping-particle" : "", "family" : "Lefort", "given" : "L", "non-dropping-particle" : "", "parse-names" : false, "suffix" : "" } ], "container-title" : "Experimental Brain Research", "id" : "ITEM-1", "issue" : "82", "issued" : { "date-parts" : [ [ "1990" ] ] }, "page" : "97-106", "title" : "Head stabilization during various locomotor tasks in humans", "type" : "article-journal" }, "uris" : [ "http://www.mendeley.com/documents/?uuid=afa906c4-db1c-43d3-93a1-e468773d9f6c" ] } ], "mendeley" : { "formattedCitation" : "[51]", "plainTextFormattedCitation" : "[51]", "previouslyFormattedCitation" : "[51]" }, "properties" : {  }, "schema" : "https://github.com/citation-style-language/schema/raw/master/csl-citation.json" }</w:instrText>
      </w:r>
      <w:r w:rsidRPr="00A4670A">
        <w:fldChar w:fldCharType="separate"/>
      </w:r>
      <w:r w:rsidR="00966ECC" w:rsidRPr="00A4670A">
        <w:rPr>
          <w:noProof/>
        </w:rPr>
        <w:t>[51]</w:t>
      </w:r>
      <w:r w:rsidRPr="00A4670A">
        <w:fldChar w:fldCharType="end"/>
      </w:r>
      <w:r w:rsidRPr="00A4670A">
        <w:t xml:space="preserve">. Combining the fact that vision is known to be affected in gait for people with PD </w:t>
      </w:r>
      <w:r w:rsidRPr="00A4670A">
        <w:fldChar w:fldCharType="begin" w:fldLock="1"/>
      </w:r>
      <w:r w:rsidR="00385A36" w:rsidRPr="00A4670A">
        <w:instrText>ADDIN CSL_CITATION { "citationItems" : [ { "id" : "ITEM-1", "itemData" : { "DOI" : "10.1016/j.brainres.2012.07.017", "ISSN" : "1872-6240", "PMID" : "22824332", "abstract" : "Visuospatial dysfunction may play a crucial role in gait disturbance in Parkinson's disease (PD), in particular how visual exploration of the environment is integrated into gait control. In this study, we tested the hypothesis that people with PD would visually sample their environment less frequently than controls when walking under different levels of environmental complexity and dual-task. We also explored associations between saccadic outcomes and clinical measures. Visual sampling (saccadic frequency) and gait were measured concurrently for 21 people with PD and 12 age-matched controls during a series of walking tasks using electrooculography (EOG) synchronised with 3D motion analysis (VICON). Participants walked under four environmental conditions during single and dual-task. Saccade frequency and task duration were measured. PD participants took longer to complete all tasks than controls (p =.004). Environment and dual-task impacted on saccadic frequency especially for PD. For both groups, saccadic frequency increased when approaching a turn compared with straight walking. Prior to turning, PD made less frequent early preparatory saccades than controls (p =.012). Under dual-task conditions, people with PD made less frequent saccades than controls when walking straight ahead (p =.040) and in preparation for a turn (p =.032). Increased saccadic frequency was related to poorer attention, cognition and spatial memory in controls and people with PD for single-task conditions but not dual-task conditions. Impaired visual sampling may contribute to the gait disorder in PD, especially when navigating through complex environments and when distracted.", "author" : [ { "dropping-particle" : "", "family" : "Galna", "given" : "Brook", "non-dropping-particle" : "", "parse-names" : false, "suffix" : "" }, { "dropping-particle" : "", "family" : "Lord", "given" : "Sue", "non-dropping-particle" : "", "parse-names" : false, "suffix" : "" }, { "dropping-particle" : "", "family" : "Daud", "given" : "Daniyal", "non-dropping-particle" : "", "parse-names" : false, "suffix" : "" }, { "dropping-particle" : "", "family" : "Archibald", "given" : "Neil", "non-dropping-particle" : "", "parse-names" : false, "suffix" : "" }, { "dropping-particle" : "", "family" : "Burn", "given" : "David", "non-dropping-particle" : "", "parse-names" : false, "suffix" : "" }, { "dropping-particle" : "", "family" : "Rochester", "given" : "Lynn", "non-dropping-particle" : "", "parse-names" : false, "suffix" : "" } ], "container-title" : "Brain research", "id" : "ITEM-1", "issued" : { "date-parts" : [ [ "2012", "9", "14" ] ] }, "page" : "35-43", "publisher" : "Elsevier", "title" : "Visual sampling during walking in people with Parkinson's disease and the influence of environment and dual-task.", "type" : "article-journal", "volume" : "1473" }, "uris" : [ "http://www.mendeley.com/documents/?uuid=47938516-0b98-44ff-968d-97fe56861942" ] } ], "mendeley" : { "formattedCitation" : "[85]", "plainTextFormattedCitation" : "[85]", "previouslyFormattedCitation" : "[85]" }, "properties" : {  }, "schema" : "https://github.com/citation-style-language/schema/raw/master/csl-citation.json" }</w:instrText>
      </w:r>
      <w:r w:rsidRPr="00A4670A">
        <w:fldChar w:fldCharType="separate"/>
      </w:r>
      <w:r w:rsidR="00385A36" w:rsidRPr="00A4670A">
        <w:rPr>
          <w:noProof/>
        </w:rPr>
        <w:t>[85]</w:t>
      </w:r>
      <w:r w:rsidRPr="00A4670A">
        <w:fldChar w:fldCharType="end"/>
      </w:r>
      <w:r w:rsidRPr="00A4670A">
        <w:t xml:space="preserve"> and a known increased rigidity, the coefficient of attenuation may be an ideal metric to quantify impairments specific to the disease, however, its use within PD has yet to be examined </w:t>
      </w:r>
    </w:p>
    <w:p w14:paraId="01759CEE" w14:textId="77777777" w:rsidR="00867A20" w:rsidRPr="00A4670A" w:rsidRDefault="00867A20" w:rsidP="00867A20">
      <w:r w:rsidRPr="00A4670A">
        <w:t>Within this framework, it was hypothesized that due to an increased axial rigidity in PD it will impair their ability to attenuate accelerations created during gait from inferiorly located segments to superiorly located segments such as the head. To address this aim, accelerations of the head, trunk, and pelvis were assessed during gait in a small cohort of people with PD and an age-matched control group.</w:t>
      </w:r>
    </w:p>
    <w:p w14:paraId="1811F496" w14:textId="77777777" w:rsidR="00867A20" w:rsidRPr="00A4670A" w:rsidRDefault="00867A20" w:rsidP="00867A20">
      <w:pPr>
        <w:pStyle w:val="Heading2"/>
        <w:adjustRightInd/>
      </w:pPr>
      <w:bookmarkStart w:id="42" w:name="_Toc496537832"/>
      <w:bookmarkStart w:id="43" w:name="_Toc506909853"/>
      <w:r w:rsidRPr="00A4670A">
        <w:t>Methodology</w:t>
      </w:r>
      <w:bookmarkEnd w:id="42"/>
      <w:bookmarkEnd w:id="43"/>
    </w:p>
    <w:p w14:paraId="03E0D2B9" w14:textId="77777777" w:rsidR="00867A20" w:rsidRPr="00A4670A" w:rsidRDefault="00867A20" w:rsidP="00867A20">
      <w:pPr>
        <w:pStyle w:val="Heading3"/>
        <w:adjustRightInd/>
      </w:pPr>
      <w:bookmarkStart w:id="44" w:name="_Toc496537833"/>
      <w:bookmarkStart w:id="45" w:name="_Toc506909854"/>
      <w:r w:rsidRPr="00A4670A">
        <w:t>Subjects</w:t>
      </w:r>
      <w:bookmarkEnd w:id="44"/>
      <w:bookmarkEnd w:id="45"/>
    </w:p>
    <w:p w14:paraId="6300B2F9" w14:textId="77777777" w:rsidR="00867A20" w:rsidRPr="00A4670A" w:rsidRDefault="00867A20" w:rsidP="00867A20">
      <w:r w:rsidRPr="00A4670A">
        <w:t>Participants were recruited</w:t>
      </w:r>
      <w:r w:rsidR="00E46ED2" w:rsidRPr="00A4670A">
        <w:t xml:space="preserve"> </w:t>
      </w:r>
      <w:r w:rsidR="00AA1961" w:rsidRPr="00A4670A">
        <w:t xml:space="preserve">by the clinical ageing research unit at Newcastle university </w:t>
      </w:r>
      <w:r w:rsidRPr="00A4670A">
        <w:t xml:space="preserve">into ICICLE-GAIT, a collaborative study within ICICLE-PD, an incident cohort study (Incidence of Cognitive Impairment in Cohorts with Longitudinal Evaluation – Parkinson’s disease) of patients within four months of diagnosis of PD. In addition to the participants with PD, age matched controls were also recruited. These controls were deemed healthy and could walk unassisted for the duration of the testing protocol. For both groups both males and females were recruited. PD participants were excluded from ICICLE-GAIT if they had any neurological (other than PD), orthopaedic, or cardiothoracic conditions that may have markedly affected their walking or safety during the testing sessions. The PD participants had to be diagnosed with idiopathic PD according to the UK Parkinson’s Disease Brain Bank criteria and were excluded if they presented significant memory impairment (Mini Mental State Exam (MMSE) ≤24 </w:t>
      </w:r>
      <w:r w:rsidRPr="00A4670A">
        <w:fldChar w:fldCharType="begin" w:fldLock="1"/>
      </w:r>
      <w:r w:rsidR="00385A36" w:rsidRPr="00A4670A">
        <w:instrText>ADDIN CSL_CITATION { "citationItems" : [ { "id" : "ITEM-1", "itemData" : { "author" : [ { "dropping-particle" : "", "family" : "Folstein", "given" : "M", "non-dropping-particle" : "", "parse-names" : false, "suffix" : "" }, { "dropping-particle" : "", "family" : "Folstein", "given" : "S", "non-dropping-particle" : "", "parse-names" : false, "suffix" : "" }, { "dropping-particle" : "", "family" : "McHugh", "given" : "P", "non-dropping-particle" : "", "parse-names" : false, "suffix" : "" } ], "id" : "ITEM-1", "issued" : { "date-parts" : [ [ "1975" ] ] }, "page" : "189-198", "title" : "Mini Mental State: A practical method for grading the cognitive state of patients for the clinician", "type" : "article-journal", "volume" : "12" }, "uris" : [ "http://www.mendeley.com/documents/?uuid=8290620b-a1a2-47dd-8ca5-002afc625c25" ] } ], "mendeley" : { "formattedCitation" : "[86]", "plainTextFormattedCitation" : "[86]", "previouslyFormattedCitation" : "[86]" }, "properties" : {  }, "schema" : "https://github.com/citation-style-language/schema/raw/master/csl-citation.json" }</w:instrText>
      </w:r>
      <w:r w:rsidRPr="00A4670A">
        <w:fldChar w:fldCharType="separate"/>
      </w:r>
      <w:r w:rsidR="00385A36" w:rsidRPr="00A4670A">
        <w:rPr>
          <w:noProof/>
        </w:rPr>
        <w:t>[86]</w:t>
      </w:r>
      <w:r w:rsidRPr="00A4670A">
        <w:fldChar w:fldCharType="end"/>
      </w:r>
      <w:r w:rsidRPr="00A4670A">
        <w:t xml:space="preserve">), dementia with Lewy bodies, drug induced parkinsonism, “vascular” parkinsonism, progressive supranuclear palsy, multiple system atrophy, corticobasal degeneration, or poor command of English. None of the participants demonstrated severe tremor or dyskinesia. This study was conducted according to the Declaration of Helsinki and had ethical approval from the Newcastle and North Tyneside research ethics committee. All participants signed an informed consent form. </w:t>
      </w:r>
    </w:p>
    <w:p w14:paraId="2CDEDFA6" w14:textId="77777777" w:rsidR="00867A20" w:rsidRPr="00A4670A" w:rsidRDefault="00867A20" w:rsidP="00867A20">
      <w:pPr>
        <w:pStyle w:val="Heading3"/>
        <w:adjustRightInd/>
      </w:pPr>
      <w:bookmarkStart w:id="46" w:name="_Toc496537834"/>
      <w:bookmarkStart w:id="47" w:name="_Toc506909855"/>
      <w:r w:rsidRPr="00A4670A">
        <w:t>Measurement protocol</w:t>
      </w:r>
      <w:bookmarkEnd w:id="46"/>
      <w:bookmarkEnd w:id="47"/>
    </w:p>
    <w:p w14:paraId="7D36B5B9" w14:textId="77777777" w:rsidR="00867A20" w:rsidRPr="00A4670A" w:rsidRDefault="00867A20" w:rsidP="00E03575">
      <w:r w:rsidRPr="00A4670A">
        <w:t xml:space="preserve">The participants with PD and their age-matched controls walked at their preferred pace for two minutes around a 25m oval circuit marked by cones and contained within a laboratory. The straight section of the oval circuit contained a 7m long commercially available pressure sensitive electronic walkway (Platinum model GAITrite, software version 4.5, CIR systems, United States of America) (figure </w:t>
      </w:r>
      <w:r w:rsidR="003314D2" w:rsidRPr="00A4670A">
        <w:t>3.</w:t>
      </w:r>
      <w:r w:rsidR="00E03575" w:rsidRPr="00A4670A">
        <w:t>1</w:t>
      </w:r>
      <w:r w:rsidRPr="00A4670A">
        <w:t xml:space="preserve"> a) </w:t>
      </w:r>
      <w:r w:rsidRPr="00A4670A">
        <w:fldChar w:fldCharType="begin" w:fldLock="1"/>
      </w:r>
      <w:r w:rsidR="00385A36" w:rsidRPr="00A4670A">
        <w:instrText>ADDIN CSL_CITATION { "citationItems" : [ { "id" : "ITEM-1", "itemData" : { "DOI" : "10.1016/j.gaitpost.2012.09.025", "ISSN" : "1879-2219", "PMID" : "23103242", "abstract" : "Background: Despite the widespread use of gait variability in research and clinical studies, testing protocols designed to optimise its reliability have not been established. This study evaluates the impact of testing protocol and pathology on the reliability of gait variability. Objective: To (i) estimate the reliability of gait variability during continuous and intermittent walking protocols in older adults and people with Parkinson's disease (PD), (ii) determine optimal number of steps for acceptable levels of reliability of gait variability and (iii) provide sample size estimates for use in clinical trials. Methods: Gait variability was measured twice, one week apart, in 27 older adults and 25 PD participants. Participants walked at their preferred pace during: (i) a continuous 2. min walk and (ii) 3 intermittent walks over a 12. m walkway. Gait variability was calculated as the within-person standard deviation for step velocity, length and width, and step, stance and swing duration. Results: Reliability of gait variability ranged from poor to excellent (intra class correlations .041-.860; relative limits of agreement 34-89%). Gait variability was more reliable during continuous walks. Control and PD participants demonstrated similar reliability. Increasing the number of steps improved reliability, with most improvement seen across the first 30 steps. Conclusions: In this study, we identified testing protocols that improve the reliability of measuring gait variability. We recommend using a continuous walking protocol and to collect no fewer than 30 steps. Early PD does not appear to impact negatively on the reliability of gait variability. ?? 2012 Elsevier B.V.", "author" : [ { "dropping-particle" : "", "family" : "Galna", "given" : "Brook", "non-dropping-particle" : "", "parse-names" : false, "suffix" : "" }, { "dropping-particle" : "", "family" : "Lord", "given" : "Sue", "non-dropping-particle" : "", "parse-names" : false, "suffix" : "" }, { "dropping-particle" : "", "family" : "Rochester", "given" : "Lynn", "non-dropping-particle" : "", "parse-names" : false, "suffix" : "" } ], "container-title" : "Gait &amp; Posture", "id" : "ITEM-1", "issue" : "4", "issued" : { "date-parts" : [ [ "2013", "4" ] ] }, "page" : "580-585", "publisher" : "Elsevier B.V.", "title" : "Is gait variability reliable in older adults and Parkinson's disease? Towards an optimal testing protocol", "type" : "article-journal", "volume" : "37" }, "uris" : [ "http://www.mendeley.com/documents/?uuid=be0ee63d-2033-40ef-8409-4b7f0d815207" ] } ], "mendeley" : { "formattedCitation" : "[87]", "plainTextFormattedCitation" : "[87]", "previouslyFormattedCitation" : "[87]" }, "properties" : {  }, "schema" : "https://github.com/citation-style-language/schema/raw/master/csl-citation.json" }</w:instrText>
      </w:r>
      <w:r w:rsidRPr="00A4670A">
        <w:fldChar w:fldCharType="separate"/>
      </w:r>
      <w:r w:rsidR="00385A36" w:rsidRPr="00A4670A">
        <w:rPr>
          <w:noProof/>
        </w:rPr>
        <w:t>[87]</w:t>
      </w:r>
      <w:r w:rsidRPr="00A4670A">
        <w:fldChar w:fldCharType="end"/>
      </w:r>
      <w:r w:rsidRPr="00A4670A">
        <w:t xml:space="preserve">. The GAITrite mat consists of two components, the mat itself, and a personal computer with the GAITrite software installed. The mat is composed of a series of sensors, organized in a 48 × 288 grid pattern sandwiched between 2 layers of vinyl. The embedded sensors are triggered when mechanical pressure is applied irrespective of source, be it from foot contact or a mechanical device. Data from the triggered sensors are collected by on-board processors connected in series and fed to the computer through a serial port. The spatiotemporal information is then processed in within the GAITrite software. </w:t>
      </w:r>
    </w:p>
    <w:p w14:paraId="36E672EB" w14:textId="77777777" w:rsidR="00867A20" w:rsidRPr="00A4670A" w:rsidRDefault="00E03575" w:rsidP="00E03575">
      <w:r w:rsidRPr="00A4670A">
        <w:rPr>
          <w:noProof/>
          <w:lang w:val="en-GB" w:eastAsia="en-GB"/>
        </w:rPr>
        <mc:AlternateContent>
          <mc:Choice Requires="wpg">
            <w:drawing>
              <wp:anchor distT="0" distB="0" distL="114300" distR="114300" simplePos="0" relativeHeight="251847680" behindDoc="0" locked="0" layoutInCell="1" allowOverlap="1" wp14:anchorId="34422FBE" wp14:editId="6A2E6C74">
                <wp:simplePos x="0" y="0"/>
                <wp:positionH relativeFrom="margin">
                  <wp:align>center</wp:align>
                </wp:positionH>
                <wp:positionV relativeFrom="paragraph">
                  <wp:posOffset>4253865</wp:posOffset>
                </wp:positionV>
                <wp:extent cx="5720715" cy="2279015"/>
                <wp:effectExtent l="0" t="0" r="0" b="6985"/>
                <wp:wrapThrough wrapText="bothSides">
                  <wp:wrapPolygon edited="0">
                    <wp:start x="15824" y="0"/>
                    <wp:lineTo x="0" y="0"/>
                    <wp:lineTo x="0" y="21425"/>
                    <wp:lineTo x="21483" y="21425"/>
                    <wp:lineTo x="21483" y="0"/>
                    <wp:lineTo x="15824" y="0"/>
                  </wp:wrapPolygon>
                </wp:wrapThrough>
                <wp:docPr id="120" name="Group 120"/>
                <wp:cNvGraphicFramePr/>
                <a:graphic xmlns:a="http://schemas.openxmlformats.org/drawingml/2006/main">
                  <a:graphicData uri="http://schemas.microsoft.com/office/word/2010/wordprocessingGroup">
                    <wpg:wgp>
                      <wpg:cNvGrpSpPr/>
                      <wpg:grpSpPr>
                        <a:xfrm>
                          <a:off x="0" y="0"/>
                          <a:ext cx="5720715" cy="2279015"/>
                          <a:chOff x="0" y="0"/>
                          <a:chExt cx="5717540" cy="2281555"/>
                        </a:xfrm>
                      </wpg:grpSpPr>
                      <wpg:grpSp>
                        <wpg:cNvPr id="15" name="Group 15"/>
                        <wpg:cNvGrpSpPr/>
                        <wpg:grpSpPr>
                          <a:xfrm>
                            <a:off x="0" y="0"/>
                            <a:ext cx="5717540" cy="2281555"/>
                            <a:chOff x="-953" y="0"/>
                            <a:chExt cx="5718856" cy="2281555"/>
                          </a:xfrm>
                        </wpg:grpSpPr>
                        <pic:pic xmlns:pic="http://schemas.openxmlformats.org/drawingml/2006/picture">
                          <pic:nvPicPr>
                            <pic:cNvPr id="18" name="Picture 1"/>
                            <pic:cNvPicPr>
                              <a:picLocks noChangeAspect="1"/>
                            </pic:cNvPicPr>
                          </pic:nvPicPr>
                          <pic:blipFill rotWithShape="1">
                            <a:blip r:embed="rId39">
                              <a:extLst>
                                <a:ext uri="{28A0092B-C50C-407E-A947-70E740481C1C}">
                                  <a14:useLocalDpi xmlns:a14="http://schemas.microsoft.com/office/drawing/2010/main" val="0"/>
                                </a:ext>
                              </a:extLst>
                            </a:blip>
                            <a:srcRect l="37811" t="1372" r="26722" b="23137"/>
                            <a:stretch/>
                          </pic:blipFill>
                          <pic:spPr>
                            <a:xfrm>
                              <a:off x="4234543" y="0"/>
                              <a:ext cx="1483360" cy="2281555"/>
                            </a:xfrm>
                            <a:prstGeom prst="rect">
                              <a:avLst/>
                            </a:prstGeom>
                            <a:ln w="12700" cmpd="sng">
                              <a:noFill/>
                            </a:ln>
                          </pic:spPr>
                        </pic:pic>
                        <wpg:grpSp>
                          <wpg:cNvPr id="19" name="Group 1"/>
                          <wpg:cNvGrpSpPr/>
                          <wpg:grpSpPr>
                            <a:xfrm>
                              <a:off x="-953" y="54429"/>
                              <a:ext cx="3773364" cy="2224372"/>
                              <a:chOff x="-891" y="0"/>
                              <a:chExt cx="3529283" cy="1656184"/>
                            </a:xfrm>
                          </wpg:grpSpPr>
                          <pic:pic xmlns:pic="http://schemas.openxmlformats.org/drawingml/2006/picture">
                            <pic:nvPicPr>
                              <pic:cNvPr id="22" name="Picture 22"/>
                              <pic:cNvPicPr>
                                <a:picLocks noChangeAspect="1"/>
                              </pic:cNvPicPr>
                            </pic:nvPicPr>
                            <pic:blipFill rotWithShape="1">
                              <a:blip r:embed="rId40"/>
                              <a:srcRect r="17912"/>
                              <a:stretch/>
                            </pic:blipFill>
                            <pic:spPr>
                              <a:xfrm>
                                <a:off x="0" y="0"/>
                                <a:ext cx="3528392" cy="1656184"/>
                              </a:xfrm>
                              <a:prstGeom prst="rect">
                                <a:avLst/>
                              </a:prstGeom>
                            </pic:spPr>
                          </pic:pic>
                          <wps:wsp>
                            <wps:cNvPr id="23" name="Rectangle 23"/>
                            <wps:cNvSpPr/>
                            <wps:spPr>
                              <a:xfrm>
                                <a:off x="-891" y="53561"/>
                                <a:ext cx="135741" cy="2160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18" name="Text Box 118"/>
                        <wps:cNvSpPr txBox="1"/>
                        <wps:spPr>
                          <a:xfrm>
                            <a:off x="74951" y="0"/>
                            <a:ext cx="1372235" cy="682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6E5D34" w14:textId="77777777" w:rsidR="00C23B11" w:rsidRDefault="00C23B11" w:rsidP="00A267D4">
                              <w:pPr>
                                <w:ind w:firstLine="0"/>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4264702" y="7495"/>
                            <a:ext cx="1372235" cy="682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D506B" w14:textId="77777777" w:rsidR="00C23B11" w:rsidRDefault="00C23B11" w:rsidP="00A267D4">
                              <w:pPr>
                                <w:ind w:firstLine="0"/>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22FBE" id="Group 120" o:spid="_x0000_s1051" style="position:absolute;left:0;text-align:left;margin-left:0;margin-top:334.95pt;width:450.45pt;height:179.45pt;z-index:251847680;mso-position-horizontal:center;mso-position-horizontal-relative:margin;mso-width-relative:margin;mso-height-relative:margin" coordsize="57175,22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">
                <v:group id="Group 15" o:spid="_x0000_s1052" style="position:absolute;width:57175;height:22815" coordorigin="-9" coordsize="57188,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 o:spid="_x0000_s1053" type="#_x0000_t75" style="position:absolute;left:42345;width:14834;height:2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" strokeweight="1pt">
                    <v:imagedata r:id="rId41" o:title="" croptop="899f" cropbottom="15163f" cropleft="24780f" cropright="17513f"/>
                    <v:path arrowok="t"/>
                  </v:shape>
                  <v:group id="_x0000_s1054" style="position:absolute;left:-9;top:544;width:37733;height:22244" coordorigin="-8" coordsize="35292,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2" o:spid="_x0000_s1055" type="#_x0000_t75" style="position:absolute;width:35283;height:1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">
                      <v:imagedata r:id="rId42" o:title="" cropright="11739f"/>
                      <v:path arrowok="t"/>
                    </v:shape>
                    <v:rect id="Rectangle 23" o:spid="_x0000_s1056" style="position:absolute;left:-8;top:535;width:1356;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group>
                </v:group>
                <v:shape id="Text Box 118" o:spid="_x0000_s1057" type="#_x0000_t202" style="position:absolute;left:749;width:13722;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0F6E5D34" w14:textId="77777777" w:rsidR="00C23B11" w:rsidRDefault="00C23B11" w:rsidP="00A267D4">
                        <w:pPr>
                          <w:ind w:firstLine="0"/>
                        </w:pPr>
                        <w:r>
                          <w:t>a</w:t>
                        </w:r>
                      </w:p>
                    </w:txbxContent>
                  </v:textbox>
                </v:shape>
                <v:shape id="Text Box 119" o:spid="_x0000_s1058" type="#_x0000_t202" style="position:absolute;left:42647;top:74;width:13722;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7A8D506B" w14:textId="77777777" w:rsidR="00C23B11" w:rsidRDefault="00C23B11" w:rsidP="00A267D4">
                        <w:pPr>
                          <w:ind w:firstLine="0"/>
                        </w:pPr>
                        <w:r>
                          <w:t>b</w:t>
                        </w:r>
                      </w:p>
                    </w:txbxContent>
                  </v:textbox>
                </v:shape>
                <w10:wrap type="through" anchorx="margin"/>
              </v:group>
            </w:pict>
          </mc:Fallback>
        </mc:AlternateContent>
      </w:r>
      <w:r w:rsidR="00867A20" w:rsidRPr="00A4670A">
        <w:t>Accelerations were measured using three IMUs (128 Hz, Opal™, APDM Inc, Portland, OR, USA) firmly attached to the upper body using medical grade adhesive tape and Velcro straps. The sensors attached using tape were located at L5 vertebra to represent movements at the pelvis level and the 7th</w:t>
      </w:r>
      <w:r w:rsidR="00E204BE" w:rsidRPr="00A4670A">
        <w:t xml:space="preserve"> cervical vertebra to represent </w:t>
      </w:r>
      <w:r w:rsidR="00867A20" w:rsidRPr="00A4670A">
        <w:t xml:space="preserve">the shoulder level (S) (figure </w:t>
      </w:r>
      <w:r w:rsidR="006F052C" w:rsidRPr="00A4670A">
        <w:t>3.2</w:t>
      </w:r>
      <w:r w:rsidR="00867A20" w:rsidRPr="00A4670A">
        <w:t xml:space="preserve"> b). The sensor attached using the Velcro strap was located at the back of the head. The sensor’s X axis pointed downwards representing the vertical direction relative to the participant (V), the Y axis pointed to the left relative to the participant’s direction of motion and representing the medio-lateral direction (ML). The Z axis pointed backwards (relative to the participant’s motion) representing the anterior-posterior direction (AP). The GAITrite and the IMUs were synchronized (±1 sample) using a custom-made cable and the data was collected </w:t>
      </w:r>
      <w:r w:rsidR="00867A20" w:rsidRPr="00A4670A">
        <w:rPr>
          <w:color w:val="000000" w:themeColor="text1"/>
        </w:rPr>
        <w:t xml:space="preserve">at 128Hz </w:t>
      </w:r>
      <w:r w:rsidR="00867A20" w:rsidRPr="00A4670A">
        <w:t>using the same A/D converter.</w:t>
      </w:r>
    </w:p>
    <w:p w14:paraId="41D36CD3" w14:textId="77777777" w:rsidR="00E03575" w:rsidRPr="00A4670A" w:rsidRDefault="00E03575" w:rsidP="00867A20">
      <w:pPr>
        <w:spacing w:line="240" w:lineRule="auto"/>
        <w:ind w:firstLine="0"/>
      </w:pPr>
    </w:p>
    <w:p w14:paraId="6702B11E" w14:textId="77777777" w:rsidR="00867A20" w:rsidRPr="00A4670A" w:rsidRDefault="00867A20" w:rsidP="00867A20">
      <w:pPr>
        <w:spacing w:line="240" w:lineRule="auto"/>
        <w:ind w:firstLine="0"/>
      </w:pPr>
      <w:r w:rsidRPr="00A4670A">
        <w:t xml:space="preserve">Figure </w:t>
      </w:r>
      <w:r w:rsidR="00A267D4" w:rsidRPr="00A4670A">
        <w:t>3.</w:t>
      </w:r>
      <w:r w:rsidR="002C5ABD" w:rsidRPr="00A4670A">
        <w:t>1</w:t>
      </w:r>
      <w:r w:rsidRPr="00A4670A">
        <w:t xml:space="preserve"> Indication of the 25m circuit containing the GAITrite system (a) and a diagram highlighting the placement of the IMUs placed at the head, C7 and Pelvis (b). </w:t>
      </w:r>
      <w:r w:rsidR="003D5295" w:rsidRPr="00A4670A">
        <w:t xml:space="preserve">Adapted from </w:t>
      </w:r>
      <w:r w:rsidR="003D5295" w:rsidRPr="00A4670A">
        <w:fldChar w:fldCharType="begin" w:fldLock="1"/>
      </w:r>
      <w:r w:rsidR="00385A36" w:rsidRPr="00A4670A">
        <w:instrText>ADDIN CSL_CITATION { "citationItems" : [ { "id" : "ITEM-1", "itemData" : { "DOI" : "10.1016/j.gaitpost.2012.09.025", "ISSN" : "1879-2219", "PMID" : "23103242", "abstract" : "Background: Despite the widespread use of gait variability in research and clinical studies, testing protocols designed to optimise its reliability have not been established. This study evaluates the impact of testing protocol and pathology on the reliability of gait variability. Objective: To (i) estimate the reliability of gait variability during continuous and intermittent walking protocols in older adults and people with Parkinson's disease (PD), (ii) determine optimal number of steps for acceptable levels of reliability of gait variability and (iii) provide sample size estimates for use in clinical trials. Methods: Gait variability was measured twice, one week apart, in 27 older adults and 25 PD participants. Participants walked at their preferred pace during: (i) a continuous 2. min walk and (ii) 3 intermittent walks over a 12. m walkway. Gait variability was calculated as the within-person standard deviation for step velocity, length and width, and step, stance and swing duration. Results: Reliability of gait variability ranged from poor to excellent (intra class correlations .041-.860; relative limits of agreement 34-89%). Gait variability was more reliable during continuous walks. Control and PD participants demonstrated similar reliability. Increasing the number of steps improved reliability, with most improvement seen across the first 30 steps. Conclusions: In this study, we identified testing protocols that improve the reliability of measuring gait variability. We recommend using a continuous walking protocol and to collect no fewer than 30 steps. Early PD does not appear to impact negatively on the reliability of gait variability. ?? 2012 Elsevier B.V.", "author" : [ { "dropping-particle" : "", "family" : "Galna", "given" : "Brook", "non-dropping-particle" : "", "parse-names" : false, "suffix" : "" }, { "dropping-particle" : "", "family" : "Lord", "given" : "Sue", "non-dropping-particle" : "", "parse-names" : false, "suffix" : "" }, { "dropping-particle" : "", "family" : "Rochester", "given" : "Lynn", "non-dropping-particle" : "", "parse-names" : false, "suffix" : "" } ], "container-title" : "Gait &amp; Posture", "id" : "ITEM-1", "issue" : "4", "issued" : { "date-parts" : [ [ "2013", "4" ] ] }, "page" : "580-585", "publisher" : "Elsevier B.V.", "title" : "Is gait variability reliable in older adults and Parkinson's disease? Towards an optimal testing protocol", "type" : "article-journal", "volume" : "37" }, "uris" : [ "http://www.mendeley.com/documents/?uuid=be0ee63d-2033-40ef-8409-4b7f0d815207" ] } ], "mendeley" : { "formattedCitation" : "[87]", "plainTextFormattedCitation" : "[87]", "previouslyFormattedCitation" : "[87]" }, "properties" : {  }, "schema" : "https://github.com/citation-style-language/schema/raw/master/csl-citation.json" }</w:instrText>
      </w:r>
      <w:r w:rsidR="003D5295" w:rsidRPr="00A4670A">
        <w:fldChar w:fldCharType="separate"/>
      </w:r>
      <w:r w:rsidR="00385A36" w:rsidRPr="00A4670A">
        <w:rPr>
          <w:noProof/>
        </w:rPr>
        <w:t>[87]</w:t>
      </w:r>
      <w:r w:rsidR="003D5295" w:rsidRPr="00A4670A">
        <w:fldChar w:fldCharType="end"/>
      </w:r>
      <w:r w:rsidR="003D5295" w:rsidRPr="00A4670A">
        <w:t>.</w:t>
      </w:r>
    </w:p>
    <w:p w14:paraId="6D51BD43" w14:textId="77777777" w:rsidR="00867A20" w:rsidRPr="00A4670A" w:rsidRDefault="00867A20" w:rsidP="00867A20"/>
    <w:p w14:paraId="73D6ACB9" w14:textId="77777777" w:rsidR="00867A20" w:rsidRPr="00A4670A" w:rsidRDefault="00867A20" w:rsidP="00867A20">
      <w:pPr>
        <w:pStyle w:val="Heading3"/>
        <w:adjustRightInd/>
      </w:pPr>
      <w:bookmarkStart w:id="48" w:name="_Toc496537835"/>
      <w:bookmarkStart w:id="49" w:name="_Toc506909856"/>
      <w:r w:rsidRPr="00A4670A">
        <w:t>Data processing</w:t>
      </w:r>
      <w:bookmarkEnd w:id="48"/>
      <w:bookmarkEnd w:id="49"/>
    </w:p>
    <w:p w14:paraId="0DAD18F1" w14:textId="77777777" w:rsidR="002C5ABD" w:rsidRPr="00A4670A" w:rsidRDefault="00867A20" w:rsidP="002C5ABD">
      <w:pPr>
        <w:rPr>
          <w:rFonts w:eastAsia="Times New Roman"/>
          <w:color w:val="000000" w:themeColor="text1"/>
          <w:shd w:val="clear" w:color="auto" w:fill="FFFFFF"/>
        </w:rPr>
      </w:pPr>
      <w:r w:rsidRPr="00A4670A">
        <w:t xml:space="preserve">The lower body spatiotemporal variables were collected from the GAITrite mat through measuring the placement of the participant’s feet over successive steps. Each pass of the mat was visually inspected to remove problematic steps that would have impaired the analysis. The removed steps were ones where the foot was not entirely in contact with the mat (e.g. the participant stepped on the edge of the mat), or there was an evident dragging type motion of the foot which would have stopped the ability to correctly classify the gait characteristics of the step. Once visually inspected and the false foot placements were removed. </w:t>
      </w:r>
      <w:r w:rsidRPr="00A4670A">
        <w:rPr>
          <w:rFonts w:eastAsia="Times New Roman"/>
          <w:color w:val="000000" w:themeColor="text1"/>
          <w:shd w:val="clear" w:color="auto" w:fill="FFFFFF"/>
        </w:rPr>
        <w:t>MATLAB (version 8.4.0, R2014b) was used to take the raw data exported from the GAITrite and calculate each participant’s mean for the spatiotemporal variables.</w:t>
      </w:r>
      <w:r w:rsidR="002C5ABD" w:rsidRPr="00A4670A">
        <w:rPr>
          <w:rFonts w:eastAsia="Times New Roman"/>
          <w:color w:val="000000" w:themeColor="text1"/>
          <w:shd w:val="clear" w:color="auto" w:fill="FFFFFF"/>
        </w:rPr>
        <w:t xml:space="preserve"> </w:t>
      </w:r>
      <w:r w:rsidRPr="00A4670A">
        <w:t>Due to the IMUs being triggered by the GAITrite, the acceleration data was segmented following gait events as detected by the GAITrite. This ensured only steady state straight line gait data was analysed.</w:t>
      </w:r>
      <w:r w:rsidRPr="00A4670A">
        <w:rPr>
          <w:rFonts w:eastAsia="Times New Roman"/>
          <w:color w:val="000000" w:themeColor="text1"/>
          <w:shd w:val="clear" w:color="auto" w:fill="FFFFFF"/>
        </w:rPr>
        <w:t xml:space="preserve"> </w:t>
      </w:r>
    </w:p>
    <w:p w14:paraId="44A28009" w14:textId="77777777" w:rsidR="00867A20" w:rsidRPr="00A4670A" w:rsidRDefault="00867A20" w:rsidP="00867A20">
      <w:pPr>
        <w:pStyle w:val="Heading3"/>
      </w:pPr>
      <w:bookmarkStart w:id="50" w:name="_Toc496537836"/>
      <w:bookmarkStart w:id="51" w:name="_Toc506909857"/>
      <w:r w:rsidRPr="00A4670A">
        <w:t>Signal realignment</w:t>
      </w:r>
      <w:bookmarkEnd w:id="50"/>
      <w:bookmarkEnd w:id="51"/>
      <w:r w:rsidRPr="00A4670A">
        <w:t xml:space="preserve"> </w:t>
      </w:r>
    </w:p>
    <w:p w14:paraId="2916B2BC" w14:textId="77777777" w:rsidR="00867A20" w:rsidRPr="00A4670A" w:rsidRDefault="00867A20" w:rsidP="00867A20">
      <w:r w:rsidRPr="00A4670A">
        <w:t xml:space="preserve">Prior to the calculation of the acceleration variables, an addition pre-processing technique was required to account for sensors on the upper body not being uniformly aligned with each other and to avoid directional crosstalk. The method chosen replicated Mazzà et al., </w:t>
      </w:r>
      <w:r w:rsidRPr="00A4670A">
        <w:fldChar w:fldCharType="begin" w:fldLock="1"/>
      </w:r>
      <w:r w:rsidR="00385A36" w:rsidRPr="00A4670A">
        <w:instrText>ADDIN CSL_CITATION { "citationItems" : [ { "id" : "ITEM-1", "itemData" : { "DOI" : "10.1016/j.gaitpost.2010.01.012", "author" : [ { "dropping-particle" : "", "family" : "Mazz\u00e0", "given" : "Claudia", "non-dropping-particle" : "", "parse-names" : false, "suffix" : "" }, { "dropping-particle" : "", "family" : "Zok", "given" : "Mounir", "non-dropping-particle" : "", "parse-names" : false, "suffix" : "" }, { "dropping-particle" : "", "family" : "Cappozzo", "given" : "Aurelio", "non-dropping-particle" : "", "parse-names" : false, "suffix" : "" } ], "container-title" : "Gait &amp; posture", "id" : "ITEM-1", "issued" : { "date-parts" : [ [ "2010" ] ] }, "page" : "429-432", "title" : "Gait &amp; Posture Head stabilization in children of both genders during level walking", "type" : "article-journal", "volume" : "31" }, "uris" : [ "http://www.mendeley.com/documents/?uuid=810e9d4a-cf92-464d-a953-19bc0ada7971" ] } ], "mendeley" : { "formattedCitation" : "[83]", "plainTextFormattedCitation" : "[83]", "previouslyFormattedCitation" : "[83]" }, "properties" : {  }, "schema" : "https://github.com/citation-style-language/schema/raw/master/csl-citation.json" }</w:instrText>
      </w:r>
      <w:r w:rsidRPr="00A4670A">
        <w:fldChar w:fldCharType="separate"/>
      </w:r>
      <w:r w:rsidR="00385A36" w:rsidRPr="00A4670A">
        <w:rPr>
          <w:noProof/>
        </w:rPr>
        <w:t>[83]</w:t>
      </w:r>
      <w:r w:rsidRPr="00A4670A">
        <w:fldChar w:fldCharType="end"/>
      </w:r>
      <w:r w:rsidRPr="00A4670A">
        <w:t>. Briefly the method uses the quaternion output of the IMUs to align all sensors to a uniform global reference frame. The method first requires determining whether the quaternion output is consistent throughout the area of testing and not impacted by a non-uniform magnetic field within the laboratory. This was achieved by placing multiple IMUs upon the GAITrite so that their vertical component aligned to the earth’s vertical axis, the (AP) direction aligned to the direction of the participant’s walking direction and the medio-lateral (ML) axis was defined according to a right-handed reference frame. Once placed upon the mat, a trial is recorded and checked to determine if the quaternion output was comparable between sensors. For this laboratory this was deemed true and therefore the quaternion output from a central location of the GAITrite was selected as the laboratory’s global reference.</w:t>
      </w:r>
    </w:p>
    <w:p w14:paraId="66D3AB7D" w14:textId="77777777" w:rsidR="00867A20" w:rsidRPr="00A4670A" w:rsidRDefault="00867A20" w:rsidP="00867A20">
      <w:r w:rsidRPr="00A4670A">
        <w:t xml:space="preserve">Once a global reference frame for the laboratory has been established, the local reference frame of each sensor during the walking trial was reoriented for each time sample to the newly established global reference in an attempt to achieve uniform alignment between sensors </w:t>
      </w:r>
      <w:r w:rsidRPr="00A4670A">
        <w:fldChar w:fldCharType="begin" w:fldLock="1"/>
      </w:r>
      <w:r w:rsidR="00385A36" w:rsidRPr="00A4670A">
        <w:instrText>ADDIN CSL_CITATION { "citationItems" : [ { "id" : "ITEM-1", "itemData" : { "DOI" : "10.1016/j.gaitpost.2010.01.012", "author" : [ { "dropping-particle" : "", "family" : "Mazz\u00e0", "given" : "Claudia", "non-dropping-particle" : "", "parse-names" : false, "suffix" : "" }, { "dropping-particle" : "", "family" : "Zok", "given" : "Mounir", "non-dropping-particle" : "", "parse-names" : false, "suffix" : "" }, { "dropping-particle" : "", "family" : "Cappozzo", "given" : "Aurelio", "non-dropping-particle" : "", "parse-names" : false, "suffix" : "" } ], "container-title" : "Gait &amp; posture", "id" : "ITEM-1", "issued" : { "date-parts" : [ [ "2010" ] ] }, "page" : "429-432", "title" : "Gait &amp; Posture Head stabilization in children of both genders during level walking", "type" : "article-journal", "volume" : "31" }, "uris" : [ "http://www.mendeley.com/documents/?uuid=810e9d4a-cf92-464d-a953-19bc0ada7971" ] }, { "id" : "ITEM-2", "itemData" : { "DOI" : "10.1115/1.4000109", "ISSN" : "1528-8951", "PMID" : "20353265", "abstract" : "Inertial motion sensors (IMSs) combine three sensors to produce a reportedly stable and accurate orientation estimate in three dimensions. Although accuracy has been reported within the range of 2 deg of error by manufacturers, the sensors are rarely tested in the challenging motion present in human motion. Their accuracy was tested in static, quasistatic, and dynamic situations against gold-standard Vicon camera data. It was found that static and quasistatic rms error was even less than manufacturers' technical specifications. Quasistatic rms error was minimal at 0.3 deg (+/-0.15 deg SD) on the roll axis, 0.29 deg (+/-0.20 deg SD) on the pitch axis, and 0.73 deg (+/-0.81 deg SD) on the yaw axis. The dynamic rms error was between 1.9 deg and 3.5 deg on the main axes of motion but it increased considerably on off-axis during planar pendulum motion. Complex arm motion in the forward reaching plane proved to be a greater challenge for the sensors to track but results are arguably better than previously reported studies considering the large range of motion used.", "author" : [ { "dropping-particle" : "", "family" : "Godwin", "given" : "Alison", "non-dropping-particle" : "", "parse-names" : false, "suffix" : "" }, { "dropping-particle" : "", "family" : "Agnew", "given" : "Michael", "non-dropping-particle" : "", "parse-names" : false, "suffix" : "" }, { "dropping-particle" : "", "family" : "Stevenson", "given" : "Joan", "non-dropping-particle" : "", "parse-names" : false, "suffix" : "" } ], "container-title" : "Journal of biomechanical engineering", "id" : "ITEM-2", "issue" : "11", "issued" : { "date-parts" : [ [ "2009", "11" ] ] }, "page" : "1-5", "title" : "Accuracy of inertial motion sensors in static, quasistatic, and complex dynamic motion.", "type" : "article-journal", "volume" : "131" }, "uris" : [ "http://www.mendeley.com/documents/?uuid=9edc770b-794a-44d6-a7e1-9785d4a50de8" ] } ], "mendeley" : { "formattedCitation" : "[83,88]", "plainTextFormattedCitation" : "[83,88]", "previouslyFormattedCitation" : "[83,88]" }, "properties" : {  }, "schema" : "https://github.com/citation-style-language/schema/raw/master/csl-citation.json" }</w:instrText>
      </w:r>
      <w:r w:rsidRPr="00A4670A">
        <w:fldChar w:fldCharType="separate"/>
      </w:r>
      <w:r w:rsidR="00385A36" w:rsidRPr="00A4670A">
        <w:rPr>
          <w:noProof/>
        </w:rPr>
        <w:t>[83,88]</w:t>
      </w:r>
      <w:r w:rsidRPr="00A4670A">
        <w:fldChar w:fldCharType="end"/>
      </w:r>
      <w:r w:rsidRPr="00A4670A">
        <w:t>. To do this the movement trials’ quaternion output representing the local reference frame for each sensor located on the participant is measured. This quaternion data is then multiplied by the inverted quaternion output of the global reference. To multiply both quaternion signals together, the global reference frame is multiplied by the local reference frame on a single sample basis using the openly available Matlab function “</w:t>
      </w:r>
      <w:r w:rsidRPr="00A4670A">
        <w:rPr>
          <w:i/>
        </w:rPr>
        <w:t>quatmultiply”</w:t>
      </w:r>
      <w:r w:rsidRPr="00A4670A">
        <w:t>. Following this multiplication, another Matlab function “</w:t>
      </w:r>
      <w:r w:rsidRPr="00A4670A">
        <w:rPr>
          <w:i/>
        </w:rPr>
        <w:t>quat2rot”</w:t>
      </w:r>
      <w:r w:rsidRPr="00A4670A">
        <w:t xml:space="preserve"> is used to create a rotation matrix from this newly calculated quaternion but with the dimensions of the tri-axial accelerometer signals. Lastly, the generated rotation matrix is then used to multiply the raw acceleration data recorded during the participants’ walking trials on a single sample basis thus generating a new acceleration signal that has been aligned to the global reference frame.</w:t>
      </w:r>
    </w:p>
    <w:p w14:paraId="6166C867" w14:textId="77777777" w:rsidR="00867A20" w:rsidRPr="00A4670A" w:rsidRDefault="00867A20" w:rsidP="00867A20">
      <w:pPr>
        <w:pStyle w:val="Heading3"/>
        <w:adjustRightInd/>
      </w:pPr>
      <w:bookmarkStart w:id="52" w:name="_Toc496537837"/>
      <w:bookmarkStart w:id="53" w:name="_Toc506909858"/>
      <w:r w:rsidRPr="00A4670A">
        <w:t>Variable</w:t>
      </w:r>
      <w:r w:rsidR="00BD21A7" w:rsidRPr="00A4670A">
        <w:t>s</w:t>
      </w:r>
      <w:r w:rsidRPr="00A4670A">
        <w:t>.</w:t>
      </w:r>
      <w:bookmarkEnd w:id="52"/>
      <w:bookmarkEnd w:id="53"/>
      <w:r w:rsidRPr="00A4670A">
        <w:t xml:space="preserve"> </w:t>
      </w:r>
    </w:p>
    <w:p w14:paraId="3F230A22" w14:textId="30746318" w:rsidR="00867A20" w:rsidRPr="00A4670A" w:rsidRDefault="00E15012" w:rsidP="00867A20">
      <w:r w:rsidRPr="00A4670A">
        <w:t>The coefficient of attenuation was cal</w:t>
      </w:r>
      <w:r w:rsidR="007F08DF" w:rsidRPr="00A4670A">
        <w:t xml:space="preserve">culated as described in </w:t>
      </w:r>
      <w:r w:rsidRPr="00A4670A">
        <w:t xml:space="preserve">chapter 2. </w:t>
      </w:r>
      <w:r w:rsidR="00867A20" w:rsidRPr="00A4670A">
        <w:t xml:space="preserve">In addition to the coefficient of attenuation, the acceleration RMS calculated at each sensor location to discover whether an additional classification ability was achieved through multiple segments rather than the movement of a single segment. Also, the harmonic ratio was calculated to determine if the coefficients could classify the two groups better than a variable commonly reported to classifying gait impairment in PD </w:t>
      </w:r>
      <w:r w:rsidR="00867A20"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00867A20" w:rsidRPr="00A4670A">
        <w:fldChar w:fldCharType="separate"/>
      </w:r>
      <w:r w:rsidR="00867A20" w:rsidRPr="00A4670A">
        <w:rPr>
          <w:noProof/>
        </w:rPr>
        <w:t>[6]</w:t>
      </w:r>
      <w:r w:rsidR="00867A20" w:rsidRPr="00A4670A">
        <w:fldChar w:fldCharType="end"/>
      </w:r>
      <w:r w:rsidR="00867A20" w:rsidRPr="00A4670A">
        <w:t xml:space="preserve">. Both the RMS and the HR variables were calculated as highlighted in Chapter 2. </w:t>
      </w:r>
    </w:p>
    <w:p w14:paraId="3E4897B6" w14:textId="77777777" w:rsidR="00867A20" w:rsidRPr="00A4670A" w:rsidRDefault="00867A20" w:rsidP="00867A20">
      <w:pPr>
        <w:pStyle w:val="Heading3"/>
        <w:adjustRightInd/>
      </w:pPr>
      <w:bookmarkStart w:id="54" w:name="_Toc496537838"/>
      <w:bookmarkStart w:id="55" w:name="_Toc506909859"/>
      <w:r w:rsidRPr="00A4670A">
        <w:t>Statistical analysis</w:t>
      </w:r>
      <w:bookmarkEnd w:id="54"/>
      <w:bookmarkEnd w:id="55"/>
    </w:p>
    <w:p w14:paraId="01F10766" w14:textId="77777777" w:rsidR="00867A20" w:rsidRPr="00A4670A" w:rsidRDefault="00867A20" w:rsidP="00867A20">
      <w:pPr>
        <w:pStyle w:val="NormalWeb"/>
      </w:pPr>
      <w:r w:rsidRPr="00A4670A">
        <w:t>A series of two-tailed paired-tests were used to test the difference between groups. The level of significance was set at p = 0.05. Given the exploratory nature of this study and the small sample size, the value was not adjusted for multiple comparisons.</w:t>
      </w:r>
    </w:p>
    <w:p w14:paraId="16B58536" w14:textId="77777777" w:rsidR="00867A20" w:rsidRPr="00A4670A" w:rsidRDefault="00867A20" w:rsidP="00867A20">
      <w:pPr>
        <w:adjustRightInd/>
        <w:spacing w:before="0" w:after="0" w:line="240" w:lineRule="auto"/>
        <w:ind w:firstLine="0"/>
        <w:jc w:val="left"/>
        <w:rPr>
          <w:rFonts w:eastAsiaTheme="minorEastAsia"/>
        </w:rPr>
      </w:pPr>
      <w:r w:rsidRPr="00A4670A">
        <w:br w:type="page"/>
      </w:r>
    </w:p>
    <w:p w14:paraId="4CC42217" w14:textId="77777777" w:rsidR="00867A20" w:rsidRPr="00A4670A" w:rsidRDefault="00867A20" w:rsidP="00867A20">
      <w:pPr>
        <w:pStyle w:val="Heading2"/>
        <w:adjustRightInd/>
      </w:pPr>
      <w:bookmarkStart w:id="56" w:name="_Toc496537839"/>
      <w:bookmarkStart w:id="57" w:name="_Toc506909860"/>
      <w:r w:rsidRPr="00A4670A">
        <w:t>Results</w:t>
      </w:r>
      <w:bookmarkEnd w:id="56"/>
      <w:bookmarkEnd w:id="57"/>
    </w:p>
    <w:p w14:paraId="1B5CA30D" w14:textId="65C55DF5" w:rsidR="00867A20" w:rsidRPr="00A4670A" w:rsidRDefault="00867A20" w:rsidP="00867A20">
      <w:r w:rsidRPr="00A4670A">
        <w:t>The characteristics of the participants are reported in Table</w:t>
      </w:r>
      <w:r w:rsidR="007F08DF" w:rsidRPr="00A4670A">
        <w:t xml:space="preserve"> </w:t>
      </w:r>
      <w:r w:rsidR="008122BF" w:rsidRPr="00A4670A">
        <w:rPr>
          <w:bdr w:val="none" w:sz="0" w:space="0" w:color="auto" w:frame="1"/>
        </w:rPr>
        <w:t>3.1</w:t>
      </w:r>
      <w:r w:rsidRPr="00A4670A">
        <w:t xml:space="preserve">. Due to the exploratory nature of the investigation and the availability of data at the time that it was conducted during the PhD, a relatively small sample size of 13 people with PD and 19 age match controls was used. </w:t>
      </w:r>
    </w:p>
    <w:p w14:paraId="4BE7E344" w14:textId="77777777" w:rsidR="00867A20" w:rsidRPr="00A4670A" w:rsidRDefault="00867A20" w:rsidP="00867A20">
      <w:pPr>
        <w:spacing w:line="240" w:lineRule="auto"/>
        <w:ind w:firstLine="0"/>
      </w:pPr>
      <w:r w:rsidRPr="00A4670A">
        <w:t xml:space="preserve">Table </w:t>
      </w:r>
      <w:r w:rsidR="008122BF" w:rsidRPr="00A4670A">
        <w:t>3.1</w:t>
      </w:r>
      <w:r w:rsidRPr="00A4670A">
        <w:t>. The mean (</w:t>
      </w:r>
      <w:r w:rsidRPr="00A4670A">
        <w:rPr>
          <w:rFonts w:eastAsia="MS Gothic"/>
        </w:rPr>
        <w:t>±</w:t>
      </w:r>
      <w:r w:rsidRPr="00A4670A">
        <w:t>SD) participant characteristics and spatial-temporal gait variables for the PD and Control group.</w:t>
      </w:r>
    </w:p>
    <w:p w14:paraId="1A0694BA" w14:textId="77777777" w:rsidR="00397FD9" w:rsidRPr="00A4670A" w:rsidRDefault="00397FD9" w:rsidP="00867A20">
      <w:pPr>
        <w:spacing w:line="240" w:lineRule="auto"/>
        <w:ind w:firstLine="0"/>
      </w:pPr>
    </w:p>
    <w:tbl>
      <w:tblPr>
        <w:tblStyle w:val="TableGrid"/>
        <w:tblpPr w:leftFromText="180" w:rightFromText="180" w:vertAnchor="text" w:horzAnchor="page" w:tblpX="1570" w:tblpY="22"/>
        <w:tblW w:w="902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2480"/>
        <w:gridCol w:w="2374"/>
        <w:gridCol w:w="1435"/>
      </w:tblGrid>
      <w:tr w:rsidR="00397FD9" w:rsidRPr="00A4670A" w14:paraId="7A40DEBC" w14:textId="77777777" w:rsidTr="00397FD9">
        <w:trPr>
          <w:trHeight w:val="310"/>
        </w:trPr>
        <w:tc>
          <w:tcPr>
            <w:tcW w:w="0" w:type="auto"/>
            <w:tcBorders>
              <w:top w:val="single" w:sz="4" w:space="0" w:color="auto"/>
              <w:bottom w:val="single" w:sz="4" w:space="0" w:color="auto"/>
            </w:tcBorders>
            <w:vAlign w:val="center"/>
          </w:tcPr>
          <w:p w14:paraId="09846210" w14:textId="77777777" w:rsidR="00397FD9" w:rsidRPr="00A4670A" w:rsidRDefault="00397FD9" w:rsidP="002D2F4A">
            <w:pPr>
              <w:spacing w:line="240" w:lineRule="auto"/>
              <w:jc w:val="center"/>
              <w:rPr>
                <w:sz w:val="20"/>
              </w:rPr>
            </w:pPr>
          </w:p>
        </w:tc>
        <w:tc>
          <w:tcPr>
            <w:tcW w:w="2480" w:type="dxa"/>
            <w:tcBorders>
              <w:top w:val="single" w:sz="4" w:space="0" w:color="auto"/>
              <w:bottom w:val="single" w:sz="4" w:space="0" w:color="auto"/>
            </w:tcBorders>
            <w:vAlign w:val="center"/>
          </w:tcPr>
          <w:p w14:paraId="36B2C605" w14:textId="77777777" w:rsidR="00397FD9" w:rsidRPr="00A4670A" w:rsidRDefault="00397FD9" w:rsidP="00397FD9">
            <w:pPr>
              <w:spacing w:line="240" w:lineRule="auto"/>
              <w:ind w:firstLine="0"/>
              <w:jc w:val="center"/>
              <w:rPr>
                <w:sz w:val="20"/>
              </w:rPr>
            </w:pPr>
            <w:r w:rsidRPr="00A4670A">
              <w:rPr>
                <w:sz w:val="20"/>
              </w:rPr>
              <w:t>PD (n13)</w:t>
            </w:r>
          </w:p>
        </w:tc>
        <w:tc>
          <w:tcPr>
            <w:tcW w:w="2374" w:type="dxa"/>
            <w:tcBorders>
              <w:top w:val="single" w:sz="4" w:space="0" w:color="auto"/>
              <w:bottom w:val="single" w:sz="4" w:space="0" w:color="auto"/>
            </w:tcBorders>
            <w:vAlign w:val="center"/>
          </w:tcPr>
          <w:p w14:paraId="03638F3A" w14:textId="77777777" w:rsidR="00397FD9" w:rsidRPr="00A4670A" w:rsidRDefault="00397FD9" w:rsidP="00397FD9">
            <w:pPr>
              <w:spacing w:line="240" w:lineRule="auto"/>
              <w:ind w:firstLine="0"/>
              <w:jc w:val="center"/>
              <w:rPr>
                <w:sz w:val="20"/>
              </w:rPr>
            </w:pPr>
            <w:r w:rsidRPr="00A4670A">
              <w:rPr>
                <w:sz w:val="20"/>
              </w:rPr>
              <w:t>Control (n19)</w:t>
            </w:r>
          </w:p>
        </w:tc>
        <w:tc>
          <w:tcPr>
            <w:tcW w:w="0" w:type="auto"/>
            <w:tcBorders>
              <w:top w:val="single" w:sz="4" w:space="0" w:color="auto"/>
              <w:bottom w:val="single" w:sz="4" w:space="0" w:color="auto"/>
            </w:tcBorders>
            <w:vAlign w:val="center"/>
          </w:tcPr>
          <w:p w14:paraId="1D7A5CA5" w14:textId="77777777" w:rsidR="00397FD9" w:rsidRPr="00A4670A" w:rsidRDefault="00397FD9" w:rsidP="00397FD9">
            <w:pPr>
              <w:spacing w:line="240" w:lineRule="auto"/>
              <w:ind w:firstLine="0"/>
              <w:jc w:val="center"/>
              <w:rPr>
                <w:i/>
                <w:sz w:val="20"/>
              </w:rPr>
            </w:pPr>
            <w:r w:rsidRPr="00A4670A">
              <w:rPr>
                <w:i/>
                <w:sz w:val="20"/>
              </w:rPr>
              <w:t xml:space="preserve">P </w:t>
            </w:r>
            <w:r w:rsidRPr="00A4670A">
              <w:rPr>
                <w:sz w:val="20"/>
              </w:rPr>
              <w:t>(</w:t>
            </w:r>
            <w:r w:rsidRPr="00A4670A">
              <w:rPr>
                <w:i/>
                <w:sz w:val="20"/>
              </w:rPr>
              <w:t>t</w:t>
            </w:r>
            <w:r w:rsidRPr="00A4670A">
              <w:rPr>
                <w:sz w:val="20"/>
              </w:rPr>
              <w:t>-test)</w:t>
            </w:r>
          </w:p>
        </w:tc>
      </w:tr>
      <w:tr w:rsidR="00397FD9" w:rsidRPr="00A4670A" w14:paraId="3472AFA0" w14:textId="77777777" w:rsidTr="00397FD9">
        <w:trPr>
          <w:trHeight w:val="310"/>
        </w:trPr>
        <w:tc>
          <w:tcPr>
            <w:tcW w:w="0" w:type="auto"/>
            <w:tcBorders>
              <w:top w:val="single" w:sz="4" w:space="0" w:color="auto"/>
            </w:tcBorders>
            <w:vAlign w:val="center"/>
          </w:tcPr>
          <w:p w14:paraId="25ADC65D" w14:textId="77777777" w:rsidR="00397FD9" w:rsidRPr="00A4670A" w:rsidRDefault="00397FD9" w:rsidP="00397FD9">
            <w:pPr>
              <w:spacing w:line="240" w:lineRule="auto"/>
              <w:ind w:firstLine="0"/>
              <w:jc w:val="center"/>
              <w:rPr>
                <w:sz w:val="20"/>
              </w:rPr>
            </w:pPr>
            <w:r w:rsidRPr="00A4670A">
              <w:rPr>
                <w:sz w:val="20"/>
              </w:rPr>
              <w:t>Age (years)</w:t>
            </w:r>
          </w:p>
        </w:tc>
        <w:tc>
          <w:tcPr>
            <w:tcW w:w="2480" w:type="dxa"/>
            <w:tcBorders>
              <w:top w:val="single" w:sz="4" w:space="0" w:color="auto"/>
            </w:tcBorders>
            <w:vAlign w:val="center"/>
          </w:tcPr>
          <w:p w14:paraId="169F9F33" w14:textId="77777777" w:rsidR="00397FD9" w:rsidRPr="00A4670A" w:rsidRDefault="00397FD9" w:rsidP="00397FD9">
            <w:pPr>
              <w:spacing w:line="240" w:lineRule="auto"/>
              <w:ind w:firstLine="0"/>
              <w:jc w:val="center"/>
              <w:rPr>
                <w:sz w:val="20"/>
              </w:rPr>
            </w:pPr>
            <w:r w:rsidRPr="00A4670A">
              <w:rPr>
                <w:sz w:val="20"/>
              </w:rPr>
              <w:t>69.70 ± 11.12</w:t>
            </w:r>
          </w:p>
        </w:tc>
        <w:tc>
          <w:tcPr>
            <w:tcW w:w="2374" w:type="dxa"/>
            <w:tcBorders>
              <w:top w:val="single" w:sz="4" w:space="0" w:color="auto"/>
            </w:tcBorders>
            <w:vAlign w:val="center"/>
          </w:tcPr>
          <w:p w14:paraId="04AB30F6" w14:textId="77777777" w:rsidR="00397FD9" w:rsidRPr="00A4670A" w:rsidRDefault="00397FD9" w:rsidP="00397FD9">
            <w:pPr>
              <w:spacing w:line="240" w:lineRule="auto"/>
              <w:ind w:firstLine="0"/>
              <w:jc w:val="center"/>
              <w:rPr>
                <w:sz w:val="20"/>
              </w:rPr>
            </w:pPr>
            <w:r w:rsidRPr="00A4670A">
              <w:rPr>
                <w:sz w:val="20"/>
              </w:rPr>
              <w:t>70.20 ± 6.7</w:t>
            </w:r>
          </w:p>
        </w:tc>
        <w:tc>
          <w:tcPr>
            <w:tcW w:w="0" w:type="auto"/>
            <w:tcBorders>
              <w:top w:val="single" w:sz="4" w:space="0" w:color="auto"/>
            </w:tcBorders>
            <w:vAlign w:val="center"/>
          </w:tcPr>
          <w:p w14:paraId="36820125" w14:textId="77777777" w:rsidR="00397FD9" w:rsidRPr="00A4670A" w:rsidRDefault="00397FD9" w:rsidP="00397FD9">
            <w:pPr>
              <w:spacing w:line="240" w:lineRule="auto"/>
              <w:ind w:firstLine="0"/>
              <w:jc w:val="center"/>
              <w:rPr>
                <w:sz w:val="20"/>
              </w:rPr>
            </w:pPr>
            <w:r w:rsidRPr="00A4670A">
              <w:rPr>
                <w:sz w:val="20"/>
              </w:rPr>
              <w:t>0.90</w:t>
            </w:r>
          </w:p>
        </w:tc>
      </w:tr>
      <w:tr w:rsidR="00397FD9" w:rsidRPr="00A4670A" w14:paraId="1BBF9DF6" w14:textId="77777777" w:rsidTr="00397FD9">
        <w:trPr>
          <w:trHeight w:val="310"/>
        </w:trPr>
        <w:tc>
          <w:tcPr>
            <w:tcW w:w="2734" w:type="dxa"/>
            <w:vAlign w:val="center"/>
          </w:tcPr>
          <w:p w14:paraId="2EC85608" w14:textId="77777777" w:rsidR="00397FD9" w:rsidRPr="00A4670A" w:rsidRDefault="00397FD9" w:rsidP="00397FD9">
            <w:pPr>
              <w:spacing w:line="240" w:lineRule="auto"/>
              <w:ind w:firstLine="0"/>
              <w:jc w:val="center"/>
              <w:rPr>
                <w:sz w:val="20"/>
              </w:rPr>
            </w:pPr>
            <w:r w:rsidRPr="00A4670A">
              <w:rPr>
                <w:sz w:val="20"/>
              </w:rPr>
              <w:t>Height (m)</w:t>
            </w:r>
          </w:p>
        </w:tc>
        <w:tc>
          <w:tcPr>
            <w:tcW w:w="2480" w:type="dxa"/>
            <w:vAlign w:val="center"/>
          </w:tcPr>
          <w:p w14:paraId="569940A1" w14:textId="77777777" w:rsidR="00397FD9" w:rsidRPr="00A4670A" w:rsidRDefault="00397FD9" w:rsidP="00397FD9">
            <w:pPr>
              <w:spacing w:line="240" w:lineRule="auto"/>
              <w:ind w:firstLine="0"/>
              <w:jc w:val="center"/>
              <w:rPr>
                <w:sz w:val="20"/>
              </w:rPr>
            </w:pPr>
            <w:r w:rsidRPr="00A4670A">
              <w:rPr>
                <w:sz w:val="20"/>
              </w:rPr>
              <w:t>1.70 ± 0.1</w:t>
            </w:r>
          </w:p>
        </w:tc>
        <w:tc>
          <w:tcPr>
            <w:tcW w:w="2374" w:type="dxa"/>
            <w:vAlign w:val="center"/>
          </w:tcPr>
          <w:p w14:paraId="50514484" w14:textId="77777777" w:rsidR="00397FD9" w:rsidRPr="00A4670A" w:rsidRDefault="00397FD9" w:rsidP="00397FD9">
            <w:pPr>
              <w:spacing w:line="240" w:lineRule="auto"/>
              <w:ind w:firstLine="0"/>
              <w:jc w:val="center"/>
              <w:rPr>
                <w:sz w:val="20"/>
              </w:rPr>
            </w:pPr>
            <w:r w:rsidRPr="00A4670A">
              <w:rPr>
                <w:sz w:val="20"/>
              </w:rPr>
              <w:t>1.72 ± 0.10</w:t>
            </w:r>
          </w:p>
        </w:tc>
        <w:tc>
          <w:tcPr>
            <w:tcW w:w="0" w:type="auto"/>
            <w:vAlign w:val="center"/>
          </w:tcPr>
          <w:p w14:paraId="58BE6899" w14:textId="77777777" w:rsidR="00397FD9" w:rsidRPr="00A4670A" w:rsidRDefault="00397FD9" w:rsidP="00397FD9">
            <w:pPr>
              <w:spacing w:line="240" w:lineRule="auto"/>
              <w:ind w:firstLine="0"/>
              <w:jc w:val="center"/>
              <w:rPr>
                <w:sz w:val="20"/>
              </w:rPr>
            </w:pPr>
            <w:r w:rsidRPr="00A4670A">
              <w:rPr>
                <w:sz w:val="20"/>
              </w:rPr>
              <w:t>0.99</w:t>
            </w:r>
          </w:p>
        </w:tc>
      </w:tr>
      <w:tr w:rsidR="00397FD9" w:rsidRPr="00A4670A" w14:paraId="7FEDBFD6" w14:textId="77777777" w:rsidTr="00397FD9">
        <w:trPr>
          <w:trHeight w:val="326"/>
        </w:trPr>
        <w:tc>
          <w:tcPr>
            <w:tcW w:w="0" w:type="auto"/>
            <w:vAlign w:val="center"/>
          </w:tcPr>
          <w:p w14:paraId="211B9AD2" w14:textId="77777777" w:rsidR="00397FD9" w:rsidRPr="00A4670A" w:rsidRDefault="00397FD9" w:rsidP="00397FD9">
            <w:pPr>
              <w:spacing w:line="240" w:lineRule="auto"/>
              <w:ind w:firstLine="0"/>
              <w:jc w:val="center"/>
              <w:rPr>
                <w:sz w:val="20"/>
              </w:rPr>
            </w:pPr>
            <w:r w:rsidRPr="00A4670A">
              <w:rPr>
                <w:sz w:val="20"/>
              </w:rPr>
              <w:t>Mass (Kg)</w:t>
            </w:r>
          </w:p>
        </w:tc>
        <w:tc>
          <w:tcPr>
            <w:tcW w:w="2480" w:type="dxa"/>
            <w:vAlign w:val="center"/>
          </w:tcPr>
          <w:p w14:paraId="3B0F2376" w14:textId="77777777" w:rsidR="00397FD9" w:rsidRPr="00A4670A" w:rsidRDefault="00397FD9" w:rsidP="00397FD9">
            <w:pPr>
              <w:spacing w:line="240" w:lineRule="auto"/>
              <w:ind w:firstLine="0"/>
              <w:jc w:val="center"/>
              <w:rPr>
                <w:sz w:val="20"/>
              </w:rPr>
            </w:pPr>
            <w:r w:rsidRPr="00A4670A">
              <w:rPr>
                <w:sz w:val="20"/>
              </w:rPr>
              <w:t>77.90 ± 13.3</w:t>
            </w:r>
          </w:p>
        </w:tc>
        <w:tc>
          <w:tcPr>
            <w:tcW w:w="2374" w:type="dxa"/>
            <w:vAlign w:val="center"/>
          </w:tcPr>
          <w:p w14:paraId="4ED0300C" w14:textId="77777777" w:rsidR="00397FD9" w:rsidRPr="00A4670A" w:rsidRDefault="00397FD9" w:rsidP="00397FD9">
            <w:pPr>
              <w:spacing w:line="240" w:lineRule="auto"/>
              <w:ind w:firstLine="0"/>
              <w:jc w:val="center"/>
              <w:rPr>
                <w:sz w:val="20"/>
              </w:rPr>
            </w:pPr>
            <w:r w:rsidRPr="00A4670A">
              <w:rPr>
                <w:sz w:val="20"/>
              </w:rPr>
              <w:t>83.20 ± 14.20</w:t>
            </w:r>
          </w:p>
        </w:tc>
        <w:tc>
          <w:tcPr>
            <w:tcW w:w="0" w:type="auto"/>
            <w:vAlign w:val="center"/>
          </w:tcPr>
          <w:p w14:paraId="23D00F75" w14:textId="77777777" w:rsidR="00397FD9" w:rsidRPr="00A4670A" w:rsidRDefault="00397FD9" w:rsidP="00397FD9">
            <w:pPr>
              <w:spacing w:line="240" w:lineRule="auto"/>
              <w:ind w:firstLine="0"/>
              <w:jc w:val="center"/>
              <w:rPr>
                <w:sz w:val="20"/>
              </w:rPr>
            </w:pPr>
            <w:r w:rsidRPr="00A4670A">
              <w:rPr>
                <w:sz w:val="20"/>
              </w:rPr>
              <w:t>0.30</w:t>
            </w:r>
          </w:p>
        </w:tc>
      </w:tr>
      <w:tr w:rsidR="00397FD9" w:rsidRPr="00A4670A" w14:paraId="27AE6588" w14:textId="77777777" w:rsidTr="00397FD9">
        <w:trPr>
          <w:trHeight w:val="310"/>
        </w:trPr>
        <w:tc>
          <w:tcPr>
            <w:tcW w:w="0" w:type="auto"/>
            <w:vAlign w:val="center"/>
          </w:tcPr>
          <w:p w14:paraId="5EE567C1" w14:textId="77777777" w:rsidR="00397FD9" w:rsidRPr="00A4670A" w:rsidRDefault="00397FD9" w:rsidP="00397FD9">
            <w:pPr>
              <w:spacing w:line="240" w:lineRule="auto"/>
              <w:ind w:firstLine="0"/>
              <w:jc w:val="center"/>
              <w:rPr>
                <w:sz w:val="20"/>
              </w:rPr>
            </w:pPr>
            <w:r w:rsidRPr="00A4670A">
              <w:rPr>
                <w:sz w:val="20"/>
              </w:rPr>
              <w:t>BMI</w:t>
            </w:r>
          </w:p>
        </w:tc>
        <w:tc>
          <w:tcPr>
            <w:tcW w:w="2480" w:type="dxa"/>
            <w:vAlign w:val="center"/>
          </w:tcPr>
          <w:p w14:paraId="21CA506D" w14:textId="77777777" w:rsidR="00397FD9" w:rsidRPr="00A4670A" w:rsidRDefault="00397FD9" w:rsidP="00397FD9">
            <w:pPr>
              <w:spacing w:line="240" w:lineRule="auto"/>
              <w:ind w:firstLine="0"/>
              <w:jc w:val="center"/>
              <w:rPr>
                <w:sz w:val="20"/>
              </w:rPr>
            </w:pPr>
            <w:r w:rsidRPr="00A4670A">
              <w:rPr>
                <w:sz w:val="20"/>
              </w:rPr>
              <w:t>26.10 ± 3.3</w:t>
            </w:r>
          </w:p>
        </w:tc>
        <w:tc>
          <w:tcPr>
            <w:tcW w:w="2374" w:type="dxa"/>
            <w:vAlign w:val="center"/>
          </w:tcPr>
          <w:p w14:paraId="697C1BFE" w14:textId="77777777" w:rsidR="00397FD9" w:rsidRPr="00A4670A" w:rsidRDefault="00397FD9" w:rsidP="00397FD9">
            <w:pPr>
              <w:spacing w:line="240" w:lineRule="auto"/>
              <w:ind w:firstLine="0"/>
              <w:jc w:val="center"/>
              <w:rPr>
                <w:sz w:val="20"/>
              </w:rPr>
            </w:pPr>
            <w:r w:rsidRPr="00A4670A">
              <w:rPr>
                <w:sz w:val="20"/>
              </w:rPr>
              <w:t>28.00 ± 4.5</w:t>
            </w:r>
          </w:p>
        </w:tc>
        <w:tc>
          <w:tcPr>
            <w:tcW w:w="0" w:type="auto"/>
            <w:vAlign w:val="center"/>
          </w:tcPr>
          <w:p w14:paraId="594ADA87" w14:textId="77777777" w:rsidR="00397FD9" w:rsidRPr="00A4670A" w:rsidRDefault="00397FD9" w:rsidP="00397FD9">
            <w:pPr>
              <w:spacing w:line="240" w:lineRule="auto"/>
              <w:ind w:firstLine="0"/>
              <w:jc w:val="center"/>
              <w:rPr>
                <w:sz w:val="20"/>
              </w:rPr>
            </w:pPr>
            <w:r w:rsidRPr="00A4670A">
              <w:rPr>
                <w:sz w:val="20"/>
              </w:rPr>
              <w:t>0.20</w:t>
            </w:r>
          </w:p>
        </w:tc>
      </w:tr>
      <w:tr w:rsidR="00397FD9" w:rsidRPr="00A4670A" w14:paraId="50BE70F7" w14:textId="77777777" w:rsidTr="00397FD9">
        <w:trPr>
          <w:trHeight w:val="310"/>
        </w:trPr>
        <w:tc>
          <w:tcPr>
            <w:tcW w:w="0" w:type="auto"/>
            <w:vAlign w:val="center"/>
          </w:tcPr>
          <w:p w14:paraId="6879C8E1" w14:textId="77777777" w:rsidR="00397FD9" w:rsidRPr="00A4670A" w:rsidRDefault="00397FD9" w:rsidP="00397FD9">
            <w:pPr>
              <w:spacing w:line="240" w:lineRule="auto"/>
              <w:ind w:firstLine="0"/>
              <w:jc w:val="center"/>
              <w:rPr>
                <w:sz w:val="20"/>
              </w:rPr>
            </w:pPr>
            <w:r w:rsidRPr="00A4670A">
              <w:rPr>
                <w:sz w:val="20"/>
              </w:rPr>
              <w:t>MDS UPDRS III</w:t>
            </w:r>
          </w:p>
        </w:tc>
        <w:tc>
          <w:tcPr>
            <w:tcW w:w="2480" w:type="dxa"/>
            <w:vAlign w:val="center"/>
          </w:tcPr>
          <w:p w14:paraId="231C3B9A" w14:textId="77777777" w:rsidR="00397FD9" w:rsidRPr="00A4670A" w:rsidRDefault="00397FD9" w:rsidP="00397FD9">
            <w:pPr>
              <w:spacing w:line="240" w:lineRule="auto"/>
              <w:ind w:firstLine="0"/>
              <w:jc w:val="center"/>
              <w:rPr>
                <w:sz w:val="20"/>
              </w:rPr>
            </w:pPr>
            <w:r w:rsidRPr="00A4670A">
              <w:rPr>
                <w:sz w:val="20"/>
              </w:rPr>
              <w:t>35.60 ± 12.6</w:t>
            </w:r>
          </w:p>
        </w:tc>
        <w:tc>
          <w:tcPr>
            <w:tcW w:w="2374" w:type="dxa"/>
            <w:vAlign w:val="center"/>
          </w:tcPr>
          <w:p w14:paraId="0D2750F3" w14:textId="77777777" w:rsidR="00397FD9" w:rsidRPr="00A4670A" w:rsidRDefault="00397FD9" w:rsidP="00397FD9">
            <w:pPr>
              <w:spacing w:line="240" w:lineRule="auto"/>
              <w:ind w:firstLine="0"/>
              <w:jc w:val="center"/>
              <w:rPr>
                <w:sz w:val="20"/>
              </w:rPr>
            </w:pPr>
            <w:r w:rsidRPr="00A4670A">
              <w:rPr>
                <w:sz w:val="20"/>
              </w:rPr>
              <w:t>NA</w:t>
            </w:r>
          </w:p>
        </w:tc>
        <w:tc>
          <w:tcPr>
            <w:tcW w:w="0" w:type="auto"/>
            <w:vAlign w:val="center"/>
          </w:tcPr>
          <w:p w14:paraId="38593120" w14:textId="77777777" w:rsidR="00397FD9" w:rsidRPr="00A4670A" w:rsidRDefault="00397FD9" w:rsidP="00397FD9">
            <w:pPr>
              <w:spacing w:line="240" w:lineRule="auto"/>
              <w:ind w:firstLine="0"/>
              <w:jc w:val="center"/>
              <w:rPr>
                <w:sz w:val="20"/>
              </w:rPr>
            </w:pPr>
            <w:r w:rsidRPr="00A4670A">
              <w:rPr>
                <w:sz w:val="20"/>
              </w:rPr>
              <w:t>NA</w:t>
            </w:r>
          </w:p>
        </w:tc>
      </w:tr>
      <w:tr w:rsidR="00397FD9" w:rsidRPr="00A4670A" w14:paraId="55A0170B" w14:textId="77777777" w:rsidTr="00397FD9">
        <w:trPr>
          <w:trHeight w:val="310"/>
        </w:trPr>
        <w:tc>
          <w:tcPr>
            <w:tcW w:w="0" w:type="auto"/>
            <w:vAlign w:val="center"/>
          </w:tcPr>
          <w:p w14:paraId="3500937D" w14:textId="77777777" w:rsidR="00397FD9" w:rsidRPr="00A4670A" w:rsidRDefault="00397FD9" w:rsidP="00397FD9">
            <w:pPr>
              <w:spacing w:line="240" w:lineRule="auto"/>
              <w:ind w:firstLine="0"/>
              <w:jc w:val="center"/>
              <w:rPr>
                <w:sz w:val="20"/>
              </w:rPr>
            </w:pPr>
            <w:r w:rsidRPr="00A4670A">
              <w:rPr>
                <w:sz w:val="20"/>
              </w:rPr>
              <w:t>Hoehn &amp; Yahr stage</w:t>
            </w:r>
          </w:p>
        </w:tc>
        <w:tc>
          <w:tcPr>
            <w:tcW w:w="2480" w:type="dxa"/>
            <w:vAlign w:val="center"/>
          </w:tcPr>
          <w:p w14:paraId="7227017E" w14:textId="77777777" w:rsidR="00397FD9" w:rsidRPr="00A4670A" w:rsidRDefault="00397FD9" w:rsidP="00397FD9">
            <w:pPr>
              <w:spacing w:line="240" w:lineRule="auto"/>
              <w:ind w:firstLine="0"/>
              <w:jc w:val="center"/>
              <w:rPr>
                <w:sz w:val="20"/>
              </w:rPr>
            </w:pPr>
            <w:r w:rsidRPr="00A4670A">
              <w:rPr>
                <w:sz w:val="20"/>
              </w:rPr>
              <w:t>HY II: 11; HY III: 2</w:t>
            </w:r>
          </w:p>
        </w:tc>
        <w:tc>
          <w:tcPr>
            <w:tcW w:w="2374" w:type="dxa"/>
            <w:vAlign w:val="center"/>
          </w:tcPr>
          <w:p w14:paraId="5D712BDE" w14:textId="77777777" w:rsidR="00397FD9" w:rsidRPr="00A4670A" w:rsidRDefault="00397FD9" w:rsidP="00397FD9">
            <w:pPr>
              <w:spacing w:line="240" w:lineRule="auto"/>
              <w:ind w:firstLine="0"/>
              <w:jc w:val="center"/>
              <w:rPr>
                <w:sz w:val="20"/>
              </w:rPr>
            </w:pPr>
            <w:r w:rsidRPr="00A4670A">
              <w:rPr>
                <w:sz w:val="20"/>
              </w:rPr>
              <w:t>NA</w:t>
            </w:r>
          </w:p>
        </w:tc>
        <w:tc>
          <w:tcPr>
            <w:tcW w:w="0" w:type="auto"/>
            <w:vAlign w:val="center"/>
          </w:tcPr>
          <w:p w14:paraId="59ACCF78" w14:textId="77777777" w:rsidR="00397FD9" w:rsidRPr="00A4670A" w:rsidRDefault="00397FD9" w:rsidP="00397FD9">
            <w:pPr>
              <w:spacing w:line="240" w:lineRule="auto"/>
              <w:ind w:firstLine="0"/>
              <w:jc w:val="center"/>
              <w:rPr>
                <w:sz w:val="20"/>
              </w:rPr>
            </w:pPr>
            <w:r w:rsidRPr="00A4670A">
              <w:rPr>
                <w:sz w:val="20"/>
              </w:rPr>
              <w:t>NA</w:t>
            </w:r>
          </w:p>
        </w:tc>
      </w:tr>
      <w:tr w:rsidR="00397FD9" w:rsidRPr="00A4670A" w14:paraId="390C3E86" w14:textId="77777777" w:rsidTr="00397FD9">
        <w:trPr>
          <w:trHeight w:val="326"/>
        </w:trPr>
        <w:tc>
          <w:tcPr>
            <w:tcW w:w="0" w:type="auto"/>
            <w:vAlign w:val="center"/>
          </w:tcPr>
          <w:p w14:paraId="79A0E2C6" w14:textId="77777777" w:rsidR="00397FD9" w:rsidRPr="00A4670A" w:rsidRDefault="00397FD9" w:rsidP="00397FD9">
            <w:pPr>
              <w:spacing w:line="240" w:lineRule="auto"/>
              <w:ind w:firstLine="0"/>
              <w:jc w:val="center"/>
              <w:rPr>
                <w:sz w:val="20"/>
              </w:rPr>
            </w:pPr>
            <w:r w:rsidRPr="00A4670A">
              <w:rPr>
                <w:sz w:val="20"/>
              </w:rPr>
              <w:t>Gait speed (m/s</w:t>
            </w:r>
            <w:r w:rsidRPr="00A4670A">
              <w:rPr>
                <w:sz w:val="20"/>
                <w:vertAlign w:val="superscript"/>
              </w:rPr>
              <w:t>2</w:t>
            </w:r>
            <w:r w:rsidRPr="00A4670A">
              <w:rPr>
                <w:sz w:val="20"/>
              </w:rPr>
              <w:t>)</w:t>
            </w:r>
          </w:p>
        </w:tc>
        <w:tc>
          <w:tcPr>
            <w:tcW w:w="2480" w:type="dxa"/>
            <w:vAlign w:val="center"/>
          </w:tcPr>
          <w:p w14:paraId="2C28C7B5" w14:textId="77777777" w:rsidR="00397FD9" w:rsidRPr="00A4670A" w:rsidRDefault="00397FD9" w:rsidP="00397FD9">
            <w:pPr>
              <w:spacing w:line="240" w:lineRule="auto"/>
              <w:ind w:firstLine="0"/>
              <w:jc w:val="center"/>
              <w:rPr>
                <w:sz w:val="20"/>
              </w:rPr>
            </w:pPr>
            <w:r w:rsidRPr="00A4670A">
              <w:rPr>
                <w:sz w:val="20"/>
              </w:rPr>
              <w:t>1.22 ± 0.22</w:t>
            </w:r>
          </w:p>
        </w:tc>
        <w:tc>
          <w:tcPr>
            <w:tcW w:w="2374" w:type="dxa"/>
            <w:vAlign w:val="center"/>
          </w:tcPr>
          <w:p w14:paraId="3382354F" w14:textId="77777777" w:rsidR="00397FD9" w:rsidRPr="00A4670A" w:rsidRDefault="00397FD9" w:rsidP="00397FD9">
            <w:pPr>
              <w:spacing w:line="240" w:lineRule="auto"/>
              <w:ind w:firstLine="0"/>
              <w:jc w:val="center"/>
              <w:rPr>
                <w:sz w:val="20"/>
              </w:rPr>
            </w:pPr>
            <w:r w:rsidRPr="00A4670A">
              <w:rPr>
                <w:sz w:val="20"/>
              </w:rPr>
              <w:t>1.32 ± 0.15</w:t>
            </w:r>
          </w:p>
        </w:tc>
        <w:tc>
          <w:tcPr>
            <w:tcW w:w="0" w:type="auto"/>
            <w:vAlign w:val="center"/>
          </w:tcPr>
          <w:p w14:paraId="2543E746" w14:textId="77777777" w:rsidR="00397FD9" w:rsidRPr="00A4670A" w:rsidRDefault="00397FD9" w:rsidP="00397FD9">
            <w:pPr>
              <w:spacing w:line="240" w:lineRule="auto"/>
              <w:ind w:firstLine="0"/>
              <w:jc w:val="center"/>
              <w:rPr>
                <w:sz w:val="20"/>
              </w:rPr>
            </w:pPr>
            <w:r w:rsidRPr="00A4670A">
              <w:rPr>
                <w:sz w:val="20"/>
              </w:rPr>
              <w:t>0.14</w:t>
            </w:r>
          </w:p>
        </w:tc>
      </w:tr>
      <w:tr w:rsidR="00397FD9" w:rsidRPr="00A4670A" w14:paraId="1A52A94E" w14:textId="77777777" w:rsidTr="00397FD9">
        <w:trPr>
          <w:trHeight w:val="310"/>
        </w:trPr>
        <w:tc>
          <w:tcPr>
            <w:tcW w:w="0" w:type="auto"/>
            <w:vAlign w:val="center"/>
          </w:tcPr>
          <w:p w14:paraId="25C76935" w14:textId="77777777" w:rsidR="00397FD9" w:rsidRPr="00A4670A" w:rsidRDefault="00397FD9" w:rsidP="00397FD9">
            <w:pPr>
              <w:spacing w:line="240" w:lineRule="auto"/>
              <w:ind w:firstLine="0"/>
              <w:jc w:val="center"/>
              <w:rPr>
                <w:sz w:val="20"/>
              </w:rPr>
            </w:pPr>
            <w:r w:rsidRPr="00A4670A">
              <w:rPr>
                <w:sz w:val="20"/>
              </w:rPr>
              <w:t>Step time (s)</w:t>
            </w:r>
          </w:p>
        </w:tc>
        <w:tc>
          <w:tcPr>
            <w:tcW w:w="2480" w:type="dxa"/>
            <w:vAlign w:val="center"/>
          </w:tcPr>
          <w:p w14:paraId="6E1BD784" w14:textId="77777777" w:rsidR="00397FD9" w:rsidRPr="00A4670A" w:rsidRDefault="00397FD9" w:rsidP="00397FD9">
            <w:pPr>
              <w:spacing w:line="240" w:lineRule="auto"/>
              <w:ind w:firstLine="0"/>
              <w:jc w:val="center"/>
              <w:rPr>
                <w:sz w:val="20"/>
              </w:rPr>
            </w:pPr>
            <w:r w:rsidRPr="00A4670A">
              <w:rPr>
                <w:sz w:val="20"/>
                <w:lang w:val="fr-FR"/>
              </w:rPr>
              <w:t>0.54 ± 0.21</w:t>
            </w:r>
          </w:p>
        </w:tc>
        <w:tc>
          <w:tcPr>
            <w:tcW w:w="2374" w:type="dxa"/>
            <w:vAlign w:val="center"/>
          </w:tcPr>
          <w:p w14:paraId="3D27C4CF" w14:textId="77777777" w:rsidR="00397FD9" w:rsidRPr="00A4670A" w:rsidRDefault="00397FD9" w:rsidP="00397FD9">
            <w:pPr>
              <w:spacing w:line="240" w:lineRule="auto"/>
              <w:ind w:firstLine="0"/>
              <w:jc w:val="center"/>
              <w:rPr>
                <w:sz w:val="20"/>
              </w:rPr>
            </w:pPr>
            <w:r w:rsidRPr="00A4670A">
              <w:rPr>
                <w:sz w:val="20"/>
                <w:lang w:val="fr-FR"/>
              </w:rPr>
              <w:t>0.54 ± 0.44</w:t>
            </w:r>
          </w:p>
        </w:tc>
        <w:tc>
          <w:tcPr>
            <w:tcW w:w="0" w:type="auto"/>
            <w:vAlign w:val="center"/>
          </w:tcPr>
          <w:p w14:paraId="39B61BBB" w14:textId="77777777" w:rsidR="00397FD9" w:rsidRPr="00A4670A" w:rsidRDefault="00397FD9" w:rsidP="00397FD9">
            <w:pPr>
              <w:spacing w:line="240" w:lineRule="auto"/>
              <w:ind w:firstLine="0"/>
              <w:jc w:val="center"/>
              <w:rPr>
                <w:sz w:val="20"/>
              </w:rPr>
            </w:pPr>
            <w:r w:rsidRPr="00A4670A">
              <w:rPr>
                <w:sz w:val="20"/>
              </w:rPr>
              <w:t>0.97</w:t>
            </w:r>
          </w:p>
        </w:tc>
      </w:tr>
      <w:tr w:rsidR="00397FD9" w:rsidRPr="00A4670A" w14:paraId="5FAC1623" w14:textId="77777777" w:rsidTr="002D2F4A">
        <w:trPr>
          <w:trHeight w:val="514"/>
        </w:trPr>
        <w:tc>
          <w:tcPr>
            <w:tcW w:w="0" w:type="auto"/>
            <w:vAlign w:val="center"/>
          </w:tcPr>
          <w:p w14:paraId="7035DD0A" w14:textId="77777777" w:rsidR="00397FD9" w:rsidRPr="00A4670A" w:rsidRDefault="00397FD9" w:rsidP="00397FD9">
            <w:pPr>
              <w:spacing w:line="240" w:lineRule="auto"/>
              <w:ind w:firstLine="0"/>
              <w:jc w:val="center"/>
              <w:rPr>
                <w:sz w:val="20"/>
              </w:rPr>
            </w:pPr>
            <w:r w:rsidRPr="00A4670A">
              <w:rPr>
                <w:sz w:val="20"/>
              </w:rPr>
              <w:t>Step length (cm)</w:t>
            </w:r>
          </w:p>
        </w:tc>
        <w:tc>
          <w:tcPr>
            <w:tcW w:w="2480" w:type="dxa"/>
            <w:vAlign w:val="center"/>
          </w:tcPr>
          <w:p w14:paraId="5D6DC251" w14:textId="77777777" w:rsidR="00397FD9" w:rsidRPr="00A4670A" w:rsidRDefault="00397FD9" w:rsidP="00397FD9">
            <w:pPr>
              <w:spacing w:line="240" w:lineRule="auto"/>
              <w:ind w:firstLine="0"/>
              <w:jc w:val="center"/>
              <w:rPr>
                <w:sz w:val="20"/>
              </w:rPr>
            </w:pPr>
            <w:r w:rsidRPr="00A4670A">
              <w:rPr>
                <w:sz w:val="20"/>
              </w:rPr>
              <w:t>0.66 ± 0.12</w:t>
            </w:r>
          </w:p>
        </w:tc>
        <w:tc>
          <w:tcPr>
            <w:tcW w:w="2374" w:type="dxa"/>
            <w:vAlign w:val="center"/>
          </w:tcPr>
          <w:p w14:paraId="56C476AA" w14:textId="77777777" w:rsidR="00397FD9" w:rsidRPr="00A4670A" w:rsidRDefault="00397FD9" w:rsidP="00397FD9">
            <w:pPr>
              <w:spacing w:line="240" w:lineRule="auto"/>
              <w:ind w:firstLine="0"/>
              <w:jc w:val="center"/>
              <w:rPr>
                <w:sz w:val="20"/>
              </w:rPr>
            </w:pPr>
            <w:r w:rsidRPr="00A4670A">
              <w:rPr>
                <w:sz w:val="20"/>
              </w:rPr>
              <w:t>0.71 ± 0.07</w:t>
            </w:r>
          </w:p>
        </w:tc>
        <w:tc>
          <w:tcPr>
            <w:tcW w:w="0" w:type="auto"/>
            <w:vAlign w:val="center"/>
          </w:tcPr>
          <w:p w14:paraId="4A093E69" w14:textId="77777777" w:rsidR="00397FD9" w:rsidRPr="00A4670A" w:rsidRDefault="00397FD9" w:rsidP="00397FD9">
            <w:pPr>
              <w:spacing w:line="240" w:lineRule="auto"/>
              <w:ind w:firstLine="0"/>
              <w:jc w:val="center"/>
              <w:rPr>
                <w:sz w:val="20"/>
              </w:rPr>
            </w:pPr>
            <w:r w:rsidRPr="00A4670A">
              <w:rPr>
                <w:sz w:val="20"/>
              </w:rPr>
              <w:t>0.15</w:t>
            </w:r>
          </w:p>
        </w:tc>
      </w:tr>
      <w:tr w:rsidR="00397FD9" w:rsidRPr="00A4670A" w14:paraId="465E8A99" w14:textId="77777777" w:rsidTr="00397FD9">
        <w:trPr>
          <w:trHeight w:val="70"/>
        </w:trPr>
        <w:tc>
          <w:tcPr>
            <w:tcW w:w="0" w:type="auto"/>
            <w:vAlign w:val="center"/>
          </w:tcPr>
          <w:p w14:paraId="67DA2E4E" w14:textId="77777777" w:rsidR="00397FD9" w:rsidRPr="00A4670A" w:rsidRDefault="00397FD9" w:rsidP="00397FD9">
            <w:pPr>
              <w:spacing w:line="240" w:lineRule="auto"/>
              <w:ind w:firstLine="0"/>
              <w:jc w:val="center"/>
              <w:rPr>
                <w:sz w:val="20"/>
              </w:rPr>
            </w:pPr>
            <w:r w:rsidRPr="00A4670A">
              <w:rPr>
                <w:sz w:val="20"/>
              </w:rPr>
              <w:t>Step width (cm)</w:t>
            </w:r>
          </w:p>
        </w:tc>
        <w:tc>
          <w:tcPr>
            <w:tcW w:w="2480" w:type="dxa"/>
            <w:vAlign w:val="center"/>
          </w:tcPr>
          <w:p w14:paraId="382F4E43" w14:textId="77777777" w:rsidR="00397FD9" w:rsidRPr="00A4670A" w:rsidRDefault="00397FD9" w:rsidP="00397FD9">
            <w:pPr>
              <w:spacing w:line="240" w:lineRule="auto"/>
              <w:ind w:firstLine="0"/>
              <w:jc w:val="center"/>
              <w:rPr>
                <w:sz w:val="20"/>
              </w:rPr>
            </w:pPr>
            <w:r w:rsidRPr="00A4670A">
              <w:rPr>
                <w:sz w:val="20"/>
              </w:rPr>
              <w:t>0.09 ± 0.03</w:t>
            </w:r>
          </w:p>
        </w:tc>
        <w:tc>
          <w:tcPr>
            <w:tcW w:w="2374" w:type="dxa"/>
            <w:vAlign w:val="center"/>
          </w:tcPr>
          <w:p w14:paraId="09DA37B6" w14:textId="77777777" w:rsidR="00397FD9" w:rsidRPr="00A4670A" w:rsidRDefault="00397FD9" w:rsidP="00397FD9">
            <w:pPr>
              <w:spacing w:line="240" w:lineRule="auto"/>
              <w:ind w:firstLine="0"/>
              <w:jc w:val="center"/>
              <w:rPr>
                <w:sz w:val="20"/>
              </w:rPr>
            </w:pPr>
            <w:r w:rsidRPr="00A4670A">
              <w:rPr>
                <w:sz w:val="20"/>
              </w:rPr>
              <w:t>0.09 ± 0.02</w:t>
            </w:r>
          </w:p>
        </w:tc>
        <w:tc>
          <w:tcPr>
            <w:tcW w:w="0" w:type="auto"/>
            <w:vAlign w:val="center"/>
          </w:tcPr>
          <w:p w14:paraId="1397ECA7" w14:textId="77777777" w:rsidR="00397FD9" w:rsidRPr="00A4670A" w:rsidRDefault="00397FD9" w:rsidP="00397FD9">
            <w:pPr>
              <w:spacing w:line="240" w:lineRule="auto"/>
              <w:ind w:firstLine="0"/>
              <w:jc w:val="center"/>
              <w:rPr>
                <w:sz w:val="20"/>
              </w:rPr>
            </w:pPr>
            <w:r w:rsidRPr="00A4670A">
              <w:rPr>
                <w:sz w:val="20"/>
              </w:rPr>
              <w:t>0.46</w:t>
            </w:r>
          </w:p>
        </w:tc>
      </w:tr>
    </w:tbl>
    <w:p w14:paraId="33F7F7CF" w14:textId="77777777" w:rsidR="00397FD9" w:rsidRPr="00A4670A" w:rsidRDefault="00397FD9" w:rsidP="00867A20">
      <w:pPr>
        <w:spacing w:line="240" w:lineRule="auto"/>
        <w:ind w:firstLine="0"/>
      </w:pPr>
    </w:p>
    <w:p w14:paraId="4AEA8D13" w14:textId="77777777" w:rsidR="00867A20" w:rsidRPr="00A4670A" w:rsidRDefault="00867A20" w:rsidP="00867A20">
      <w:pPr>
        <w:pStyle w:val="ListParagraph"/>
        <w:numPr>
          <w:ilvl w:val="0"/>
          <w:numId w:val="23"/>
        </w:numPr>
        <w:adjustRightInd/>
        <w:spacing w:line="240" w:lineRule="auto"/>
        <w:jc w:val="left"/>
        <w:rPr>
          <w:rFonts w:ascii="Arial" w:hAnsi="Arial" w:cs="Arial"/>
        </w:rPr>
      </w:pPr>
      <w:r w:rsidRPr="00A4670A">
        <w:rPr>
          <w:rFonts w:ascii="Arial" w:hAnsi="Arial" w:cs="Arial"/>
        </w:rPr>
        <w:t xml:space="preserve">*Significant difference at </w:t>
      </w:r>
      <w:r w:rsidRPr="00A4670A">
        <w:rPr>
          <w:rFonts w:ascii="Arial" w:hAnsi="Arial" w:cs="Arial"/>
          <w:i/>
        </w:rPr>
        <w:t>p</w:t>
      </w:r>
      <w:r w:rsidRPr="00A4670A">
        <w:rPr>
          <w:rFonts w:ascii="Arial" w:hAnsi="Arial" w:cs="Arial"/>
        </w:rPr>
        <w:t xml:space="preserve"> &lt;0.05</w:t>
      </w:r>
      <w:r w:rsidR="000D6F30" w:rsidRPr="00A4670A">
        <w:rPr>
          <w:rFonts w:ascii="Arial" w:hAnsi="Arial" w:cs="Arial"/>
        </w:rPr>
        <w:t>.</w:t>
      </w:r>
    </w:p>
    <w:p w14:paraId="2332F9AE" w14:textId="77777777" w:rsidR="00867A20" w:rsidRPr="00A4670A" w:rsidRDefault="00867A20" w:rsidP="00867A20">
      <w:pPr>
        <w:pStyle w:val="ListParagraph"/>
        <w:numPr>
          <w:ilvl w:val="0"/>
          <w:numId w:val="23"/>
        </w:numPr>
        <w:adjustRightInd/>
        <w:spacing w:line="240" w:lineRule="auto"/>
        <w:jc w:val="left"/>
        <w:rPr>
          <w:rFonts w:ascii="Arial" w:hAnsi="Arial" w:cs="Arial"/>
        </w:rPr>
      </w:pPr>
      <w:r w:rsidRPr="00A4670A">
        <w:rPr>
          <w:rFonts w:ascii="Arial" w:hAnsi="Arial" w:cs="Arial"/>
        </w:rPr>
        <w:t>BMI: Body Mass Index</w:t>
      </w:r>
      <w:r w:rsidR="000D6F30" w:rsidRPr="00A4670A">
        <w:rPr>
          <w:rFonts w:ascii="Arial" w:hAnsi="Arial" w:cs="Arial"/>
        </w:rPr>
        <w:t>.</w:t>
      </w:r>
    </w:p>
    <w:p w14:paraId="75A151A3" w14:textId="77777777" w:rsidR="00867A20" w:rsidRPr="00A4670A" w:rsidRDefault="00867A20" w:rsidP="00867A20">
      <w:pPr>
        <w:pStyle w:val="ListParagraph"/>
        <w:numPr>
          <w:ilvl w:val="0"/>
          <w:numId w:val="23"/>
        </w:numPr>
        <w:adjustRightInd/>
        <w:spacing w:line="240" w:lineRule="auto"/>
        <w:rPr>
          <w:rFonts w:ascii="Arial" w:hAnsi="Arial" w:cs="Arial"/>
        </w:rPr>
      </w:pPr>
      <w:r w:rsidRPr="00A4670A">
        <w:rPr>
          <w:rFonts w:ascii="Arial" w:hAnsi="Arial" w:cs="Arial"/>
        </w:rPr>
        <w:t>MDS UPDRS III: Movement Disorders Society revised Unified Parkinson’s Disease Rating Scale – Movement subsection [34]</w:t>
      </w:r>
      <w:r w:rsidR="000D6F30" w:rsidRPr="00A4670A">
        <w:rPr>
          <w:rFonts w:ascii="Arial" w:hAnsi="Arial" w:cs="Arial"/>
        </w:rPr>
        <w:t>.</w:t>
      </w:r>
    </w:p>
    <w:p w14:paraId="48C5DAB7" w14:textId="77777777" w:rsidR="00397FD9" w:rsidRPr="00A4670A" w:rsidRDefault="00867A20" w:rsidP="00867A20">
      <w:pPr>
        <w:pStyle w:val="ListParagraph"/>
        <w:numPr>
          <w:ilvl w:val="0"/>
          <w:numId w:val="23"/>
        </w:numPr>
        <w:adjustRightInd/>
        <w:spacing w:line="240" w:lineRule="auto"/>
        <w:rPr>
          <w:rFonts w:ascii="Arial" w:hAnsi="Arial" w:cs="Arial"/>
        </w:rPr>
      </w:pPr>
      <w:r w:rsidRPr="00A4670A">
        <w:rPr>
          <w:rFonts w:ascii="Arial" w:hAnsi="Arial" w:cs="Arial"/>
        </w:rPr>
        <w:t>HY: Hoehn and Yahr stage [35]</w:t>
      </w:r>
      <w:r w:rsidR="000D6F30" w:rsidRPr="00A4670A">
        <w:rPr>
          <w:rFonts w:ascii="Arial" w:hAnsi="Arial" w:cs="Arial"/>
        </w:rPr>
        <w:t>.</w:t>
      </w:r>
    </w:p>
    <w:p w14:paraId="69648C19" w14:textId="77777777" w:rsidR="00397FD9" w:rsidRPr="00A4670A" w:rsidRDefault="00397FD9">
      <w:pPr>
        <w:adjustRightInd/>
        <w:spacing w:before="0" w:after="0" w:line="240" w:lineRule="auto"/>
        <w:ind w:firstLine="0"/>
        <w:jc w:val="left"/>
        <w:rPr>
          <w:lang w:val="en-GB"/>
        </w:rPr>
      </w:pPr>
      <w:r w:rsidRPr="00A4670A">
        <w:br w:type="page"/>
      </w:r>
    </w:p>
    <w:p w14:paraId="515F9151" w14:textId="77777777" w:rsidR="00867A20" w:rsidRPr="00A4670A" w:rsidRDefault="00867A20" w:rsidP="00A74D2A">
      <w:pPr>
        <w:pStyle w:val="Heading3"/>
      </w:pPr>
      <w:bookmarkStart w:id="58" w:name="_Toc496537840"/>
      <w:bookmarkStart w:id="59" w:name="_Toc506909861"/>
      <w:r w:rsidRPr="00A4670A">
        <w:t>Coefficient of attenuation</w:t>
      </w:r>
      <w:bookmarkEnd w:id="58"/>
      <w:bookmarkEnd w:id="59"/>
    </w:p>
    <w:p w14:paraId="5A56C264" w14:textId="77777777" w:rsidR="00867A20" w:rsidRPr="00A4670A" w:rsidRDefault="00867A20" w:rsidP="00867A20">
      <w:r w:rsidRPr="00A4670A">
        <w:t xml:space="preserve">People with PD did not attenuate AP or ML accelerations as well as controls (Figure </w:t>
      </w:r>
      <w:r w:rsidR="008122BF" w:rsidRPr="00A4670A">
        <w:t>3.</w:t>
      </w:r>
      <w:r w:rsidR="002C5ABD" w:rsidRPr="00A4670A">
        <w:t>2</w:t>
      </w:r>
      <w:r w:rsidRPr="00A4670A">
        <w:t xml:space="preserve">). For </w:t>
      </w:r>
      <m:oMath>
        <m:sSub>
          <m:sSubPr>
            <m:ctrlPr>
              <w:rPr>
                <w:rFonts w:ascii="Cambria Math" w:hAnsi="Cambria Math"/>
                <w:i/>
              </w:rPr>
            </m:ctrlPr>
          </m:sSubPr>
          <m:e>
            <m:r>
              <w:rPr>
                <w:rFonts w:ascii="Cambria Math" w:hAnsi="Cambria Math"/>
              </w:rPr>
              <m:t>C</m:t>
            </m:r>
          </m:e>
          <m:sub>
            <m:r>
              <w:rPr>
                <w:rFonts w:ascii="Cambria Math" w:hAnsi="Cambria Math"/>
              </w:rPr>
              <m:t>PH</m:t>
            </m:r>
          </m:sub>
        </m:sSub>
      </m:oMath>
      <w:r w:rsidRPr="00A4670A">
        <w:t xml:space="preserve">, a significant difference existed between PD and the control participants in the ML direction (0.12 ± 34.7% vs 33.8 ± 21.3%, </w:t>
      </w:r>
      <w:r w:rsidRPr="00A4670A">
        <w:rPr>
          <w:i/>
        </w:rPr>
        <w:t>p</w:t>
      </w:r>
      <w:r w:rsidRPr="00A4670A">
        <w:t xml:space="preserve"> = 0.003). For </w:t>
      </w:r>
      <m:oMath>
        <m:sSub>
          <m:sSubPr>
            <m:ctrlPr>
              <w:rPr>
                <w:rFonts w:ascii="Cambria Math" w:hAnsi="Cambria Math"/>
                <w:i/>
              </w:rPr>
            </m:ctrlPr>
          </m:sSubPr>
          <m:e>
            <m:r>
              <w:rPr>
                <w:rFonts w:ascii="Cambria Math" w:hAnsi="Cambria Math"/>
              </w:rPr>
              <m:t>C</m:t>
            </m:r>
          </m:e>
          <m:sub>
            <m:r>
              <w:rPr>
                <w:rFonts w:ascii="Cambria Math" w:hAnsi="Cambria Math"/>
              </w:rPr>
              <m:t>PS</m:t>
            </m:r>
          </m:sub>
        </m:sSub>
      </m:oMath>
      <w:r w:rsidRPr="00A4670A">
        <w:t xml:space="preserve">, a significant difference existed between PD and controls in the AP (16.0 ± 15.6% vs 33.1 ± 12.4%, </w:t>
      </w:r>
      <w:r w:rsidRPr="00A4670A">
        <w:rPr>
          <w:i/>
        </w:rPr>
        <w:t>p</w:t>
      </w:r>
      <w:r w:rsidRPr="00A4670A">
        <w:t xml:space="preserve"> = 0.002), as well as the ML direction (5.5 ± 24.5% vs 27.7 ± 18.6%, </w:t>
      </w:r>
      <w:r w:rsidRPr="00A4670A">
        <w:rPr>
          <w:i/>
        </w:rPr>
        <w:t>p</w:t>
      </w:r>
      <w:r w:rsidRPr="00A4670A">
        <w:t xml:space="preserve"> = 0.009). For </w:t>
      </w:r>
      <m:oMath>
        <m:sSub>
          <m:sSubPr>
            <m:ctrlPr>
              <w:rPr>
                <w:rFonts w:ascii="Cambria Math" w:hAnsi="Cambria Math"/>
                <w:i/>
              </w:rPr>
            </m:ctrlPr>
          </m:sSubPr>
          <m:e>
            <m:r>
              <w:rPr>
                <w:rFonts w:ascii="Cambria Math" w:hAnsi="Cambria Math"/>
              </w:rPr>
              <m:t>C</m:t>
            </m:r>
          </m:e>
          <m:sub>
            <m:r>
              <w:rPr>
                <w:rFonts w:ascii="Cambria Math" w:hAnsi="Cambria Math"/>
              </w:rPr>
              <m:t>SH</m:t>
            </m:r>
          </m:sub>
        </m:sSub>
      </m:oMath>
      <w:r w:rsidRPr="00A4670A">
        <w:t xml:space="preserve"> a significant difference existed between the PD and the control group in the ML direction (-3.6 ± 15.5% vs 9.4 ± 15.3%, </w:t>
      </w:r>
      <w:r w:rsidRPr="00A4670A">
        <w:rPr>
          <w:i/>
        </w:rPr>
        <w:t>p</w:t>
      </w:r>
      <w:r w:rsidRPr="00A4670A">
        <w:t>= 0.031).</w:t>
      </w:r>
    </w:p>
    <w:p w14:paraId="4D6C5ABB" w14:textId="77777777" w:rsidR="00867A20" w:rsidRPr="00A4670A" w:rsidRDefault="00867A20" w:rsidP="00867A20">
      <w:r w:rsidRPr="00A4670A">
        <w:rPr>
          <w:noProof/>
          <w:lang w:val="en-GB" w:eastAsia="en-GB"/>
        </w:rPr>
        <w:drawing>
          <wp:inline distT="0" distB="0" distL="0" distR="0" wp14:anchorId="12039594" wp14:editId="2E8E16C6">
            <wp:extent cx="5144487" cy="6631940"/>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46125" cy="6634052"/>
                    </a:xfrm>
                    <a:prstGeom prst="rect">
                      <a:avLst/>
                    </a:prstGeom>
                  </pic:spPr>
                </pic:pic>
              </a:graphicData>
            </a:graphic>
          </wp:inline>
        </w:drawing>
      </w:r>
    </w:p>
    <w:p w14:paraId="50E1A10F" w14:textId="77777777" w:rsidR="00867A20" w:rsidRPr="00A4670A" w:rsidRDefault="00867A20" w:rsidP="00867A20">
      <w:pPr>
        <w:spacing w:line="240" w:lineRule="auto"/>
        <w:ind w:firstLine="0"/>
      </w:pPr>
      <w:r w:rsidRPr="00A4670A">
        <w:t xml:space="preserve">Figure </w:t>
      </w:r>
      <w:r w:rsidR="008122BF" w:rsidRPr="00A4670A">
        <w:t>3.</w:t>
      </w:r>
      <w:r w:rsidR="002C5ABD" w:rsidRPr="00A4670A">
        <w:t>2</w:t>
      </w:r>
      <w:r w:rsidRPr="00A4670A">
        <w:t>: Mean (±SD) values of the attenuation coefficients (</w:t>
      </w:r>
      <w:r w:rsidRPr="00A4670A">
        <w:rPr>
          <w:rFonts w:ascii="Cambria Math" w:eastAsia="Cambria Math" w:hAnsi="Cambria Math" w:cs="Cambria Math"/>
        </w:rPr>
        <w:t>𝐶</w:t>
      </w:r>
      <w:r w:rsidRPr="00A4670A">
        <w:rPr>
          <w:position w:val="-6"/>
        </w:rPr>
        <w:t>PH</w:t>
      </w:r>
      <w:r w:rsidRPr="00A4670A">
        <w:t xml:space="preserve">, </w:t>
      </w:r>
      <w:r w:rsidRPr="00A4670A">
        <w:rPr>
          <w:rFonts w:ascii="Cambria Math" w:eastAsia="Cambria Math" w:hAnsi="Cambria Math" w:cs="Cambria Math"/>
        </w:rPr>
        <w:t>𝐶</w:t>
      </w:r>
      <w:r w:rsidRPr="00A4670A">
        <w:rPr>
          <w:position w:val="-6"/>
        </w:rPr>
        <w:t>PS</w:t>
      </w:r>
      <w:r w:rsidRPr="00A4670A">
        <w:t xml:space="preserve">, and </w:t>
      </w:r>
      <w:r w:rsidRPr="00A4670A">
        <w:rPr>
          <w:rFonts w:ascii="Cambria Math" w:eastAsia="Cambria Math" w:hAnsi="Cambria Math" w:cs="Cambria Math"/>
        </w:rPr>
        <w:t>𝐶</w:t>
      </w:r>
      <w:r w:rsidRPr="00A4670A">
        <w:rPr>
          <w:position w:val="-6"/>
        </w:rPr>
        <w:t>SH</w:t>
      </w:r>
      <w:r w:rsidRPr="00A4670A">
        <w:t xml:space="preserve">) of the three acceleration components (AP = anterior/posterior, ML = medial/lateral; V = vertical), computed for the control and group with PD. </w:t>
      </w:r>
      <w:r w:rsidRPr="00A4670A">
        <w:rPr>
          <w:rFonts w:ascii="MS Mincho" w:eastAsia="MS Mincho" w:hAnsi="MS Mincho" w:cs="MS Mincho"/>
          <w:position w:val="10"/>
        </w:rPr>
        <w:t>∗</w:t>
      </w:r>
      <w:r w:rsidRPr="00A4670A">
        <w:rPr>
          <w:rFonts w:ascii="Cambria Math" w:eastAsia="Cambria Math" w:hAnsi="Cambria Math" w:cs="Cambria Math"/>
          <w:position w:val="-3"/>
        </w:rPr>
        <w:t>𝑃</w:t>
      </w:r>
      <w:r w:rsidRPr="00A4670A">
        <w:rPr>
          <w:position w:val="-3"/>
        </w:rPr>
        <w:t xml:space="preserve"> </w:t>
      </w:r>
      <w:r w:rsidRPr="00A4670A">
        <w:t xml:space="preserve">&lt; 0.05. Adjusted from </w:t>
      </w:r>
      <w:r w:rsidRPr="00A4670A">
        <w:fldChar w:fldCharType="begin" w:fldLock="1"/>
      </w:r>
      <w:r w:rsidR="00385A36" w:rsidRPr="00A4670A">
        <w:instrText>ADDIN CSL_CITATION { "citationItems" : [ { "id" : "ITEM-1", "itemData" : { "DOI" : "doi.org/10.1155/2015/865873", "author" : [ { "dropping-particle" : "", "family" : "Buckley", "given" : "Christopher", "non-dropping-particle" : "", "parse-names" : false, "suffix" : "" }, { "dropping-particle" : "", "family" : "Galna", "given" : "Brook", "non-dropping-particle" : "", "parse-names" : false, "suffix" : "" }, { "dropping-particle" : "", "family" : "Rochester", "given" : "Lynn", "non-dropping-particle" : "", "parse-names" : false, "suffix" : "" }, { "dropping-particle" : "", "family" : "Mazz\u00e0", "given" : "Claudia", "non-dropping-particle" : "", "parse-names" : false, "suffix" : "" } ], "container-title" : "BioMed Research international", "id" : "ITEM-1", "issued" : { "date-parts" : [ [ "2015" ] ] }, "page" : "6", "title" : "Attenuation of Upper Body Accelerations during Gait : Piloting an Innovative Assessment Tool for Parkinson \u2019 s Disease", "type" : "article-journal" }, "uris" : [ "http://www.mendeley.com/documents/?uuid=178fe3de-5ef2-4aa8-85f4-b3e0a743caab" ] } ], "mendeley" : { "formattedCitation" : "[89]", "plainTextFormattedCitation" : "[89]", "previouslyFormattedCitation" : "[89]" }, "properties" : {  }, "schema" : "https://github.com/citation-style-language/schema/raw/master/csl-citation.json" }</w:instrText>
      </w:r>
      <w:r w:rsidRPr="00A4670A">
        <w:fldChar w:fldCharType="separate"/>
      </w:r>
      <w:r w:rsidR="00385A36" w:rsidRPr="00A4670A">
        <w:rPr>
          <w:noProof/>
        </w:rPr>
        <w:t>[89]</w:t>
      </w:r>
      <w:r w:rsidRPr="00A4670A">
        <w:fldChar w:fldCharType="end"/>
      </w:r>
      <w:r w:rsidRPr="00A4670A">
        <w:t>.</w:t>
      </w:r>
    </w:p>
    <w:p w14:paraId="7AEC9037" w14:textId="77777777" w:rsidR="00867A20" w:rsidRPr="00A4670A" w:rsidRDefault="00867A20" w:rsidP="00867A20">
      <w:r w:rsidRPr="00A4670A">
        <w:br w:type="page"/>
      </w:r>
    </w:p>
    <w:p w14:paraId="60659107" w14:textId="77777777" w:rsidR="00867A20" w:rsidRPr="00A4670A" w:rsidRDefault="00867A20" w:rsidP="00A74D2A">
      <w:pPr>
        <w:pStyle w:val="Heading3"/>
      </w:pPr>
      <w:bookmarkStart w:id="60" w:name="_Toc496537841"/>
      <w:bookmarkStart w:id="61" w:name="_Toc506909862"/>
      <w:r w:rsidRPr="00A4670A">
        <w:t>Acceleration RMS</w:t>
      </w:r>
      <w:bookmarkEnd w:id="60"/>
      <w:bookmarkEnd w:id="61"/>
      <w:r w:rsidRPr="00A4670A">
        <w:t xml:space="preserve"> </w:t>
      </w:r>
    </w:p>
    <w:p w14:paraId="3379ADE8" w14:textId="77777777" w:rsidR="00867A20" w:rsidRPr="00A4670A" w:rsidRDefault="00867A20" w:rsidP="00867A20">
      <w:r w:rsidRPr="00A4670A">
        <w:t>Significantly higher ML head accelerations were observed in people with PD compared to controls (</w:t>
      </w:r>
      <w:r w:rsidRPr="00A4670A">
        <w:rPr>
          <w:kern w:val="24"/>
          <w:lang w:val="fr-FR"/>
        </w:rPr>
        <w:t>1.08 ± 0.29 m/s</w:t>
      </w:r>
      <w:r w:rsidRPr="00A4670A">
        <w:rPr>
          <w:kern w:val="24"/>
          <w:vertAlign w:val="superscript"/>
          <w:lang w:val="fr-FR"/>
        </w:rPr>
        <w:t>2</w:t>
      </w:r>
      <w:r w:rsidRPr="00A4670A">
        <w:t xml:space="preserve"> vs </w:t>
      </w:r>
      <w:r w:rsidRPr="00A4670A">
        <w:rPr>
          <w:kern w:val="24"/>
          <w:lang w:val="fr-FR"/>
        </w:rPr>
        <w:t>0.86 ± 0.21 m/s</w:t>
      </w:r>
      <w:r w:rsidRPr="00A4670A">
        <w:rPr>
          <w:kern w:val="24"/>
          <w:vertAlign w:val="superscript"/>
          <w:lang w:val="fr-FR"/>
        </w:rPr>
        <w:t>2</w:t>
      </w:r>
      <w:r w:rsidRPr="00A4670A">
        <w:rPr>
          <w:kern w:val="24"/>
          <w:lang w:val="fr-FR"/>
        </w:rPr>
        <w:t xml:space="preserve">, </w:t>
      </w:r>
      <w:r w:rsidRPr="00A4670A">
        <w:rPr>
          <w:i/>
        </w:rPr>
        <w:t>p</w:t>
      </w:r>
      <w:r w:rsidRPr="00A4670A">
        <w:t xml:space="preserve"> = 0.024) but not at the pelvis or the shoulder level. There were no other significant between-group differences (Table </w:t>
      </w:r>
      <w:r w:rsidR="008122BF" w:rsidRPr="00A4670A">
        <w:t>3.2</w:t>
      </w:r>
      <w:r w:rsidRPr="00A4670A">
        <w:t>).</w:t>
      </w:r>
    </w:p>
    <w:p w14:paraId="5E117A7E" w14:textId="77777777" w:rsidR="00867A20" w:rsidRPr="00A4670A" w:rsidRDefault="00867A20" w:rsidP="00867A20">
      <w:pPr>
        <w:spacing w:line="240" w:lineRule="auto"/>
      </w:pPr>
      <w:r w:rsidRPr="00A4670A">
        <w:t xml:space="preserve">Table </w:t>
      </w:r>
      <w:r w:rsidR="008122BF" w:rsidRPr="00A4670A">
        <w:t>3.2</w:t>
      </w:r>
      <w:r w:rsidRPr="00A4670A">
        <w:t>. The mean (</w:t>
      </w:r>
      <w:r w:rsidRPr="00A4670A">
        <w:rPr>
          <w:rFonts w:eastAsia="MS Gothic"/>
        </w:rPr>
        <w:t>±</w:t>
      </w:r>
      <w:r w:rsidRPr="00A4670A">
        <w:t>SD) Root mean square (RMS) for the PD and the control participants calculated at the head (H), Shoulder (S) and the Pelvis (P) levels.</w:t>
      </w:r>
    </w:p>
    <w:tbl>
      <w:tblPr>
        <w:tblStyle w:val="TableGrid"/>
        <w:tblpPr w:leftFromText="180" w:rightFromText="180" w:vertAnchor="text" w:horzAnchor="page" w:tblpX="1630" w:tblpY="114"/>
        <w:tblW w:w="8950" w:type="dxa"/>
        <w:tblBorders>
          <w:left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588"/>
        <w:gridCol w:w="1605"/>
        <w:gridCol w:w="2265"/>
        <w:gridCol w:w="2003"/>
        <w:gridCol w:w="1489"/>
      </w:tblGrid>
      <w:tr w:rsidR="008122BF" w:rsidRPr="00A4670A" w14:paraId="34580B1D" w14:textId="77777777" w:rsidTr="00CF704E">
        <w:trPr>
          <w:trHeight w:val="635"/>
        </w:trPr>
        <w:tc>
          <w:tcPr>
            <w:tcW w:w="1588" w:type="dxa"/>
            <w:tcBorders>
              <w:bottom w:val="single" w:sz="4" w:space="0" w:color="auto"/>
            </w:tcBorders>
            <w:vAlign w:val="center"/>
            <w:hideMark/>
          </w:tcPr>
          <w:p w14:paraId="5F950C1D" w14:textId="77777777" w:rsidR="00867A20" w:rsidRPr="00A4670A" w:rsidRDefault="00867A20" w:rsidP="00CF704E">
            <w:pPr>
              <w:spacing w:line="240" w:lineRule="auto"/>
              <w:ind w:firstLine="0"/>
              <w:jc w:val="center"/>
              <w:rPr>
                <w:sz w:val="20"/>
              </w:rPr>
            </w:pPr>
            <w:r w:rsidRPr="00A4670A">
              <w:rPr>
                <w:sz w:val="20"/>
              </w:rPr>
              <w:t>Sensor location</w:t>
            </w:r>
          </w:p>
        </w:tc>
        <w:tc>
          <w:tcPr>
            <w:tcW w:w="1605" w:type="dxa"/>
            <w:tcBorders>
              <w:bottom w:val="single" w:sz="4" w:space="0" w:color="auto"/>
            </w:tcBorders>
            <w:vAlign w:val="center"/>
            <w:hideMark/>
          </w:tcPr>
          <w:p w14:paraId="73FE944A" w14:textId="77777777" w:rsidR="00867A20" w:rsidRPr="00A4670A" w:rsidRDefault="00867A20" w:rsidP="00CF704E">
            <w:pPr>
              <w:spacing w:line="240" w:lineRule="auto"/>
              <w:ind w:firstLine="0"/>
              <w:jc w:val="center"/>
              <w:rPr>
                <w:sz w:val="20"/>
              </w:rPr>
            </w:pPr>
            <w:r w:rsidRPr="00A4670A">
              <w:rPr>
                <w:sz w:val="20"/>
              </w:rPr>
              <w:t>Component</w:t>
            </w:r>
          </w:p>
        </w:tc>
        <w:tc>
          <w:tcPr>
            <w:tcW w:w="2265" w:type="dxa"/>
            <w:tcBorders>
              <w:bottom w:val="single" w:sz="4" w:space="0" w:color="auto"/>
            </w:tcBorders>
            <w:vAlign w:val="center"/>
            <w:hideMark/>
          </w:tcPr>
          <w:p w14:paraId="088BE055" w14:textId="77777777" w:rsidR="00867A20" w:rsidRPr="00A4670A" w:rsidRDefault="00867A20" w:rsidP="00CF704E">
            <w:pPr>
              <w:spacing w:line="240" w:lineRule="auto"/>
              <w:ind w:firstLine="0"/>
              <w:jc w:val="center"/>
              <w:rPr>
                <w:sz w:val="20"/>
              </w:rPr>
            </w:pPr>
            <w:r w:rsidRPr="00A4670A">
              <w:rPr>
                <w:sz w:val="20"/>
              </w:rPr>
              <w:t>PD</w:t>
            </w:r>
          </w:p>
        </w:tc>
        <w:tc>
          <w:tcPr>
            <w:tcW w:w="2003" w:type="dxa"/>
            <w:tcBorders>
              <w:bottom w:val="single" w:sz="4" w:space="0" w:color="auto"/>
            </w:tcBorders>
            <w:vAlign w:val="center"/>
            <w:hideMark/>
          </w:tcPr>
          <w:p w14:paraId="7929E3AF" w14:textId="77777777" w:rsidR="00867A20" w:rsidRPr="00A4670A" w:rsidRDefault="00867A20" w:rsidP="00CF704E">
            <w:pPr>
              <w:spacing w:line="240" w:lineRule="auto"/>
              <w:ind w:firstLine="0"/>
              <w:jc w:val="center"/>
              <w:rPr>
                <w:sz w:val="20"/>
              </w:rPr>
            </w:pPr>
            <w:r w:rsidRPr="00A4670A">
              <w:rPr>
                <w:sz w:val="20"/>
              </w:rPr>
              <w:t>Control</w:t>
            </w:r>
          </w:p>
        </w:tc>
        <w:tc>
          <w:tcPr>
            <w:tcW w:w="1489" w:type="dxa"/>
            <w:tcBorders>
              <w:bottom w:val="single" w:sz="4" w:space="0" w:color="auto"/>
            </w:tcBorders>
            <w:vAlign w:val="center"/>
            <w:hideMark/>
          </w:tcPr>
          <w:p w14:paraId="5710A35D" w14:textId="77777777" w:rsidR="00867A20" w:rsidRPr="00A4670A" w:rsidRDefault="00867A20" w:rsidP="00CF704E">
            <w:pPr>
              <w:spacing w:line="240" w:lineRule="auto"/>
              <w:ind w:firstLine="0"/>
              <w:jc w:val="center"/>
              <w:rPr>
                <w:sz w:val="20"/>
              </w:rPr>
            </w:pPr>
            <w:r w:rsidRPr="00A4670A">
              <w:rPr>
                <w:i/>
                <w:sz w:val="20"/>
              </w:rPr>
              <w:t>p</w:t>
            </w:r>
            <w:r w:rsidRPr="00A4670A">
              <w:rPr>
                <w:sz w:val="20"/>
              </w:rPr>
              <w:t xml:space="preserve"> (</w:t>
            </w:r>
            <w:r w:rsidRPr="00A4670A">
              <w:rPr>
                <w:i/>
                <w:sz w:val="20"/>
              </w:rPr>
              <w:t>t</w:t>
            </w:r>
            <w:r w:rsidRPr="00A4670A">
              <w:rPr>
                <w:sz w:val="20"/>
              </w:rPr>
              <w:t>-test)</w:t>
            </w:r>
          </w:p>
        </w:tc>
      </w:tr>
      <w:tr w:rsidR="008122BF" w:rsidRPr="00A4670A" w14:paraId="6B690D5D" w14:textId="77777777" w:rsidTr="00CF704E">
        <w:trPr>
          <w:trHeight w:val="128"/>
        </w:trPr>
        <w:tc>
          <w:tcPr>
            <w:tcW w:w="1588" w:type="dxa"/>
            <w:tcBorders>
              <w:top w:val="single" w:sz="4" w:space="0" w:color="auto"/>
            </w:tcBorders>
            <w:vAlign w:val="center"/>
            <w:hideMark/>
          </w:tcPr>
          <w:p w14:paraId="30AF39B1" w14:textId="77777777" w:rsidR="00867A20" w:rsidRPr="00A4670A" w:rsidRDefault="00867A20" w:rsidP="00CF704E">
            <w:pPr>
              <w:spacing w:line="240" w:lineRule="auto"/>
              <w:ind w:firstLine="0"/>
              <w:jc w:val="center"/>
              <w:rPr>
                <w:sz w:val="20"/>
              </w:rPr>
            </w:pPr>
            <w:r w:rsidRPr="00A4670A">
              <w:rPr>
                <w:sz w:val="20"/>
              </w:rPr>
              <w:t>H</w:t>
            </w:r>
          </w:p>
        </w:tc>
        <w:tc>
          <w:tcPr>
            <w:tcW w:w="1605" w:type="dxa"/>
            <w:tcBorders>
              <w:top w:val="single" w:sz="4" w:space="0" w:color="auto"/>
            </w:tcBorders>
            <w:vAlign w:val="center"/>
            <w:hideMark/>
          </w:tcPr>
          <w:p w14:paraId="4D451331" w14:textId="77777777" w:rsidR="00867A20" w:rsidRPr="00A4670A" w:rsidRDefault="00867A20" w:rsidP="00CF704E">
            <w:pPr>
              <w:spacing w:line="240" w:lineRule="auto"/>
              <w:ind w:firstLine="0"/>
              <w:jc w:val="center"/>
              <w:rPr>
                <w:sz w:val="20"/>
              </w:rPr>
            </w:pPr>
            <w:r w:rsidRPr="00A4670A">
              <w:rPr>
                <w:sz w:val="20"/>
              </w:rPr>
              <w:t>AP</w:t>
            </w:r>
          </w:p>
        </w:tc>
        <w:tc>
          <w:tcPr>
            <w:tcW w:w="2265" w:type="dxa"/>
            <w:tcBorders>
              <w:top w:val="single" w:sz="4" w:space="0" w:color="auto"/>
            </w:tcBorders>
            <w:vAlign w:val="center"/>
            <w:hideMark/>
          </w:tcPr>
          <w:p w14:paraId="6DFE1B1C" w14:textId="77777777" w:rsidR="00867A20" w:rsidRPr="00A4670A" w:rsidRDefault="00867A20" w:rsidP="00CF704E">
            <w:pPr>
              <w:spacing w:line="240" w:lineRule="auto"/>
              <w:ind w:firstLine="0"/>
              <w:jc w:val="center"/>
              <w:rPr>
                <w:sz w:val="20"/>
              </w:rPr>
            </w:pPr>
            <w:r w:rsidRPr="00A4670A">
              <w:rPr>
                <w:sz w:val="20"/>
                <w:lang w:val="fr-FR"/>
              </w:rPr>
              <w:t>1.02</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0.24</w:t>
            </w:r>
          </w:p>
        </w:tc>
        <w:tc>
          <w:tcPr>
            <w:tcW w:w="2003" w:type="dxa"/>
            <w:tcBorders>
              <w:top w:val="single" w:sz="4" w:space="0" w:color="auto"/>
            </w:tcBorders>
            <w:vAlign w:val="center"/>
            <w:hideMark/>
          </w:tcPr>
          <w:p w14:paraId="4862F8FB" w14:textId="77777777" w:rsidR="00867A20" w:rsidRPr="00A4670A" w:rsidRDefault="00867A20" w:rsidP="00CF704E">
            <w:pPr>
              <w:spacing w:line="240" w:lineRule="auto"/>
              <w:ind w:firstLine="0"/>
              <w:jc w:val="center"/>
              <w:rPr>
                <w:sz w:val="20"/>
              </w:rPr>
            </w:pPr>
            <w:r w:rsidRPr="00A4670A">
              <w:rPr>
                <w:sz w:val="20"/>
                <w:lang w:val="fr-FR"/>
              </w:rPr>
              <w:t>0.92</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0.20</w:t>
            </w:r>
          </w:p>
        </w:tc>
        <w:tc>
          <w:tcPr>
            <w:tcW w:w="1489" w:type="dxa"/>
            <w:tcBorders>
              <w:top w:val="single" w:sz="4" w:space="0" w:color="auto"/>
            </w:tcBorders>
            <w:vAlign w:val="center"/>
            <w:hideMark/>
          </w:tcPr>
          <w:p w14:paraId="17F6A01C" w14:textId="77777777" w:rsidR="00867A20" w:rsidRPr="00A4670A" w:rsidRDefault="00867A20" w:rsidP="00CF704E">
            <w:pPr>
              <w:spacing w:line="240" w:lineRule="auto"/>
              <w:ind w:firstLine="0"/>
              <w:jc w:val="center"/>
              <w:rPr>
                <w:sz w:val="20"/>
              </w:rPr>
            </w:pPr>
            <w:r w:rsidRPr="00A4670A">
              <w:rPr>
                <w:sz w:val="20"/>
              </w:rPr>
              <w:t>0.22</w:t>
            </w:r>
          </w:p>
        </w:tc>
      </w:tr>
      <w:tr w:rsidR="008122BF" w:rsidRPr="00A4670A" w14:paraId="40E39CBC" w14:textId="77777777" w:rsidTr="00CF704E">
        <w:trPr>
          <w:trHeight w:val="128"/>
        </w:trPr>
        <w:tc>
          <w:tcPr>
            <w:tcW w:w="1588" w:type="dxa"/>
            <w:vAlign w:val="center"/>
            <w:hideMark/>
          </w:tcPr>
          <w:p w14:paraId="383295A8" w14:textId="77777777" w:rsidR="00867A20" w:rsidRPr="00A4670A" w:rsidRDefault="00867A20" w:rsidP="00CF704E">
            <w:pPr>
              <w:spacing w:line="240" w:lineRule="auto"/>
              <w:jc w:val="center"/>
              <w:rPr>
                <w:sz w:val="20"/>
              </w:rPr>
            </w:pPr>
          </w:p>
        </w:tc>
        <w:tc>
          <w:tcPr>
            <w:tcW w:w="1605" w:type="dxa"/>
            <w:vAlign w:val="center"/>
            <w:hideMark/>
          </w:tcPr>
          <w:p w14:paraId="07A42507" w14:textId="77777777" w:rsidR="00867A20" w:rsidRPr="00A4670A" w:rsidRDefault="00867A20" w:rsidP="00CF704E">
            <w:pPr>
              <w:spacing w:line="240" w:lineRule="auto"/>
              <w:ind w:firstLine="0"/>
              <w:jc w:val="center"/>
              <w:rPr>
                <w:sz w:val="20"/>
              </w:rPr>
            </w:pPr>
            <w:r w:rsidRPr="00A4670A">
              <w:rPr>
                <w:sz w:val="20"/>
              </w:rPr>
              <w:t>ML</w:t>
            </w:r>
          </w:p>
        </w:tc>
        <w:tc>
          <w:tcPr>
            <w:tcW w:w="2265" w:type="dxa"/>
            <w:vAlign w:val="center"/>
            <w:hideMark/>
          </w:tcPr>
          <w:p w14:paraId="3F2D2C99" w14:textId="77777777" w:rsidR="00867A20" w:rsidRPr="00A4670A" w:rsidRDefault="00867A20" w:rsidP="00CF704E">
            <w:pPr>
              <w:spacing w:line="240" w:lineRule="auto"/>
              <w:ind w:firstLine="0"/>
              <w:jc w:val="center"/>
              <w:rPr>
                <w:sz w:val="20"/>
              </w:rPr>
            </w:pPr>
            <w:r w:rsidRPr="00A4670A">
              <w:rPr>
                <w:sz w:val="20"/>
                <w:lang w:val="fr-FR"/>
              </w:rPr>
              <w:t>1.08</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0.29</w:t>
            </w:r>
          </w:p>
        </w:tc>
        <w:tc>
          <w:tcPr>
            <w:tcW w:w="2003" w:type="dxa"/>
            <w:vAlign w:val="center"/>
            <w:hideMark/>
          </w:tcPr>
          <w:p w14:paraId="4314C61E" w14:textId="77777777" w:rsidR="00867A20" w:rsidRPr="00A4670A" w:rsidRDefault="00867A20" w:rsidP="00CF704E">
            <w:pPr>
              <w:spacing w:line="240" w:lineRule="auto"/>
              <w:ind w:firstLine="0"/>
              <w:jc w:val="center"/>
              <w:rPr>
                <w:sz w:val="20"/>
              </w:rPr>
            </w:pPr>
            <w:r w:rsidRPr="00A4670A">
              <w:rPr>
                <w:sz w:val="20"/>
                <w:lang w:val="fr-FR"/>
              </w:rPr>
              <w:t>0.86</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0.21</w:t>
            </w:r>
          </w:p>
        </w:tc>
        <w:tc>
          <w:tcPr>
            <w:tcW w:w="1489" w:type="dxa"/>
            <w:vAlign w:val="center"/>
            <w:hideMark/>
          </w:tcPr>
          <w:p w14:paraId="0F015341" w14:textId="77777777" w:rsidR="00867A20" w:rsidRPr="00A4670A" w:rsidRDefault="00867A20" w:rsidP="00CF704E">
            <w:pPr>
              <w:spacing w:line="240" w:lineRule="auto"/>
              <w:ind w:firstLine="0"/>
              <w:jc w:val="center"/>
              <w:rPr>
                <w:sz w:val="20"/>
              </w:rPr>
            </w:pPr>
            <w:r w:rsidRPr="00A4670A">
              <w:rPr>
                <w:sz w:val="20"/>
              </w:rPr>
              <w:t>0.02*</w:t>
            </w:r>
          </w:p>
        </w:tc>
      </w:tr>
      <w:tr w:rsidR="008122BF" w:rsidRPr="00A4670A" w14:paraId="062BD651" w14:textId="77777777" w:rsidTr="00CF704E">
        <w:trPr>
          <w:trHeight w:val="582"/>
        </w:trPr>
        <w:tc>
          <w:tcPr>
            <w:tcW w:w="1588" w:type="dxa"/>
            <w:vAlign w:val="center"/>
            <w:hideMark/>
          </w:tcPr>
          <w:p w14:paraId="7700B402" w14:textId="77777777" w:rsidR="00867A20" w:rsidRPr="00A4670A" w:rsidRDefault="00867A20" w:rsidP="00CF704E">
            <w:pPr>
              <w:spacing w:line="240" w:lineRule="auto"/>
              <w:jc w:val="center"/>
              <w:rPr>
                <w:sz w:val="20"/>
              </w:rPr>
            </w:pPr>
          </w:p>
        </w:tc>
        <w:tc>
          <w:tcPr>
            <w:tcW w:w="1605" w:type="dxa"/>
            <w:vAlign w:val="center"/>
            <w:hideMark/>
          </w:tcPr>
          <w:p w14:paraId="71069727" w14:textId="77777777" w:rsidR="00867A20" w:rsidRPr="00A4670A" w:rsidRDefault="00867A20" w:rsidP="00CF704E">
            <w:pPr>
              <w:spacing w:line="240" w:lineRule="auto"/>
              <w:ind w:firstLine="0"/>
              <w:jc w:val="center"/>
              <w:rPr>
                <w:sz w:val="20"/>
              </w:rPr>
            </w:pPr>
            <w:r w:rsidRPr="00A4670A">
              <w:rPr>
                <w:sz w:val="20"/>
              </w:rPr>
              <w:t>V</w:t>
            </w:r>
          </w:p>
        </w:tc>
        <w:tc>
          <w:tcPr>
            <w:tcW w:w="2265" w:type="dxa"/>
            <w:vAlign w:val="center"/>
            <w:hideMark/>
          </w:tcPr>
          <w:p w14:paraId="24E198B3" w14:textId="77777777" w:rsidR="00867A20" w:rsidRPr="00A4670A" w:rsidRDefault="00867A20" w:rsidP="00CF704E">
            <w:pPr>
              <w:spacing w:line="240" w:lineRule="auto"/>
              <w:ind w:firstLine="0"/>
              <w:jc w:val="center"/>
              <w:rPr>
                <w:sz w:val="20"/>
              </w:rPr>
            </w:pPr>
            <w:r w:rsidRPr="00A4670A">
              <w:rPr>
                <w:sz w:val="20"/>
                <w:lang w:val="fr-FR"/>
              </w:rPr>
              <w:t>2.15</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0.74</w:t>
            </w:r>
          </w:p>
        </w:tc>
        <w:tc>
          <w:tcPr>
            <w:tcW w:w="2003" w:type="dxa"/>
            <w:vAlign w:val="center"/>
            <w:hideMark/>
          </w:tcPr>
          <w:p w14:paraId="7DABC34C" w14:textId="77777777" w:rsidR="00867A20" w:rsidRPr="00A4670A" w:rsidRDefault="00867A20" w:rsidP="00CF704E">
            <w:pPr>
              <w:spacing w:line="240" w:lineRule="auto"/>
              <w:ind w:firstLine="0"/>
              <w:jc w:val="center"/>
              <w:rPr>
                <w:sz w:val="20"/>
              </w:rPr>
            </w:pPr>
            <w:r w:rsidRPr="00A4670A">
              <w:rPr>
                <w:sz w:val="20"/>
                <w:lang w:val="fr-FR"/>
              </w:rPr>
              <w:t>2.41</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0.47</w:t>
            </w:r>
          </w:p>
        </w:tc>
        <w:tc>
          <w:tcPr>
            <w:tcW w:w="1489" w:type="dxa"/>
            <w:vAlign w:val="center"/>
            <w:hideMark/>
          </w:tcPr>
          <w:p w14:paraId="41702442" w14:textId="77777777" w:rsidR="00867A20" w:rsidRPr="00A4670A" w:rsidRDefault="00867A20" w:rsidP="00CF704E">
            <w:pPr>
              <w:spacing w:line="240" w:lineRule="auto"/>
              <w:ind w:firstLine="0"/>
              <w:jc w:val="center"/>
              <w:rPr>
                <w:sz w:val="20"/>
              </w:rPr>
            </w:pPr>
            <w:r w:rsidRPr="00A4670A">
              <w:rPr>
                <w:sz w:val="20"/>
              </w:rPr>
              <w:t>0.26</w:t>
            </w:r>
          </w:p>
        </w:tc>
      </w:tr>
      <w:tr w:rsidR="008122BF" w:rsidRPr="00A4670A" w14:paraId="48BF9B12" w14:textId="77777777" w:rsidTr="00CF704E">
        <w:trPr>
          <w:trHeight w:val="128"/>
        </w:trPr>
        <w:tc>
          <w:tcPr>
            <w:tcW w:w="1588" w:type="dxa"/>
            <w:vAlign w:val="center"/>
            <w:hideMark/>
          </w:tcPr>
          <w:p w14:paraId="5AC988D6" w14:textId="77777777" w:rsidR="00867A20" w:rsidRPr="00A4670A" w:rsidRDefault="00867A20" w:rsidP="00CF704E">
            <w:pPr>
              <w:spacing w:line="240" w:lineRule="auto"/>
              <w:ind w:firstLine="0"/>
              <w:jc w:val="center"/>
              <w:rPr>
                <w:sz w:val="20"/>
              </w:rPr>
            </w:pPr>
            <w:r w:rsidRPr="00A4670A">
              <w:rPr>
                <w:sz w:val="20"/>
              </w:rPr>
              <w:t>S</w:t>
            </w:r>
          </w:p>
        </w:tc>
        <w:tc>
          <w:tcPr>
            <w:tcW w:w="1605" w:type="dxa"/>
            <w:vAlign w:val="center"/>
            <w:hideMark/>
          </w:tcPr>
          <w:p w14:paraId="0093686A" w14:textId="77777777" w:rsidR="00867A20" w:rsidRPr="00A4670A" w:rsidRDefault="00867A20" w:rsidP="00CF704E">
            <w:pPr>
              <w:spacing w:line="240" w:lineRule="auto"/>
              <w:ind w:firstLine="0"/>
              <w:jc w:val="center"/>
              <w:rPr>
                <w:sz w:val="20"/>
              </w:rPr>
            </w:pPr>
            <w:r w:rsidRPr="00A4670A">
              <w:rPr>
                <w:sz w:val="20"/>
              </w:rPr>
              <w:t>AP</w:t>
            </w:r>
          </w:p>
        </w:tc>
        <w:tc>
          <w:tcPr>
            <w:tcW w:w="2265" w:type="dxa"/>
            <w:vAlign w:val="center"/>
            <w:hideMark/>
          </w:tcPr>
          <w:p w14:paraId="321968D9" w14:textId="77777777" w:rsidR="00867A20" w:rsidRPr="00A4670A" w:rsidRDefault="00867A20" w:rsidP="00CF704E">
            <w:pPr>
              <w:spacing w:line="240" w:lineRule="auto"/>
              <w:ind w:firstLine="0"/>
              <w:jc w:val="center"/>
              <w:rPr>
                <w:sz w:val="20"/>
              </w:rPr>
            </w:pPr>
            <w:r w:rsidRPr="00A4670A">
              <w:rPr>
                <w:sz w:val="20"/>
                <w:lang w:val="fr-FR"/>
              </w:rPr>
              <w:t>1.03</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0.18</w:t>
            </w:r>
          </w:p>
        </w:tc>
        <w:tc>
          <w:tcPr>
            <w:tcW w:w="2003" w:type="dxa"/>
            <w:vAlign w:val="center"/>
            <w:hideMark/>
          </w:tcPr>
          <w:p w14:paraId="13D82B78" w14:textId="77777777" w:rsidR="00867A20" w:rsidRPr="00A4670A" w:rsidRDefault="00867A20" w:rsidP="00CF704E">
            <w:pPr>
              <w:spacing w:line="240" w:lineRule="auto"/>
              <w:ind w:firstLine="0"/>
              <w:jc w:val="center"/>
              <w:rPr>
                <w:sz w:val="20"/>
              </w:rPr>
            </w:pPr>
            <w:r w:rsidRPr="00A4670A">
              <w:rPr>
                <w:sz w:val="20"/>
                <w:lang w:val="fr-FR"/>
              </w:rPr>
              <w:t>0.96</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0.16</w:t>
            </w:r>
          </w:p>
        </w:tc>
        <w:tc>
          <w:tcPr>
            <w:tcW w:w="1489" w:type="dxa"/>
            <w:vAlign w:val="center"/>
            <w:hideMark/>
          </w:tcPr>
          <w:p w14:paraId="67086961" w14:textId="77777777" w:rsidR="00867A20" w:rsidRPr="00A4670A" w:rsidRDefault="00867A20" w:rsidP="00CF704E">
            <w:pPr>
              <w:spacing w:line="240" w:lineRule="auto"/>
              <w:ind w:firstLine="0"/>
              <w:jc w:val="center"/>
              <w:rPr>
                <w:sz w:val="20"/>
              </w:rPr>
            </w:pPr>
            <w:r w:rsidRPr="00A4670A">
              <w:rPr>
                <w:sz w:val="20"/>
              </w:rPr>
              <w:t>0.31</w:t>
            </w:r>
          </w:p>
        </w:tc>
      </w:tr>
      <w:tr w:rsidR="008122BF" w:rsidRPr="00A4670A" w14:paraId="7E4DB4E6" w14:textId="77777777" w:rsidTr="00CF704E">
        <w:trPr>
          <w:trHeight w:val="128"/>
        </w:trPr>
        <w:tc>
          <w:tcPr>
            <w:tcW w:w="1588" w:type="dxa"/>
            <w:vAlign w:val="center"/>
            <w:hideMark/>
          </w:tcPr>
          <w:p w14:paraId="79ACE830" w14:textId="77777777" w:rsidR="00867A20" w:rsidRPr="00A4670A" w:rsidRDefault="00867A20" w:rsidP="00CF704E">
            <w:pPr>
              <w:spacing w:line="240" w:lineRule="auto"/>
              <w:jc w:val="center"/>
              <w:rPr>
                <w:sz w:val="20"/>
              </w:rPr>
            </w:pPr>
          </w:p>
        </w:tc>
        <w:tc>
          <w:tcPr>
            <w:tcW w:w="1605" w:type="dxa"/>
            <w:vAlign w:val="center"/>
            <w:hideMark/>
          </w:tcPr>
          <w:p w14:paraId="795473CB" w14:textId="77777777" w:rsidR="00867A20" w:rsidRPr="00A4670A" w:rsidRDefault="00867A20" w:rsidP="00CF704E">
            <w:pPr>
              <w:spacing w:line="240" w:lineRule="auto"/>
              <w:ind w:firstLine="0"/>
              <w:jc w:val="center"/>
              <w:rPr>
                <w:sz w:val="20"/>
              </w:rPr>
            </w:pPr>
            <w:r w:rsidRPr="00A4670A">
              <w:rPr>
                <w:sz w:val="20"/>
              </w:rPr>
              <w:t>ML</w:t>
            </w:r>
          </w:p>
        </w:tc>
        <w:tc>
          <w:tcPr>
            <w:tcW w:w="2265" w:type="dxa"/>
            <w:vAlign w:val="center"/>
            <w:hideMark/>
          </w:tcPr>
          <w:p w14:paraId="37EB246A" w14:textId="77777777" w:rsidR="00867A20" w:rsidRPr="00A4670A" w:rsidRDefault="00867A20" w:rsidP="00CF704E">
            <w:pPr>
              <w:spacing w:line="240" w:lineRule="auto"/>
              <w:ind w:firstLine="0"/>
              <w:jc w:val="center"/>
              <w:rPr>
                <w:sz w:val="20"/>
              </w:rPr>
            </w:pPr>
            <w:r w:rsidRPr="00A4670A">
              <w:rPr>
                <w:sz w:val="20"/>
                <w:lang w:val="fr-FR"/>
              </w:rPr>
              <w:t>1.05</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0.24</w:t>
            </w:r>
          </w:p>
        </w:tc>
        <w:tc>
          <w:tcPr>
            <w:tcW w:w="2003" w:type="dxa"/>
            <w:vAlign w:val="center"/>
            <w:hideMark/>
          </w:tcPr>
          <w:p w14:paraId="52E0BF1D" w14:textId="77777777" w:rsidR="00867A20" w:rsidRPr="00A4670A" w:rsidRDefault="00867A20" w:rsidP="00CF704E">
            <w:pPr>
              <w:spacing w:line="240" w:lineRule="auto"/>
              <w:ind w:firstLine="0"/>
              <w:jc w:val="center"/>
              <w:rPr>
                <w:sz w:val="20"/>
              </w:rPr>
            </w:pPr>
            <w:r w:rsidRPr="00A4670A">
              <w:rPr>
                <w:sz w:val="20"/>
                <w:lang w:val="fr-FR"/>
              </w:rPr>
              <w:t>0.96</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0.17</w:t>
            </w:r>
          </w:p>
        </w:tc>
        <w:tc>
          <w:tcPr>
            <w:tcW w:w="1489" w:type="dxa"/>
            <w:vAlign w:val="center"/>
            <w:hideMark/>
          </w:tcPr>
          <w:p w14:paraId="131095C0" w14:textId="77777777" w:rsidR="00867A20" w:rsidRPr="00A4670A" w:rsidRDefault="00867A20" w:rsidP="00CF704E">
            <w:pPr>
              <w:spacing w:line="240" w:lineRule="auto"/>
              <w:ind w:firstLine="0"/>
              <w:jc w:val="center"/>
              <w:rPr>
                <w:sz w:val="20"/>
              </w:rPr>
            </w:pPr>
            <w:r w:rsidRPr="00A4670A">
              <w:rPr>
                <w:sz w:val="20"/>
              </w:rPr>
              <w:t>0.25</w:t>
            </w:r>
          </w:p>
        </w:tc>
      </w:tr>
      <w:tr w:rsidR="008122BF" w:rsidRPr="00A4670A" w14:paraId="1CF51DA3" w14:textId="77777777" w:rsidTr="00CF704E">
        <w:trPr>
          <w:trHeight w:val="128"/>
        </w:trPr>
        <w:tc>
          <w:tcPr>
            <w:tcW w:w="1588" w:type="dxa"/>
            <w:vAlign w:val="center"/>
            <w:hideMark/>
          </w:tcPr>
          <w:p w14:paraId="0621C6B5" w14:textId="77777777" w:rsidR="00867A20" w:rsidRPr="00A4670A" w:rsidRDefault="00867A20" w:rsidP="00CF704E">
            <w:pPr>
              <w:spacing w:line="240" w:lineRule="auto"/>
              <w:jc w:val="center"/>
              <w:rPr>
                <w:sz w:val="20"/>
              </w:rPr>
            </w:pPr>
          </w:p>
        </w:tc>
        <w:tc>
          <w:tcPr>
            <w:tcW w:w="1605" w:type="dxa"/>
            <w:vAlign w:val="center"/>
            <w:hideMark/>
          </w:tcPr>
          <w:p w14:paraId="58D0B7A3" w14:textId="77777777" w:rsidR="00867A20" w:rsidRPr="00A4670A" w:rsidRDefault="00867A20" w:rsidP="00CF704E">
            <w:pPr>
              <w:spacing w:line="240" w:lineRule="auto"/>
              <w:ind w:firstLine="0"/>
              <w:jc w:val="center"/>
              <w:rPr>
                <w:sz w:val="20"/>
              </w:rPr>
            </w:pPr>
            <w:r w:rsidRPr="00A4670A">
              <w:rPr>
                <w:sz w:val="20"/>
              </w:rPr>
              <w:t>V</w:t>
            </w:r>
          </w:p>
        </w:tc>
        <w:tc>
          <w:tcPr>
            <w:tcW w:w="2265" w:type="dxa"/>
            <w:vAlign w:val="center"/>
            <w:hideMark/>
          </w:tcPr>
          <w:p w14:paraId="5A21D6A8" w14:textId="77777777" w:rsidR="00867A20" w:rsidRPr="00A4670A" w:rsidRDefault="00867A20" w:rsidP="00CF704E">
            <w:pPr>
              <w:spacing w:line="240" w:lineRule="auto"/>
              <w:ind w:firstLine="0"/>
              <w:jc w:val="center"/>
              <w:rPr>
                <w:sz w:val="20"/>
              </w:rPr>
            </w:pPr>
            <w:r w:rsidRPr="00A4670A">
              <w:rPr>
                <w:sz w:val="20"/>
                <w:lang w:val="fr-FR"/>
              </w:rPr>
              <w:t>2.04</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0.64</w:t>
            </w:r>
          </w:p>
        </w:tc>
        <w:tc>
          <w:tcPr>
            <w:tcW w:w="2003" w:type="dxa"/>
            <w:vAlign w:val="center"/>
            <w:hideMark/>
          </w:tcPr>
          <w:p w14:paraId="5F34E131" w14:textId="77777777" w:rsidR="00867A20" w:rsidRPr="00A4670A" w:rsidRDefault="00867A20" w:rsidP="00CF704E">
            <w:pPr>
              <w:spacing w:line="240" w:lineRule="auto"/>
              <w:ind w:firstLine="0"/>
              <w:jc w:val="center"/>
              <w:rPr>
                <w:sz w:val="20"/>
              </w:rPr>
            </w:pPr>
            <w:r w:rsidRPr="00A4670A">
              <w:rPr>
                <w:sz w:val="20"/>
                <w:lang w:val="fr-FR"/>
              </w:rPr>
              <w:t>2.28</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0.46</w:t>
            </w:r>
          </w:p>
        </w:tc>
        <w:tc>
          <w:tcPr>
            <w:tcW w:w="1489" w:type="dxa"/>
            <w:vAlign w:val="center"/>
            <w:hideMark/>
          </w:tcPr>
          <w:p w14:paraId="0AAFFFCD" w14:textId="77777777" w:rsidR="00867A20" w:rsidRPr="00A4670A" w:rsidRDefault="00867A20" w:rsidP="00CF704E">
            <w:pPr>
              <w:spacing w:line="240" w:lineRule="auto"/>
              <w:ind w:firstLine="0"/>
              <w:jc w:val="center"/>
              <w:rPr>
                <w:sz w:val="20"/>
              </w:rPr>
            </w:pPr>
            <w:r w:rsidRPr="00A4670A">
              <w:rPr>
                <w:sz w:val="20"/>
              </w:rPr>
              <w:t>0.24</w:t>
            </w:r>
          </w:p>
        </w:tc>
      </w:tr>
      <w:tr w:rsidR="008122BF" w:rsidRPr="00A4670A" w14:paraId="7E7A08AE" w14:textId="77777777" w:rsidTr="00CF704E">
        <w:trPr>
          <w:trHeight w:val="128"/>
        </w:trPr>
        <w:tc>
          <w:tcPr>
            <w:tcW w:w="1588" w:type="dxa"/>
            <w:vAlign w:val="center"/>
            <w:hideMark/>
          </w:tcPr>
          <w:p w14:paraId="027EB89B" w14:textId="77777777" w:rsidR="00867A20" w:rsidRPr="00A4670A" w:rsidRDefault="00867A20" w:rsidP="00CF704E">
            <w:pPr>
              <w:spacing w:line="240" w:lineRule="auto"/>
              <w:ind w:firstLine="0"/>
              <w:jc w:val="center"/>
              <w:rPr>
                <w:sz w:val="20"/>
              </w:rPr>
            </w:pPr>
            <w:r w:rsidRPr="00A4670A">
              <w:rPr>
                <w:sz w:val="20"/>
              </w:rPr>
              <w:t>P</w:t>
            </w:r>
          </w:p>
        </w:tc>
        <w:tc>
          <w:tcPr>
            <w:tcW w:w="1605" w:type="dxa"/>
            <w:vAlign w:val="center"/>
            <w:hideMark/>
          </w:tcPr>
          <w:p w14:paraId="527CC33C" w14:textId="77777777" w:rsidR="00867A20" w:rsidRPr="00A4670A" w:rsidRDefault="00867A20" w:rsidP="00CF704E">
            <w:pPr>
              <w:spacing w:line="240" w:lineRule="auto"/>
              <w:ind w:firstLine="0"/>
              <w:jc w:val="center"/>
              <w:rPr>
                <w:sz w:val="20"/>
              </w:rPr>
            </w:pPr>
            <w:r w:rsidRPr="00A4670A">
              <w:rPr>
                <w:sz w:val="20"/>
              </w:rPr>
              <w:t>AP</w:t>
            </w:r>
          </w:p>
        </w:tc>
        <w:tc>
          <w:tcPr>
            <w:tcW w:w="2265" w:type="dxa"/>
            <w:vAlign w:val="center"/>
            <w:hideMark/>
          </w:tcPr>
          <w:p w14:paraId="175AC618" w14:textId="77777777" w:rsidR="00867A20" w:rsidRPr="00A4670A" w:rsidRDefault="00867A20" w:rsidP="00CF704E">
            <w:pPr>
              <w:spacing w:line="240" w:lineRule="auto"/>
              <w:ind w:firstLine="0"/>
              <w:jc w:val="center"/>
              <w:rPr>
                <w:sz w:val="20"/>
              </w:rPr>
            </w:pPr>
            <w:r w:rsidRPr="00A4670A">
              <w:rPr>
                <w:sz w:val="20"/>
                <w:lang w:val="fr-FR"/>
              </w:rPr>
              <w:t>1.28</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0.38</w:t>
            </w:r>
          </w:p>
        </w:tc>
        <w:tc>
          <w:tcPr>
            <w:tcW w:w="2003" w:type="dxa"/>
            <w:vAlign w:val="center"/>
            <w:hideMark/>
          </w:tcPr>
          <w:p w14:paraId="106E436A" w14:textId="77777777" w:rsidR="00867A20" w:rsidRPr="00A4670A" w:rsidRDefault="00867A20" w:rsidP="00CF704E">
            <w:pPr>
              <w:spacing w:line="240" w:lineRule="auto"/>
              <w:ind w:firstLine="0"/>
              <w:jc w:val="center"/>
              <w:rPr>
                <w:sz w:val="20"/>
              </w:rPr>
            </w:pPr>
            <w:r w:rsidRPr="00A4670A">
              <w:rPr>
                <w:sz w:val="20"/>
                <w:lang w:val="fr-FR"/>
              </w:rPr>
              <w:t>1.47</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0.33</w:t>
            </w:r>
          </w:p>
        </w:tc>
        <w:tc>
          <w:tcPr>
            <w:tcW w:w="1489" w:type="dxa"/>
            <w:vAlign w:val="center"/>
            <w:hideMark/>
          </w:tcPr>
          <w:p w14:paraId="711CF1ED" w14:textId="77777777" w:rsidR="00867A20" w:rsidRPr="00A4670A" w:rsidRDefault="00867A20" w:rsidP="00CF704E">
            <w:pPr>
              <w:spacing w:line="240" w:lineRule="auto"/>
              <w:ind w:firstLine="0"/>
              <w:jc w:val="center"/>
              <w:rPr>
                <w:sz w:val="20"/>
              </w:rPr>
            </w:pPr>
            <w:r w:rsidRPr="00A4670A">
              <w:rPr>
                <w:sz w:val="20"/>
              </w:rPr>
              <w:t>0.14</w:t>
            </w:r>
          </w:p>
        </w:tc>
      </w:tr>
      <w:tr w:rsidR="008122BF" w:rsidRPr="00A4670A" w14:paraId="491CCE5F" w14:textId="77777777" w:rsidTr="00CF704E">
        <w:trPr>
          <w:trHeight w:val="128"/>
        </w:trPr>
        <w:tc>
          <w:tcPr>
            <w:tcW w:w="1588" w:type="dxa"/>
            <w:vAlign w:val="center"/>
            <w:hideMark/>
          </w:tcPr>
          <w:p w14:paraId="2AABF785" w14:textId="77777777" w:rsidR="00867A20" w:rsidRPr="00A4670A" w:rsidRDefault="00867A20" w:rsidP="00CF704E">
            <w:pPr>
              <w:spacing w:line="240" w:lineRule="auto"/>
              <w:jc w:val="center"/>
              <w:rPr>
                <w:sz w:val="20"/>
              </w:rPr>
            </w:pPr>
          </w:p>
        </w:tc>
        <w:tc>
          <w:tcPr>
            <w:tcW w:w="1605" w:type="dxa"/>
            <w:vAlign w:val="center"/>
            <w:hideMark/>
          </w:tcPr>
          <w:p w14:paraId="224369FB" w14:textId="77777777" w:rsidR="00867A20" w:rsidRPr="00A4670A" w:rsidRDefault="00867A20" w:rsidP="00CF704E">
            <w:pPr>
              <w:spacing w:line="240" w:lineRule="auto"/>
              <w:ind w:firstLine="0"/>
              <w:jc w:val="center"/>
              <w:rPr>
                <w:sz w:val="20"/>
              </w:rPr>
            </w:pPr>
            <w:r w:rsidRPr="00A4670A">
              <w:rPr>
                <w:sz w:val="20"/>
              </w:rPr>
              <w:t>ML</w:t>
            </w:r>
          </w:p>
        </w:tc>
        <w:tc>
          <w:tcPr>
            <w:tcW w:w="2265" w:type="dxa"/>
            <w:vAlign w:val="center"/>
            <w:hideMark/>
          </w:tcPr>
          <w:p w14:paraId="0F4592A9" w14:textId="77777777" w:rsidR="00867A20" w:rsidRPr="00A4670A" w:rsidRDefault="00867A20" w:rsidP="00CF704E">
            <w:pPr>
              <w:spacing w:line="240" w:lineRule="auto"/>
              <w:ind w:firstLine="0"/>
              <w:jc w:val="center"/>
              <w:rPr>
                <w:sz w:val="20"/>
              </w:rPr>
            </w:pPr>
            <w:r w:rsidRPr="00A4670A">
              <w:rPr>
                <w:sz w:val="20"/>
                <w:lang w:val="fr-FR"/>
              </w:rPr>
              <w:t>1.17</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0.36</w:t>
            </w:r>
          </w:p>
        </w:tc>
        <w:tc>
          <w:tcPr>
            <w:tcW w:w="2003" w:type="dxa"/>
            <w:vAlign w:val="center"/>
            <w:hideMark/>
          </w:tcPr>
          <w:p w14:paraId="7B181404" w14:textId="77777777" w:rsidR="00867A20" w:rsidRPr="00A4670A" w:rsidRDefault="00867A20" w:rsidP="00CF704E">
            <w:pPr>
              <w:spacing w:line="240" w:lineRule="auto"/>
              <w:ind w:firstLine="0"/>
              <w:jc w:val="center"/>
              <w:rPr>
                <w:sz w:val="20"/>
              </w:rPr>
            </w:pPr>
            <w:r w:rsidRPr="00A4670A">
              <w:rPr>
                <w:sz w:val="20"/>
                <w:lang w:val="fr-FR"/>
              </w:rPr>
              <w:t>1.41</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0.42</w:t>
            </w:r>
          </w:p>
        </w:tc>
        <w:tc>
          <w:tcPr>
            <w:tcW w:w="1489" w:type="dxa"/>
            <w:vAlign w:val="center"/>
            <w:hideMark/>
          </w:tcPr>
          <w:p w14:paraId="65C4C740" w14:textId="77777777" w:rsidR="00867A20" w:rsidRPr="00A4670A" w:rsidRDefault="00867A20" w:rsidP="00CF704E">
            <w:pPr>
              <w:spacing w:line="240" w:lineRule="auto"/>
              <w:ind w:firstLine="0"/>
              <w:jc w:val="center"/>
              <w:rPr>
                <w:sz w:val="20"/>
              </w:rPr>
            </w:pPr>
            <w:r w:rsidRPr="00A4670A">
              <w:rPr>
                <w:sz w:val="20"/>
              </w:rPr>
              <w:t>0.11</w:t>
            </w:r>
          </w:p>
        </w:tc>
      </w:tr>
      <w:tr w:rsidR="008122BF" w:rsidRPr="00A4670A" w14:paraId="077A8C63" w14:textId="77777777" w:rsidTr="00CF704E">
        <w:trPr>
          <w:trHeight w:val="128"/>
        </w:trPr>
        <w:tc>
          <w:tcPr>
            <w:tcW w:w="1588" w:type="dxa"/>
            <w:vAlign w:val="center"/>
            <w:hideMark/>
          </w:tcPr>
          <w:p w14:paraId="7125F078" w14:textId="77777777" w:rsidR="00867A20" w:rsidRPr="00A4670A" w:rsidRDefault="00867A20" w:rsidP="00CF704E">
            <w:pPr>
              <w:spacing w:line="240" w:lineRule="auto"/>
              <w:jc w:val="center"/>
              <w:rPr>
                <w:sz w:val="20"/>
              </w:rPr>
            </w:pPr>
          </w:p>
        </w:tc>
        <w:tc>
          <w:tcPr>
            <w:tcW w:w="1605" w:type="dxa"/>
            <w:vAlign w:val="center"/>
            <w:hideMark/>
          </w:tcPr>
          <w:p w14:paraId="57872341" w14:textId="77777777" w:rsidR="00867A20" w:rsidRPr="00A4670A" w:rsidRDefault="00867A20" w:rsidP="00CF704E">
            <w:pPr>
              <w:spacing w:line="240" w:lineRule="auto"/>
              <w:ind w:firstLine="0"/>
              <w:jc w:val="center"/>
              <w:rPr>
                <w:sz w:val="20"/>
              </w:rPr>
            </w:pPr>
            <w:r w:rsidRPr="00A4670A">
              <w:rPr>
                <w:sz w:val="20"/>
              </w:rPr>
              <w:t>V</w:t>
            </w:r>
          </w:p>
        </w:tc>
        <w:tc>
          <w:tcPr>
            <w:tcW w:w="2265" w:type="dxa"/>
            <w:vAlign w:val="center"/>
            <w:hideMark/>
          </w:tcPr>
          <w:p w14:paraId="76605199" w14:textId="77777777" w:rsidR="00867A20" w:rsidRPr="00A4670A" w:rsidRDefault="00867A20" w:rsidP="00CF704E">
            <w:pPr>
              <w:spacing w:line="240" w:lineRule="auto"/>
              <w:ind w:firstLine="0"/>
              <w:jc w:val="center"/>
              <w:rPr>
                <w:sz w:val="20"/>
              </w:rPr>
            </w:pPr>
            <w:r w:rsidRPr="00A4670A">
              <w:rPr>
                <w:sz w:val="20"/>
                <w:lang w:val="fr-FR"/>
              </w:rPr>
              <w:t>2.16</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0.70</w:t>
            </w:r>
          </w:p>
        </w:tc>
        <w:tc>
          <w:tcPr>
            <w:tcW w:w="2003" w:type="dxa"/>
            <w:vAlign w:val="center"/>
            <w:hideMark/>
          </w:tcPr>
          <w:p w14:paraId="68274461" w14:textId="77777777" w:rsidR="00867A20" w:rsidRPr="00A4670A" w:rsidRDefault="00867A20" w:rsidP="00CF704E">
            <w:pPr>
              <w:spacing w:line="240" w:lineRule="auto"/>
              <w:ind w:firstLine="0"/>
              <w:jc w:val="center"/>
              <w:rPr>
                <w:sz w:val="20"/>
              </w:rPr>
            </w:pPr>
            <w:r w:rsidRPr="00A4670A">
              <w:rPr>
                <w:sz w:val="20"/>
                <w:lang w:val="fr-FR"/>
              </w:rPr>
              <w:t>2.35</w:t>
            </w:r>
            <w:r w:rsidR="002D2F4A" w:rsidRPr="00A4670A">
              <w:rPr>
                <w:sz w:val="20"/>
                <w:lang w:val="fr-FR"/>
              </w:rPr>
              <w:t xml:space="preserve"> </w:t>
            </w:r>
            <w:r w:rsidRPr="00A4670A">
              <w:rPr>
                <w:sz w:val="20"/>
                <w:lang w:val="fr-FR"/>
              </w:rPr>
              <w:t>±</w:t>
            </w:r>
            <w:r w:rsidR="002D2F4A" w:rsidRPr="00A4670A">
              <w:rPr>
                <w:sz w:val="20"/>
                <w:lang w:val="fr-FR"/>
              </w:rPr>
              <w:t xml:space="preserve"> </w:t>
            </w:r>
            <w:r w:rsidRPr="00A4670A">
              <w:rPr>
                <w:sz w:val="20"/>
                <w:lang w:val="fr-FR"/>
              </w:rPr>
              <w:t>0.47</w:t>
            </w:r>
          </w:p>
        </w:tc>
        <w:tc>
          <w:tcPr>
            <w:tcW w:w="1489" w:type="dxa"/>
            <w:vAlign w:val="center"/>
            <w:hideMark/>
          </w:tcPr>
          <w:p w14:paraId="4577295C" w14:textId="77777777" w:rsidR="00867A20" w:rsidRPr="00A4670A" w:rsidRDefault="00867A20" w:rsidP="00CF704E">
            <w:pPr>
              <w:spacing w:line="240" w:lineRule="auto"/>
              <w:ind w:firstLine="0"/>
              <w:jc w:val="center"/>
              <w:rPr>
                <w:sz w:val="20"/>
              </w:rPr>
            </w:pPr>
            <w:r w:rsidRPr="00A4670A">
              <w:rPr>
                <w:sz w:val="20"/>
              </w:rPr>
              <w:t>0.37</w:t>
            </w:r>
          </w:p>
        </w:tc>
      </w:tr>
    </w:tbl>
    <w:p w14:paraId="03685CE7" w14:textId="77777777" w:rsidR="002D2F4A" w:rsidRPr="00A4670A" w:rsidRDefault="002D2F4A" w:rsidP="00867A20">
      <w:pPr>
        <w:spacing w:line="240" w:lineRule="auto"/>
        <w:rPr>
          <w:sz w:val="22"/>
        </w:rPr>
      </w:pPr>
    </w:p>
    <w:p w14:paraId="55C0C077" w14:textId="77777777" w:rsidR="00867A20" w:rsidRPr="00A4670A" w:rsidRDefault="00867A20" w:rsidP="002D2F4A">
      <w:pPr>
        <w:pStyle w:val="ListParagraph"/>
        <w:numPr>
          <w:ilvl w:val="0"/>
          <w:numId w:val="37"/>
        </w:numPr>
        <w:spacing w:line="240" w:lineRule="auto"/>
        <w:rPr>
          <w:rFonts w:ascii="Arial" w:hAnsi="Arial" w:cs="Arial"/>
        </w:rPr>
      </w:pPr>
      <w:r w:rsidRPr="00A4670A">
        <w:rPr>
          <w:rFonts w:ascii="Arial" w:hAnsi="Arial" w:cs="Arial"/>
        </w:rPr>
        <w:t xml:space="preserve">*Significant difference at </w:t>
      </w:r>
      <w:r w:rsidRPr="00A4670A">
        <w:rPr>
          <w:rFonts w:ascii="Arial" w:hAnsi="Arial" w:cs="Arial"/>
          <w:i/>
        </w:rPr>
        <w:t>p</w:t>
      </w:r>
      <w:r w:rsidRPr="00A4670A">
        <w:rPr>
          <w:rFonts w:ascii="Arial" w:hAnsi="Arial" w:cs="Arial"/>
        </w:rPr>
        <w:t xml:space="preserve"> &lt;0.05</w:t>
      </w:r>
    </w:p>
    <w:p w14:paraId="5EA4780F" w14:textId="77777777" w:rsidR="008122BF" w:rsidRPr="00A4670A" w:rsidRDefault="00867A20" w:rsidP="002D2F4A">
      <w:pPr>
        <w:pStyle w:val="ListParagraph"/>
        <w:numPr>
          <w:ilvl w:val="0"/>
          <w:numId w:val="37"/>
        </w:numPr>
        <w:spacing w:line="240" w:lineRule="auto"/>
        <w:rPr>
          <w:rFonts w:ascii="Arial" w:hAnsi="Arial" w:cs="Arial"/>
        </w:rPr>
      </w:pPr>
      <w:r w:rsidRPr="00A4670A">
        <w:rPr>
          <w:rFonts w:ascii="Arial" w:hAnsi="Arial" w:cs="Arial"/>
        </w:rPr>
        <w:t>H: Head; S: Shoulder level; P: Pelvis</w:t>
      </w:r>
    </w:p>
    <w:p w14:paraId="669EC7B1" w14:textId="77777777" w:rsidR="00867A20" w:rsidRPr="00A4670A" w:rsidRDefault="00867A20" w:rsidP="002D2F4A">
      <w:pPr>
        <w:pStyle w:val="ListParagraph"/>
        <w:numPr>
          <w:ilvl w:val="0"/>
          <w:numId w:val="37"/>
        </w:numPr>
        <w:spacing w:line="240" w:lineRule="auto"/>
      </w:pPr>
      <w:r w:rsidRPr="00A4670A">
        <w:rPr>
          <w:rFonts w:ascii="Arial" w:hAnsi="Arial" w:cs="Arial"/>
        </w:rPr>
        <w:t>AP: anterior/posterior; ML: medial/lateral; V = vertical</w:t>
      </w:r>
      <w:r w:rsidRPr="00A4670A">
        <w:br w:type="page"/>
      </w:r>
    </w:p>
    <w:p w14:paraId="745FAEE2" w14:textId="77777777" w:rsidR="00867A20" w:rsidRPr="00A4670A" w:rsidRDefault="00867A20" w:rsidP="00A74D2A">
      <w:pPr>
        <w:pStyle w:val="Heading3"/>
      </w:pPr>
      <w:bookmarkStart w:id="62" w:name="_Toc496537842"/>
      <w:bookmarkStart w:id="63" w:name="_Toc506909863"/>
      <w:r w:rsidRPr="00A4670A">
        <w:t>Harmonic ratio</w:t>
      </w:r>
      <w:bookmarkEnd w:id="62"/>
      <w:bookmarkEnd w:id="63"/>
    </w:p>
    <w:p w14:paraId="15C50F49" w14:textId="77777777" w:rsidR="00867A20" w:rsidRPr="00A4670A" w:rsidRDefault="00867A20" w:rsidP="00867A20">
      <w:pPr>
        <w:spacing w:line="240" w:lineRule="auto"/>
      </w:pPr>
      <w:r w:rsidRPr="00A4670A">
        <w:t xml:space="preserve">The HRs showed no significant differences between the PD and control participants (Table </w:t>
      </w:r>
      <w:r w:rsidR="008122BF" w:rsidRPr="00A4670A">
        <w:t>3.3</w:t>
      </w:r>
      <w:r w:rsidRPr="00A4670A">
        <w:t>).</w:t>
      </w:r>
    </w:p>
    <w:p w14:paraId="43E82EAC" w14:textId="77777777" w:rsidR="00867A20" w:rsidRPr="00A4670A" w:rsidRDefault="00867A20" w:rsidP="00867A20">
      <w:pPr>
        <w:spacing w:line="240" w:lineRule="auto"/>
      </w:pPr>
    </w:p>
    <w:p w14:paraId="3D535D71" w14:textId="77777777" w:rsidR="00867A20" w:rsidRPr="00A4670A" w:rsidRDefault="00867A20" w:rsidP="00867A20">
      <w:pPr>
        <w:spacing w:line="240" w:lineRule="auto"/>
        <w:ind w:firstLine="0"/>
      </w:pPr>
      <w:r w:rsidRPr="00A4670A">
        <w:t xml:space="preserve">Table </w:t>
      </w:r>
      <w:r w:rsidR="008122BF" w:rsidRPr="00A4670A">
        <w:t>3.3</w:t>
      </w:r>
      <w:r w:rsidRPr="00A4670A">
        <w:t>. The mean (</w:t>
      </w:r>
      <w:r w:rsidRPr="00A4670A">
        <w:rPr>
          <w:rFonts w:eastAsia="MS Gothic"/>
        </w:rPr>
        <w:t xml:space="preserve">±SD) </w:t>
      </w:r>
      <w:r w:rsidRPr="00A4670A">
        <w:t>Harmonic ratios for the PD and the control participants calculated at the head (H), Shoulder (S) and the Pelvis (P) levels.</w:t>
      </w:r>
    </w:p>
    <w:tbl>
      <w:tblPr>
        <w:tblpPr w:leftFromText="180" w:rightFromText="180" w:vertAnchor="text" w:horzAnchor="page" w:tblpX="1630" w:tblpY="294"/>
        <w:tblW w:w="8845" w:type="dxa"/>
        <w:tblBorders>
          <w:top w:val="single" w:sz="8" w:space="0" w:color="auto"/>
          <w:bottom w:val="single" w:sz="4" w:space="0" w:color="auto"/>
        </w:tblBorders>
        <w:tblLayout w:type="fixed"/>
        <w:tblLook w:val="04A0" w:firstRow="1" w:lastRow="0" w:firstColumn="1" w:lastColumn="0" w:noHBand="0" w:noVBand="1"/>
      </w:tblPr>
      <w:tblGrid>
        <w:gridCol w:w="1561"/>
        <w:gridCol w:w="1842"/>
        <w:gridCol w:w="2055"/>
        <w:gridCol w:w="2056"/>
        <w:gridCol w:w="1331"/>
      </w:tblGrid>
      <w:tr w:rsidR="00867A20" w:rsidRPr="00A4670A" w14:paraId="77329EE9" w14:textId="77777777" w:rsidTr="00C6528A">
        <w:trPr>
          <w:trHeight w:val="431"/>
        </w:trPr>
        <w:tc>
          <w:tcPr>
            <w:tcW w:w="1561" w:type="dxa"/>
            <w:tcBorders>
              <w:top w:val="single" w:sz="4" w:space="0" w:color="auto"/>
              <w:bottom w:val="single" w:sz="4" w:space="0" w:color="auto"/>
            </w:tcBorders>
            <w:shd w:val="clear" w:color="auto" w:fill="auto"/>
            <w:vAlign w:val="center"/>
            <w:hideMark/>
          </w:tcPr>
          <w:p w14:paraId="4234938A" w14:textId="77777777" w:rsidR="00867A20" w:rsidRPr="00A4670A" w:rsidRDefault="00867A20" w:rsidP="00CF704E">
            <w:pPr>
              <w:spacing w:line="240" w:lineRule="auto"/>
              <w:ind w:firstLine="0"/>
              <w:jc w:val="center"/>
              <w:rPr>
                <w:sz w:val="20"/>
                <w:szCs w:val="20"/>
              </w:rPr>
            </w:pPr>
            <w:r w:rsidRPr="00A4670A">
              <w:rPr>
                <w:sz w:val="20"/>
                <w:szCs w:val="20"/>
              </w:rPr>
              <w:t>Sensor location</w:t>
            </w:r>
          </w:p>
        </w:tc>
        <w:tc>
          <w:tcPr>
            <w:tcW w:w="1842" w:type="dxa"/>
            <w:tcBorders>
              <w:bottom w:val="single" w:sz="4" w:space="0" w:color="auto"/>
            </w:tcBorders>
            <w:shd w:val="clear" w:color="auto" w:fill="auto"/>
            <w:vAlign w:val="center"/>
            <w:hideMark/>
          </w:tcPr>
          <w:p w14:paraId="760CE6A7" w14:textId="77777777" w:rsidR="00867A20" w:rsidRPr="00A4670A" w:rsidRDefault="00867A20" w:rsidP="00CF704E">
            <w:pPr>
              <w:spacing w:line="240" w:lineRule="auto"/>
              <w:ind w:firstLine="0"/>
              <w:jc w:val="center"/>
              <w:rPr>
                <w:sz w:val="20"/>
                <w:szCs w:val="20"/>
              </w:rPr>
            </w:pPr>
            <w:r w:rsidRPr="00A4670A">
              <w:rPr>
                <w:sz w:val="20"/>
                <w:szCs w:val="20"/>
              </w:rPr>
              <w:t>Component</w:t>
            </w:r>
          </w:p>
        </w:tc>
        <w:tc>
          <w:tcPr>
            <w:tcW w:w="2055" w:type="dxa"/>
            <w:tcBorders>
              <w:bottom w:val="single" w:sz="4" w:space="0" w:color="auto"/>
            </w:tcBorders>
            <w:shd w:val="clear" w:color="auto" w:fill="auto"/>
            <w:vAlign w:val="center"/>
            <w:hideMark/>
          </w:tcPr>
          <w:p w14:paraId="67F9867B" w14:textId="77777777" w:rsidR="00867A20" w:rsidRPr="00A4670A" w:rsidRDefault="00867A20" w:rsidP="00CF704E">
            <w:pPr>
              <w:spacing w:line="240" w:lineRule="auto"/>
              <w:ind w:firstLine="0"/>
              <w:jc w:val="center"/>
              <w:rPr>
                <w:sz w:val="20"/>
                <w:szCs w:val="20"/>
              </w:rPr>
            </w:pPr>
            <w:r w:rsidRPr="00A4670A">
              <w:rPr>
                <w:sz w:val="20"/>
                <w:szCs w:val="20"/>
              </w:rPr>
              <w:t>PD</w:t>
            </w:r>
          </w:p>
        </w:tc>
        <w:tc>
          <w:tcPr>
            <w:tcW w:w="2056" w:type="dxa"/>
            <w:tcBorders>
              <w:bottom w:val="single" w:sz="4" w:space="0" w:color="auto"/>
            </w:tcBorders>
            <w:shd w:val="clear" w:color="auto" w:fill="auto"/>
            <w:vAlign w:val="center"/>
            <w:hideMark/>
          </w:tcPr>
          <w:p w14:paraId="6AA91996" w14:textId="77777777" w:rsidR="00867A20" w:rsidRPr="00A4670A" w:rsidRDefault="00867A20" w:rsidP="00CF704E">
            <w:pPr>
              <w:spacing w:line="240" w:lineRule="auto"/>
              <w:ind w:firstLine="0"/>
              <w:jc w:val="center"/>
              <w:rPr>
                <w:sz w:val="20"/>
                <w:szCs w:val="20"/>
              </w:rPr>
            </w:pPr>
            <w:r w:rsidRPr="00A4670A">
              <w:rPr>
                <w:sz w:val="20"/>
                <w:szCs w:val="20"/>
              </w:rPr>
              <w:t>Control</w:t>
            </w:r>
          </w:p>
        </w:tc>
        <w:tc>
          <w:tcPr>
            <w:tcW w:w="1331" w:type="dxa"/>
            <w:tcBorders>
              <w:bottom w:val="single" w:sz="4" w:space="0" w:color="auto"/>
            </w:tcBorders>
            <w:shd w:val="clear" w:color="auto" w:fill="auto"/>
            <w:vAlign w:val="center"/>
            <w:hideMark/>
          </w:tcPr>
          <w:p w14:paraId="744787D3" w14:textId="77777777" w:rsidR="00867A20" w:rsidRPr="00A4670A" w:rsidRDefault="00867A20" w:rsidP="00CF704E">
            <w:pPr>
              <w:spacing w:line="240" w:lineRule="auto"/>
              <w:ind w:firstLine="0"/>
              <w:jc w:val="center"/>
              <w:rPr>
                <w:sz w:val="20"/>
                <w:szCs w:val="20"/>
              </w:rPr>
            </w:pPr>
            <w:r w:rsidRPr="00A4670A">
              <w:rPr>
                <w:i/>
                <w:sz w:val="20"/>
                <w:szCs w:val="20"/>
              </w:rPr>
              <w:t>p</w:t>
            </w:r>
            <w:r w:rsidRPr="00A4670A">
              <w:rPr>
                <w:sz w:val="20"/>
                <w:szCs w:val="20"/>
              </w:rPr>
              <w:t xml:space="preserve"> (</w:t>
            </w:r>
            <w:r w:rsidRPr="00A4670A">
              <w:rPr>
                <w:i/>
                <w:sz w:val="20"/>
                <w:szCs w:val="20"/>
              </w:rPr>
              <w:t>t</w:t>
            </w:r>
            <w:r w:rsidRPr="00A4670A">
              <w:rPr>
                <w:sz w:val="20"/>
                <w:szCs w:val="20"/>
              </w:rPr>
              <w:t>-test)</w:t>
            </w:r>
          </w:p>
        </w:tc>
      </w:tr>
      <w:tr w:rsidR="00867A20" w:rsidRPr="00A4670A" w14:paraId="4B52CC73" w14:textId="77777777" w:rsidTr="00C6528A">
        <w:trPr>
          <w:trHeight w:val="330"/>
        </w:trPr>
        <w:tc>
          <w:tcPr>
            <w:tcW w:w="1561" w:type="dxa"/>
            <w:tcBorders>
              <w:top w:val="single" w:sz="4" w:space="0" w:color="auto"/>
            </w:tcBorders>
            <w:shd w:val="clear" w:color="auto" w:fill="auto"/>
            <w:vAlign w:val="center"/>
            <w:hideMark/>
          </w:tcPr>
          <w:p w14:paraId="6C075B2F" w14:textId="77777777" w:rsidR="00867A20" w:rsidRPr="00A4670A" w:rsidRDefault="00867A20" w:rsidP="00CF704E">
            <w:pPr>
              <w:spacing w:line="240" w:lineRule="auto"/>
              <w:ind w:firstLine="0"/>
              <w:jc w:val="center"/>
              <w:rPr>
                <w:sz w:val="20"/>
                <w:szCs w:val="20"/>
              </w:rPr>
            </w:pPr>
            <w:r w:rsidRPr="00A4670A">
              <w:rPr>
                <w:sz w:val="20"/>
                <w:szCs w:val="20"/>
              </w:rPr>
              <w:t>H</w:t>
            </w:r>
          </w:p>
        </w:tc>
        <w:tc>
          <w:tcPr>
            <w:tcW w:w="1842" w:type="dxa"/>
            <w:tcBorders>
              <w:top w:val="single" w:sz="4" w:space="0" w:color="auto"/>
            </w:tcBorders>
            <w:shd w:val="clear" w:color="auto" w:fill="auto"/>
            <w:noWrap/>
            <w:vAlign w:val="center"/>
            <w:hideMark/>
          </w:tcPr>
          <w:p w14:paraId="714214BB" w14:textId="77777777" w:rsidR="00867A20" w:rsidRPr="00A4670A" w:rsidRDefault="00867A20" w:rsidP="00CF704E">
            <w:pPr>
              <w:spacing w:line="240" w:lineRule="auto"/>
              <w:ind w:firstLine="0"/>
              <w:jc w:val="center"/>
              <w:rPr>
                <w:sz w:val="20"/>
                <w:szCs w:val="20"/>
              </w:rPr>
            </w:pPr>
            <w:r w:rsidRPr="00A4670A">
              <w:rPr>
                <w:sz w:val="20"/>
                <w:szCs w:val="20"/>
              </w:rPr>
              <w:t>AP</w:t>
            </w:r>
          </w:p>
        </w:tc>
        <w:tc>
          <w:tcPr>
            <w:tcW w:w="2055" w:type="dxa"/>
            <w:tcBorders>
              <w:top w:val="single" w:sz="4" w:space="0" w:color="auto"/>
            </w:tcBorders>
            <w:shd w:val="clear" w:color="auto" w:fill="auto"/>
            <w:vAlign w:val="bottom"/>
            <w:hideMark/>
          </w:tcPr>
          <w:p w14:paraId="0F22311D"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0.82 ± 0.31</w:t>
            </w:r>
          </w:p>
        </w:tc>
        <w:tc>
          <w:tcPr>
            <w:tcW w:w="2056" w:type="dxa"/>
            <w:tcBorders>
              <w:top w:val="single" w:sz="4" w:space="0" w:color="auto"/>
            </w:tcBorders>
            <w:shd w:val="clear" w:color="auto" w:fill="auto"/>
            <w:vAlign w:val="bottom"/>
            <w:hideMark/>
          </w:tcPr>
          <w:p w14:paraId="2DC2DDA8"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0.69 ± 0.31</w:t>
            </w:r>
          </w:p>
        </w:tc>
        <w:tc>
          <w:tcPr>
            <w:tcW w:w="1331" w:type="dxa"/>
            <w:tcBorders>
              <w:top w:val="single" w:sz="4" w:space="0" w:color="auto"/>
            </w:tcBorders>
            <w:shd w:val="clear" w:color="auto" w:fill="auto"/>
            <w:vAlign w:val="bottom"/>
            <w:hideMark/>
          </w:tcPr>
          <w:p w14:paraId="27BE51BF"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0.29</w:t>
            </w:r>
          </w:p>
        </w:tc>
      </w:tr>
      <w:tr w:rsidR="00867A20" w:rsidRPr="00A4670A" w14:paraId="523A6EC7" w14:textId="77777777" w:rsidTr="00C6528A">
        <w:trPr>
          <w:trHeight w:val="330"/>
        </w:trPr>
        <w:tc>
          <w:tcPr>
            <w:tcW w:w="1561" w:type="dxa"/>
            <w:shd w:val="clear" w:color="auto" w:fill="auto"/>
            <w:noWrap/>
            <w:vAlign w:val="center"/>
            <w:hideMark/>
          </w:tcPr>
          <w:p w14:paraId="427A3D3B" w14:textId="77777777" w:rsidR="00867A20" w:rsidRPr="00A4670A" w:rsidRDefault="00867A20" w:rsidP="00CF704E">
            <w:pPr>
              <w:spacing w:line="240" w:lineRule="auto"/>
              <w:jc w:val="center"/>
              <w:rPr>
                <w:sz w:val="20"/>
                <w:szCs w:val="20"/>
              </w:rPr>
            </w:pPr>
          </w:p>
        </w:tc>
        <w:tc>
          <w:tcPr>
            <w:tcW w:w="1842" w:type="dxa"/>
            <w:shd w:val="clear" w:color="auto" w:fill="auto"/>
            <w:noWrap/>
            <w:vAlign w:val="center"/>
            <w:hideMark/>
          </w:tcPr>
          <w:p w14:paraId="668BD806" w14:textId="77777777" w:rsidR="00867A20" w:rsidRPr="00A4670A" w:rsidRDefault="00867A20" w:rsidP="00CF704E">
            <w:pPr>
              <w:spacing w:line="240" w:lineRule="auto"/>
              <w:ind w:firstLine="0"/>
              <w:jc w:val="center"/>
              <w:rPr>
                <w:sz w:val="20"/>
                <w:szCs w:val="20"/>
              </w:rPr>
            </w:pPr>
            <w:r w:rsidRPr="00A4670A">
              <w:rPr>
                <w:sz w:val="20"/>
                <w:szCs w:val="20"/>
              </w:rPr>
              <w:t>ML</w:t>
            </w:r>
          </w:p>
        </w:tc>
        <w:tc>
          <w:tcPr>
            <w:tcW w:w="2055" w:type="dxa"/>
            <w:shd w:val="clear" w:color="auto" w:fill="auto"/>
            <w:vAlign w:val="bottom"/>
            <w:hideMark/>
          </w:tcPr>
          <w:p w14:paraId="1DEB44FC"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1.4 ± 0.47</w:t>
            </w:r>
          </w:p>
        </w:tc>
        <w:tc>
          <w:tcPr>
            <w:tcW w:w="2056" w:type="dxa"/>
            <w:shd w:val="clear" w:color="auto" w:fill="auto"/>
            <w:vAlign w:val="bottom"/>
            <w:hideMark/>
          </w:tcPr>
          <w:p w14:paraId="65C2331D"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1.35 ± 0.52</w:t>
            </w:r>
          </w:p>
        </w:tc>
        <w:tc>
          <w:tcPr>
            <w:tcW w:w="1331" w:type="dxa"/>
            <w:shd w:val="clear" w:color="auto" w:fill="auto"/>
            <w:vAlign w:val="bottom"/>
            <w:hideMark/>
          </w:tcPr>
          <w:p w14:paraId="662FC8E2"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0.76</w:t>
            </w:r>
          </w:p>
        </w:tc>
      </w:tr>
      <w:tr w:rsidR="00867A20" w:rsidRPr="00A4670A" w14:paraId="37BEB54F" w14:textId="77777777" w:rsidTr="00C6528A">
        <w:trPr>
          <w:trHeight w:val="330"/>
        </w:trPr>
        <w:tc>
          <w:tcPr>
            <w:tcW w:w="1561" w:type="dxa"/>
            <w:shd w:val="clear" w:color="auto" w:fill="auto"/>
            <w:noWrap/>
            <w:vAlign w:val="center"/>
            <w:hideMark/>
          </w:tcPr>
          <w:p w14:paraId="26B8989E" w14:textId="77777777" w:rsidR="00867A20" w:rsidRPr="00A4670A" w:rsidRDefault="00867A20" w:rsidP="00CF704E">
            <w:pPr>
              <w:spacing w:line="240" w:lineRule="auto"/>
              <w:jc w:val="center"/>
              <w:rPr>
                <w:sz w:val="20"/>
                <w:szCs w:val="20"/>
              </w:rPr>
            </w:pPr>
          </w:p>
        </w:tc>
        <w:tc>
          <w:tcPr>
            <w:tcW w:w="1842" w:type="dxa"/>
            <w:shd w:val="clear" w:color="auto" w:fill="auto"/>
            <w:noWrap/>
            <w:vAlign w:val="center"/>
            <w:hideMark/>
          </w:tcPr>
          <w:p w14:paraId="12C3B473" w14:textId="77777777" w:rsidR="00867A20" w:rsidRPr="00A4670A" w:rsidRDefault="00867A20" w:rsidP="00CF704E">
            <w:pPr>
              <w:spacing w:line="240" w:lineRule="auto"/>
              <w:ind w:firstLine="0"/>
              <w:jc w:val="center"/>
              <w:rPr>
                <w:sz w:val="20"/>
                <w:szCs w:val="20"/>
              </w:rPr>
            </w:pPr>
            <w:r w:rsidRPr="00A4670A">
              <w:rPr>
                <w:sz w:val="20"/>
                <w:szCs w:val="20"/>
              </w:rPr>
              <w:t>V</w:t>
            </w:r>
          </w:p>
        </w:tc>
        <w:tc>
          <w:tcPr>
            <w:tcW w:w="2055" w:type="dxa"/>
            <w:shd w:val="clear" w:color="auto" w:fill="auto"/>
            <w:vAlign w:val="bottom"/>
            <w:hideMark/>
          </w:tcPr>
          <w:p w14:paraId="78EE6B74"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2.39 ± 0.53</w:t>
            </w:r>
          </w:p>
        </w:tc>
        <w:tc>
          <w:tcPr>
            <w:tcW w:w="2056" w:type="dxa"/>
            <w:shd w:val="clear" w:color="auto" w:fill="auto"/>
            <w:noWrap/>
            <w:vAlign w:val="bottom"/>
            <w:hideMark/>
          </w:tcPr>
          <w:p w14:paraId="6D9D2C83"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2.85 ± 0.74</w:t>
            </w:r>
          </w:p>
        </w:tc>
        <w:tc>
          <w:tcPr>
            <w:tcW w:w="1331" w:type="dxa"/>
            <w:shd w:val="clear" w:color="auto" w:fill="auto"/>
            <w:vAlign w:val="bottom"/>
            <w:hideMark/>
          </w:tcPr>
          <w:p w14:paraId="41C182AB"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0.08</w:t>
            </w:r>
          </w:p>
        </w:tc>
      </w:tr>
      <w:tr w:rsidR="00867A20" w:rsidRPr="00A4670A" w14:paraId="3DEE0984" w14:textId="77777777" w:rsidTr="00C6528A">
        <w:trPr>
          <w:trHeight w:val="330"/>
        </w:trPr>
        <w:tc>
          <w:tcPr>
            <w:tcW w:w="1561" w:type="dxa"/>
            <w:shd w:val="clear" w:color="auto" w:fill="auto"/>
            <w:noWrap/>
            <w:vAlign w:val="center"/>
            <w:hideMark/>
          </w:tcPr>
          <w:p w14:paraId="2A3E73B6" w14:textId="77777777" w:rsidR="00867A20" w:rsidRPr="00A4670A" w:rsidRDefault="00867A20" w:rsidP="00CF704E">
            <w:pPr>
              <w:spacing w:line="240" w:lineRule="auto"/>
              <w:ind w:firstLine="0"/>
              <w:jc w:val="center"/>
              <w:rPr>
                <w:sz w:val="20"/>
                <w:szCs w:val="20"/>
              </w:rPr>
            </w:pPr>
            <w:r w:rsidRPr="00A4670A">
              <w:rPr>
                <w:sz w:val="20"/>
                <w:szCs w:val="20"/>
              </w:rPr>
              <w:t>S</w:t>
            </w:r>
          </w:p>
        </w:tc>
        <w:tc>
          <w:tcPr>
            <w:tcW w:w="1842" w:type="dxa"/>
            <w:shd w:val="clear" w:color="auto" w:fill="auto"/>
            <w:noWrap/>
            <w:vAlign w:val="center"/>
            <w:hideMark/>
          </w:tcPr>
          <w:p w14:paraId="38E9E90E" w14:textId="77777777" w:rsidR="00867A20" w:rsidRPr="00A4670A" w:rsidRDefault="00867A20" w:rsidP="00CF704E">
            <w:pPr>
              <w:spacing w:line="240" w:lineRule="auto"/>
              <w:ind w:firstLine="0"/>
              <w:jc w:val="center"/>
              <w:rPr>
                <w:sz w:val="20"/>
                <w:szCs w:val="20"/>
              </w:rPr>
            </w:pPr>
            <w:r w:rsidRPr="00A4670A">
              <w:rPr>
                <w:sz w:val="20"/>
                <w:szCs w:val="20"/>
              </w:rPr>
              <w:t>AP</w:t>
            </w:r>
          </w:p>
        </w:tc>
        <w:tc>
          <w:tcPr>
            <w:tcW w:w="2055" w:type="dxa"/>
            <w:shd w:val="clear" w:color="auto" w:fill="auto"/>
            <w:vAlign w:val="bottom"/>
            <w:hideMark/>
          </w:tcPr>
          <w:p w14:paraId="009E930F"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0.85 ± 0.34</w:t>
            </w:r>
          </w:p>
        </w:tc>
        <w:tc>
          <w:tcPr>
            <w:tcW w:w="2056" w:type="dxa"/>
            <w:shd w:val="clear" w:color="auto" w:fill="auto"/>
            <w:noWrap/>
            <w:vAlign w:val="bottom"/>
            <w:hideMark/>
          </w:tcPr>
          <w:p w14:paraId="5E7C592D"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0.86 ± 0.28</w:t>
            </w:r>
          </w:p>
        </w:tc>
        <w:tc>
          <w:tcPr>
            <w:tcW w:w="1331" w:type="dxa"/>
            <w:shd w:val="clear" w:color="auto" w:fill="auto"/>
            <w:vAlign w:val="bottom"/>
            <w:hideMark/>
          </w:tcPr>
          <w:p w14:paraId="6375EC10"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0.95</w:t>
            </w:r>
          </w:p>
        </w:tc>
      </w:tr>
      <w:tr w:rsidR="00867A20" w:rsidRPr="00A4670A" w14:paraId="5EE2C888" w14:textId="77777777" w:rsidTr="00C6528A">
        <w:trPr>
          <w:trHeight w:val="330"/>
        </w:trPr>
        <w:tc>
          <w:tcPr>
            <w:tcW w:w="1561" w:type="dxa"/>
            <w:shd w:val="clear" w:color="auto" w:fill="auto"/>
            <w:noWrap/>
            <w:vAlign w:val="center"/>
            <w:hideMark/>
          </w:tcPr>
          <w:p w14:paraId="6FEFCF69" w14:textId="77777777" w:rsidR="00867A20" w:rsidRPr="00A4670A" w:rsidRDefault="00867A20" w:rsidP="00CF704E">
            <w:pPr>
              <w:spacing w:line="240" w:lineRule="auto"/>
              <w:jc w:val="center"/>
              <w:rPr>
                <w:sz w:val="20"/>
                <w:szCs w:val="20"/>
              </w:rPr>
            </w:pPr>
          </w:p>
        </w:tc>
        <w:tc>
          <w:tcPr>
            <w:tcW w:w="1842" w:type="dxa"/>
            <w:shd w:val="clear" w:color="auto" w:fill="auto"/>
            <w:noWrap/>
            <w:vAlign w:val="center"/>
            <w:hideMark/>
          </w:tcPr>
          <w:p w14:paraId="5DF4F3C4" w14:textId="77777777" w:rsidR="00867A20" w:rsidRPr="00A4670A" w:rsidRDefault="00867A20" w:rsidP="00CF704E">
            <w:pPr>
              <w:spacing w:line="240" w:lineRule="auto"/>
              <w:ind w:firstLine="0"/>
              <w:jc w:val="center"/>
              <w:rPr>
                <w:sz w:val="20"/>
                <w:szCs w:val="20"/>
              </w:rPr>
            </w:pPr>
            <w:r w:rsidRPr="00A4670A">
              <w:rPr>
                <w:sz w:val="20"/>
                <w:szCs w:val="20"/>
              </w:rPr>
              <w:t>ML</w:t>
            </w:r>
          </w:p>
        </w:tc>
        <w:tc>
          <w:tcPr>
            <w:tcW w:w="2055" w:type="dxa"/>
            <w:shd w:val="clear" w:color="auto" w:fill="auto"/>
            <w:vAlign w:val="bottom"/>
            <w:hideMark/>
          </w:tcPr>
          <w:p w14:paraId="19389387"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0.91 ± 0.43</w:t>
            </w:r>
          </w:p>
        </w:tc>
        <w:tc>
          <w:tcPr>
            <w:tcW w:w="2056" w:type="dxa"/>
            <w:shd w:val="clear" w:color="auto" w:fill="auto"/>
            <w:vAlign w:val="bottom"/>
            <w:hideMark/>
          </w:tcPr>
          <w:p w14:paraId="2A80560B"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1.04 ± 0.27</w:t>
            </w:r>
          </w:p>
        </w:tc>
        <w:tc>
          <w:tcPr>
            <w:tcW w:w="1331" w:type="dxa"/>
            <w:shd w:val="clear" w:color="auto" w:fill="auto"/>
            <w:vAlign w:val="bottom"/>
            <w:hideMark/>
          </w:tcPr>
          <w:p w14:paraId="1871C016"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0.34</w:t>
            </w:r>
          </w:p>
        </w:tc>
      </w:tr>
      <w:tr w:rsidR="00867A20" w:rsidRPr="00A4670A" w14:paraId="71B00DA7" w14:textId="77777777" w:rsidTr="00C6528A">
        <w:trPr>
          <w:trHeight w:val="330"/>
        </w:trPr>
        <w:tc>
          <w:tcPr>
            <w:tcW w:w="1561" w:type="dxa"/>
            <w:shd w:val="clear" w:color="auto" w:fill="auto"/>
            <w:noWrap/>
            <w:vAlign w:val="center"/>
            <w:hideMark/>
          </w:tcPr>
          <w:p w14:paraId="3D34009E" w14:textId="77777777" w:rsidR="00867A20" w:rsidRPr="00A4670A" w:rsidRDefault="00867A20" w:rsidP="00CF704E">
            <w:pPr>
              <w:spacing w:line="240" w:lineRule="auto"/>
              <w:jc w:val="center"/>
              <w:rPr>
                <w:sz w:val="20"/>
                <w:szCs w:val="20"/>
              </w:rPr>
            </w:pPr>
          </w:p>
        </w:tc>
        <w:tc>
          <w:tcPr>
            <w:tcW w:w="1842" w:type="dxa"/>
            <w:shd w:val="clear" w:color="auto" w:fill="auto"/>
            <w:noWrap/>
            <w:vAlign w:val="center"/>
            <w:hideMark/>
          </w:tcPr>
          <w:p w14:paraId="0F0886DE" w14:textId="77777777" w:rsidR="00867A20" w:rsidRPr="00A4670A" w:rsidRDefault="00867A20" w:rsidP="00CF704E">
            <w:pPr>
              <w:spacing w:line="240" w:lineRule="auto"/>
              <w:ind w:firstLine="0"/>
              <w:jc w:val="center"/>
              <w:rPr>
                <w:sz w:val="20"/>
                <w:szCs w:val="20"/>
              </w:rPr>
            </w:pPr>
            <w:r w:rsidRPr="00A4670A">
              <w:rPr>
                <w:sz w:val="20"/>
                <w:szCs w:val="20"/>
              </w:rPr>
              <w:t>V</w:t>
            </w:r>
          </w:p>
        </w:tc>
        <w:tc>
          <w:tcPr>
            <w:tcW w:w="2055" w:type="dxa"/>
            <w:shd w:val="clear" w:color="auto" w:fill="auto"/>
            <w:vAlign w:val="bottom"/>
            <w:hideMark/>
          </w:tcPr>
          <w:p w14:paraId="552AA17A"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2.77 ± 0.78</w:t>
            </w:r>
          </w:p>
        </w:tc>
        <w:tc>
          <w:tcPr>
            <w:tcW w:w="2056" w:type="dxa"/>
            <w:shd w:val="clear" w:color="auto" w:fill="auto"/>
            <w:noWrap/>
            <w:vAlign w:val="bottom"/>
            <w:hideMark/>
          </w:tcPr>
          <w:p w14:paraId="5F81B350"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3.32 ± 1.04</w:t>
            </w:r>
          </w:p>
        </w:tc>
        <w:tc>
          <w:tcPr>
            <w:tcW w:w="1331" w:type="dxa"/>
            <w:shd w:val="clear" w:color="auto" w:fill="auto"/>
            <w:vAlign w:val="bottom"/>
            <w:hideMark/>
          </w:tcPr>
          <w:p w14:paraId="0DC8F6C8"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0.12</w:t>
            </w:r>
          </w:p>
        </w:tc>
      </w:tr>
      <w:tr w:rsidR="00867A20" w:rsidRPr="00A4670A" w14:paraId="4959C458" w14:textId="77777777" w:rsidTr="00C6528A">
        <w:trPr>
          <w:trHeight w:val="330"/>
        </w:trPr>
        <w:tc>
          <w:tcPr>
            <w:tcW w:w="1561" w:type="dxa"/>
            <w:shd w:val="clear" w:color="auto" w:fill="auto"/>
            <w:noWrap/>
            <w:vAlign w:val="center"/>
            <w:hideMark/>
          </w:tcPr>
          <w:p w14:paraId="0A08A5F3" w14:textId="77777777" w:rsidR="00867A20" w:rsidRPr="00A4670A" w:rsidRDefault="00867A20" w:rsidP="00CF704E">
            <w:pPr>
              <w:spacing w:line="240" w:lineRule="auto"/>
              <w:ind w:firstLine="0"/>
              <w:jc w:val="center"/>
              <w:rPr>
                <w:sz w:val="20"/>
                <w:szCs w:val="20"/>
              </w:rPr>
            </w:pPr>
            <w:r w:rsidRPr="00A4670A">
              <w:rPr>
                <w:sz w:val="20"/>
                <w:szCs w:val="20"/>
              </w:rPr>
              <w:t>P</w:t>
            </w:r>
          </w:p>
        </w:tc>
        <w:tc>
          <w:tcPr>
            <w:tcW w:w="1842" w:type="dxa"/>
            <w:shd w:val="clear" w:color="auto" w:fill="auto"/>
            <w:noWrap/>
            <w:vAlign w:val="center"/>
            <w:hideMark/>
          </w:tcPr>
          <w:p w14:paraId="08D30C82" w14:textId="77777777" w:rsidR="00867A20" w:rsidRPr="00A4670A" w:rsidRDefault="00867A20" w:rsidP="00CF704E">
            <w:pPr>
              <w:spacing w:line="240" w:lineRule="auto"/>
              <w:ind w:firstLine="0"/>
              <w:jc w:val="center"/>
              <w:rPr>
                <w:sz w:val="20"/>
                <w:szCs w:val="20"/>
              </w:rPr>
            </w:pPr>
            <w:r w:rsidRPr="00A4670A">
              <w:rPr>
                <w:sz w:val="20"/>
                <w:szCs w:val="20"/>
              </w:rPr>
              <w:t>AP</w:t>
            </w:r>
          </w:p>
        </w:tc>
        <w:tc>
          <w:tcPr>
            <w:tcW w:w="2055" w:type="dxa"/>
            <w:shd w:val="clear" w:color="auto" w:fill="auto"/>
            <w:vAlign w:val="bottom"/>
            <w:hideMark/>
          </w:tcPr>
          <w:p w14:paraId="239397AB"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1.44 ± 0.39</w:t>
            </w:r>
          </w:p>
        </w:tc>
        <w:tc>
          <w:tcPr>
            <w:tcW w:w="2056" w:type="dxa"/>
            <w:shd w:val="clear" w:color="auto" w:fill="auto"/>
            <w:vAlign w:val="bottom"/>
            <w:hideMark/>
          </w:tcPr>
          <w:p w14:paraId="702E36B0"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1.47 ± 0.57</w:t>
            </w:r>
          </w:p>
        </w:tc>
        <w:tc>
          <w:tcPr>
            <w:tcW w:w="1331" w:type="dxa"/>
            <w:shd w:val="clear" w:color="auto" w:fill="auto"/>
            <w:vAlign w:val="bottom"/>
            <w:hideMark/>
          </w:tcPr>
          <w:p w14:paraId="37F4E74A"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0.87</w:t>
            </w:r>
          </w:p>
        </w:tc>
      </w:tr>
      <w:tr w:rsidR="00867A20" w:rsidRPr="00A4670A" w14:paraId="69F29D1E" w14:textId="77777777" w:rsidTr="00C6528A">
        <w:trPr>
          <w:trHeight w:val="350"/>
        </w:trPr>
        <w:tc>
          <w:tcPr>
            <w:tcW w:w="1561" w:type="dxa"/>
            <w:shd w:val="clear" w:color="auto" w:fill="auto"/>
            <w:noWrap/>
            <w:vAlign w:val="center"/>
            <w:hideMark/>
          </w:tcPr>
          <w:p w14:paraId="13CE423B" w14:textId="77777777" w:rsidR="00867A20" w:rsidRPr="00A4670A" w:rsidRDefault="00867A20" w:rsidP="00CF704E">
            <w:pPr>
              <w:spacing w:line="240" w:lineRule="auto"/>
              <w:jc w:val="center"/>
              <w:rPr>
                <w:sz w:val="20"/>
                <w:szCs w:val="20"/>
              </w:rPr>
            </w:pPr>
          </w:p>
        </w:tc>
        <w:tc>
          <w:tcPr>
            <w:tcW w:w="1842" w:type="dxa"/>
            <w:shd w:val="clear" w:color="auto" w:fill="auto"/>
            <w:noWrap/>
            <w:vAlign w:val="center"/>
            <w:hideMark/>
          </w:tcPr>
          <w:p w14:paraId="6ACF983D" w14:textId="77777777" w:rsidR="00867A20" w:rsidRPr="00A4670A" w:rsidRDefault="00867A20" w:rsidP="00CF704E">
            <w:pPr>
              <w:spacing w:line="240" w:lineRule="auto"/>
              <w:ind w:firstLine="0"/>
              <w:jc w:val="center"/>
              <w:rPr>
                <w:sz w:val="20"/>
                <w:szCs w:val="20"/>
              </w:rPr>
            </w:pPr>
            <w:r w:rsidRPr="00A4670A">
              <w:rPr>
                <w:sz w:val="20"/>
                <w:szCs w:val="20"/>
              </w:rPr>
              <w:t>ML</w:t>
            </w:r>
          </w:p>
        </w:tc>
        <w:tc>
          <w:tcPr>
            <w:tcW w:w="2055" w:type="dxa"/>
            <w:shd w:val="clear" w:color="auto" w:fill="auto"/>
            <w:vAlign w:val="bottom"/>
            <w:hideMark/>
          </w:tcPr>
          <w:p w14:paraId="39104EF3"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1.16 ± 0.58</w:t>
            </w:r>
          </w:p>
        </w:tc>
        <w:tc>
          <w:tcPr>
            <w:tcW w:w="2056" w:type="dxa"/>
            <w:shd w:val="clear" w:color="auto" w:fill="auto"/>
            <w:vAlign w:val="bottom"/>
            <w:hideMark/>
          </w:tcPr>
          <w:p w14:paraId="41B1A49B"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1.04 ± 0.46</w:t>
            </w:r>
          </w:p>
        </w:tc>
        <w:tc>
          <w:tcPr>
            <w:tcW w:w="1331" w:type="dxa"/>
            <w:shd w:val="clear" w:color="auto" w:fill="auto"/>
            <w:vAlign w:val="bottom"/>
            <w:hideMark/>
          </w:tcPr>
          <w:p w14:paraId="5704B077"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0.56</w:t>
            </w:r>
          </w:p>
        </w:tc>
      </w:tr>
      <w:tr w:rsidR="00867A20" w:rsidRPr="00A4670A" w14:paraId="7E8E80C4" w14:textId="77777777" w:rsidTr="00C6528A">
        <w:trPr>
          <w:trHeight w:val="350"/>
        </w:trPr>
        <w:tc>
          <w:tcPr>
            <w:tcW w:w="1561" w:type="dxa"/>
            <w:shd w:val="clear" w:color="auto" w:fill="auto"/>
            <w:noWrap/>
            <w:vAlign w:val="center"/>
            <w:hideMark/>
          </w:tcPr>
          <w:p w14:paraId="1B828A93" w14:textId="77777777" w:rsidR="00867A20" w:rsidRPr="00A4670A" w:rsidRDefault="00867A20" w:rsidP="00CF704E">
            <w:pPr>
              <w:spacing w:line="240" w:lineRule="auto"/>
              <w:jc w:val="center"/>
              <w:rPr>
                <w:sz w:val="20"/>
                <w:szCs w:val="20"/>
              </w:rPr>
            </w:pPr>
          </w:p>
        </w:tc>
        <w:tc>
          <w:tcPr>
            <w:tcW w:w="1842" w:type="dxa"/>
            <w:shd w:val="clear" w:color="auto" w:fill="auto"/>
            <w:noWrap/>
            <w:vAlign w:val="center"/>
            <w:hideMark/>
          </w:tcPr>
          <w:p w14:paraId="7A0AFAD9" w14:textId="77777777" w:rsidR="00867A20" w:rsidRPr="00A4670A" w:rsidRDefault="00867A20" w:rsidP="00CF704E">
            <w:pPr>
              <w:spacing w:line="240" w:lineRule="auto"/>
              <w:ind w:firstLine="0"/>
              <w:jc w:val="center"/>
              <w:rPr>
                <w:sz w:val="20"/>
                <w:szCs w:val="20"/>
              </w:rPr>
            </w:pPr>
            <w:r w:rsidRPr="00A4670A">
              <w:rPr>
                <w:sz w:val="20"/>
                <w:szCs w:val="20"/>
              </w:rPr>
              <w:t>V</w:t>
            </w:r>
          </w:p>
        </w:tc>
        <w:tc>
          <w:tcPr>
            <w:tcW w:w="2055" w:type="dxa"/>
            <w:shd w:val="clear" w:color="auto" w:fill="auto"/>
            <w:vAlign w:val="bottom"/>
            <w:hideMark/>
          </w:tcPr>
          <w:p w14:paraId="124641AF"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2.39 ± 0.57</w:t>
            </w:r>
          </w:p>
        </w:tc>
        <w:tc>
          <w:tcPr>
            <w:tcW w:w="2056" w:type="dxa"/>
            <w:shd w:val="clear" w:color="auto" w:fill="auto"/>
            <w:vAlign w:val="bottom"/>
            <w:hideMark/>
          </w:tcPr>
          <w:p w14:paraId="2C528AF3"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2.86 ± 2.86</w:t>
            </w:r>
          </w:p>
        </w:tc>
        <w:tc>
          <w:tcPr>
            <w:tcW w:w="1331" w:type="dxa"/>
            <w:shd w:val="clear" w:color="auto" w:fill="auto"/>
            <w:vAlign w:val="bottom"/>
            <w:hideMark/>
          </w:tcPr>
          <w:p w14:paraId="75A964D7" w14:textId="77777777" w:rsidR="00867A20" w:rsidRPr="00A4670A" w:rsidRDefault="00867A20" w:rsidP="00CF704E">
            <w:pPr>
              <w:spacing w:line="240" w:lineRule="auto"/>
              <w:ind w:firstLine="0"/>
              <w:jc w:val="center"/>
              <w:rPr>
                <w:sz w:val="20"/>
                <w:szCs w:val="20"/>
              </w:rPr>
            </w:pPr>
            <w:r w:rsidRPr="00A4670A">
              <w:rPr>
                <w:rFonts w:eastAsia="Times New Roman"/>
                <w:color w:val="000000"/>
                <w:sz w:val="20"/>
                <w:szCs w:val="20"/>
              </w:rPr>
              <w:t>0.16</w:t>
            </w:r>
          </w:p>
        </w:tc>
      </w:tr>
    </w:tbl>
    <w:p w14:paraId="3BEED85D" w14:textId="77777777" w:rsidR="002D2F4A" w:rsidRPr="00A4670A" w:rsidRDefault="002D2F4A" w:rsidP="00867A20">
      <w:pPr>
        <w:spacing w:line="240" w:lineRule="auto"/>
      </w:pPr>
    </w:p>
    <w:p w14:paraId="54EF36AF" w14:textId="77777777" w:rsidR="00867A20" w:rsidRPr="00A4670A" w:rsidRDefault="00867A20" w:rsidP="002D2F4A">
      <w:pPr>
        <w:pStyle w:val="ListParagraph"/>
        <w:numPr>
          <w:ilvl w:val="0"/>
          <w:numId w:val="38"/>
        </w:numPr>
        <w:spacing w:line="240" w:lineRule="auto"/>
        <w:rPr>
          <w:rFonts w:ascii="Arial" w:hAnsi="Arial" w:cs="Arial"/>
        </w:rPr>
      </w:pPr>
      <w:r w:rsidRPr="00A4670A">
        <w:rPr>
          <w:rFonts w:ascii="Arial" w:hAnsi="Arial" w:cs="Arial"/>
        </w:rPr>
        <w:t xml:space="preserve">*Significant difference at </w:t>
      </w:r>
      <w:r w:rsidRPr="00A4670A">
        <w:rPr>
          <w:rFonts w:ascii="Arial" w:hAnsi="Arial" w:cs="Arial"/>
          <w:i/>
        </w:rPr>
        <w:t>p</w:t>
      </w:r>
      <w:r w:rsidRPr="00A4670A">
        <w:rPr>
          <w:rFonts w:ascii="Arial" w:hAnsi="Arial" w:cs="Arial"/>
        </w:rPr>
        <w:t xml:space="preserve"> &lt;0.05</w:t>
      </w:r>
    </w:p>
    <w:p w14:paraId="7811BBAD" w14:textId="77777777" w:rsidR="00867A20" w:rsidRPr="00A4670A" w:rsidRDefault="00867A20" w:rsidP="002D2F4A">
      <w:pPr>
        <w:pStyle w:val="ListParagraph"/>
        <w:numPr>
          <w:ilvl w:val="0"/>
          <w:numId w:val="38"/>
        </w:numPr>
        <w:spacing w:line="240" w:lineRule="auto"/>
        <w:rPr>
          <w:rFonts w:ascii="Arial" w:hAnsi="Arial" w:cs="Arial"/>
        </w:rPr>
      </w:pPr>
      <w:r w:rsidRPr="00A4670A">
        <w:rPr>
          <w:rFonts w:ascii="Arial" w:hAnsi="Arial" w:cs="Arial"/>
        </w:rPr>
        <w:t>H: Head; S: Shoulder level; P: Pelvis</w:t>
      </w:r>
    </w:p>
    <w:p w14:paraId="5B59CF76" w14:textId="77777777" w:rsidR="00867A20" w:rsidRPr="00A4670A" w:rsidRDefault="00867A20" w:rsidP="002D2F4A">
      <w:pPr>
        <w:pStyle w:val="ListParagraph"/>
        <w:numPr>
          <w:ilvl w:val="0"/>
          <w:numId w:val="38"/>
        </w:numPr>
        <w:spacing w:line="240" w:lineRule="auto"/>
        <w:rPr>
          <w:rFonts w:ascii="Arial" w:hAnsi="Arial" w:cs="Arial"/>
        </w:rPr>
      </w:pPr>
      <w:r w:rsidRPr="00A4670A">
        <w:rPr>
          <w:rFonts w:ascii="Arial" w:hAnsi="Arial" w:cs="Arial"/>
        </w:rPr>
        <w:t>AP: anterior/posterior; ML: medial/lateral; V = vertical</w:t>
      </w:r>
    </w:p>
    <w:p w14:paraId="1F78C633" w14:textId="77777777" w:rsidR="00867A20" w:rsidRPr="00A4670A" w:rsidRDefault="00867A20" w:rsidP="00867A20">
      <w:r w:rsidRPr="00A4670A">
        <w:br w:type="page"/>
      </w:r>
    </w:p>
    <w:p w14:paraId="77584E51" w14:textId="77777777" w:rsidR="00867A20" w:rsidRPr="00A4670A" w:rsidRDefault="00867A20" w:rsidP="00867A20">
      <w:pPr>
        <w:pStyle w:val="Heading2"/>
        <w:adjustRightInd/>
      </w:pPr>
      <w:bookmarkStart w:id="64" w:name="_Toc496537843"/>
      <w:bookmarkStart w:id="65" w:name="_Toc506909864"/>
      <w:r w:rsidRPr="00A4670A">
        <w:t>Discussion</w:t>
      </w:r>
      <w:bookmarkEnd w:id="64"/>
      <w:bookmarkEnd w:id="65"/>
    </w:p>
    <w:p w14:paraId="11C177AF" w14:textId="77777777" w:rsidR="00867A20" w:rsidRPr="00A4670A" w:rsidRDefault="00867A20" w:rsidP="00867A20">
      <w:r w:rsidRPr="00A4670A">
        <w:t xml:space="preserve">The investigation was the first to show that measuring the attenuation of acceleration during gait also can provide a sensitive measure of postural control in people with Parkinson’s disease (PD) which is likely to be a result of a symptom specific to the disease e.g an increased axial rigidity. The results of this investigation also provided further evidence that people with PD walked with greater magnitude of ML head accelerations. In contrast to previous findings and expectations, the harmonic ratio was unable to detect PD gait, in this sample of people with PD. </w:t>
      </w:r>
    </w:p>
    <w:p w14:paraId="46192A99" w14:textId="77777777" w:rsidR="00867A20" w:rsidRPr="00A4670A" w:rsidRDefault="00867A20" w:rsidP="00867A20">
      <w:r w:rsidRPr="00A4670A">
        <w:t xml:space="preserve">The inability to control the head accelerations during gait was interpreted as a result of poor postural control for the PD participants and a failure to stabilise their head in space </w:t>
      </w:r>
      <w:r w:rsidRPr="00A4670A">
        <w:fldChar w:fldCharType="begin" w:fldLock="1"/>
      </w:r>
      <w:r w:rsidR="00385A36" w:rsidRPr="00A4670A">
        <w:instrText>ADDIN CSL_CITATION { "citationItems" : [ { "id" : "ITEM-1",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"ITEM-1", "issued" : { "date-parts" : [ [ "2009" ] ] }, "page" : "300-303", "title" : "Gender differences in the control of the upper body accelerations during level walking", "type" : "article-journal", "volume" : "29" }, "uris" : [ "http://www.mendeley.com/documents/?uuid=c3dbfdd2-5909-452d-91d8-a41a7000a0dd" ] }, { "id" : "ITEM-2", "itemData" : { "DOI" : "10.1186/1743-0003-5-30", "author" : [ { "dropping-particle" : "", "family" : "Mazz\u00e0", "given" : "Claudia", "non-dropping-particle" : "", "parse-names" : false, "suffix" : "" }, { "dropping-particle" : "", "family" : "Iosa", "given" : "Marco", "non-dropping-particle" : "", "parse-names" : false, "suffix" : "" }, { "dropping-particle" : "", "family" : "Pecoraro", "given" : "Fabrizio", "non-dropping-particle" : "", "parse-names" : false, "suffix" : "" }, { "dropping-particle" : "", "family" : "Cappozzo", "given" : "Aurelio", "non-dropping-particle" : "", "parse-names" : false, "suffix" : "" } ], "container-title" : "Journal of neuroengineering and rehabilitation", "id" : "ITEM-2", "issued" : { "date-parts" : [ [ "2008" ] ] }, "page" : "1-10", "title" : "Control of the upper body accelerations in young and elderly women during level walking", "type" : "article-journal", "volume" : "10" }, "uris" : [ "http://www.mendeley.com/documents/?uuid=c1da3638-4415-4c05-883c-0ffa6002ce03" ] }, { "id" : "ITEM-3", "itemData" : { "DOI" : "10.1016/j.gaitpost.2010.01.012", "author" : [ { "dropping-particle" : "", "family" : "Mazz\u00e0", "given" : "Claudia", "non-dropping-particle" : "", "parse-names" : false, "suffix" : "" }, { "dropping-particle" : "", "family" : "Zok", "given" : "Mounir", "non-dropping-particle" : "", "parse-names" : false, "suffix" : "" }, { "dropping-particle" : "", "family" : "Cappozzo", "given" : "Aurelio", "non-dropping-particle" : "", "parse-names" : false, "suffix" : "" } ], "container-title" : "Gait &amp; posture", "id" : "ITEM-3", "issued" : { "date-parts" : [ [ "2010" ] ] }, "page" : "429-432", "title" : "Gait &amp; Posture Head stabilization in children of both genders during level walking", "type" : "article-journal", "volume" : "31" }, "uris" : [ "http://www.mendeley.com/documents/?uuid=810e9d4a-cf92-464d-a953-19bc0ada7971" ] } ], "mendeley" : { "formattedCitation" : "[54,82,83]", "plainTextFormattedCitation" : "[54,82,83]", "previouslyFormattedCitation" : "[54,82,83]" }, "properties" : {  }, "schema" : "https://github.com/citation-style-language/schema/raw/master/csl-citation.json" }</w:instrText>
      </w:r>
      <w:r w:rsidRPr="00A4670A">
        <w:fldChar w:fldCharType="separate"/>
      </w:r>
      <w:r w:rsidR="00385A36" w:rsidRPr="00A4670A">
        <w:rPr>
          <w:noProof/>
        </w:rPr>
        <w:t>[54,82,83]</w:t>
      </w:r>
      <w:r w:rsidRPr="00A4670A">
        <w:fldChar w:fldCharType="end"/>
      </w:r>
      <w:r w:rsidRPr="00A4670A">
        <w:t xml:space="preserve">. This is particularly crucial for people with PD because of their aforementioned increased dependence upon visual input for correcting postural control </w:t>
      </w:r>
      <w:r w:rsidRPr="00A4670A">
        <w:fldChar w:fldCharType="begin" w:fldLock="1"/>
      </w:r>
      <w:r w:rsidR="00385A36" w:rsidRPr="00A4670A">
        <w:instrText>ADDIN CSL_CITATION { "citationItems" : [ { "id" : "ITEM-1", "itemData" : { "DOI" : "10.1016/j.parkreldis.2011.05.010", "ISSN" : "1873-5126", "PMID" : "21641263", "abstract" : "While several studies have shown that subjects with advanced Parkinson's disease (PD) exhibit abnormalities in sway parameters during quiet standing, abnormalities of postural sway associated with untreated PD have not been reported. Although not clinically apparent, we hypothesized that spontaneous sway in quiet stance is abnormal in people with untreated PD.We examined 13 subjects, recently diagnosed with PD, who were not yet taking any anti-parkinsonian medications and 12 healthy, age-matched control subjects. Postural sway was measured with a linear accelerometer on the posterior trunk (L5 level) and compared with traditional force plate measures of sway. Subjects stood for 2 min under two conditions: eyes open (EO) and eyes closed (EC).One of the most discriminative measures of postural changes in subjects with untreated PD was the increased 'JERK' of lower trunk in the EO condition, measured with the accelerometer. Root mean square and the frequency dispersion of postural sway in the EO condition also discriminated sway in untreated PD subjects compared to control subjects.We conclude that accelerometer-based sway metrics could be used as objective measures of postural instability in untreated PD. Accelerometer-based analysis of spontaneous sway may provide a powerful tool for early clinical trials and for monitoring the effects of treatment of balance disorders in subjects with PD. ?? 2011 Elsevier Ltd.", "author" : [ { "dropping-particle" : "", "family" : "Mancini", "given" : "Martina", "non-dropping-particle" : "", "parse-names" : false, "suffix" : "" }, { "dropping-particle" : "", "family" : "Horak", "given" : "FB", "non-dropping-particle" : "", "parse-names" : false, "suffix" : "" } ], "container-title" : "Parkinsonism &amp; related Disorders", "id" : "ITEM-1", "issue" : "7", "issued" : { "date-parts" : [ [ "2011", "8" ] ] }, "page" : "557-562", "publisher" : "Elsevier Ltd", "title" : "Trunk accelerometry reveals postural instability in untreated Parkinson's disease", "type" : "article-journal", "volume" : "17" }, "uris" : [ "http://www.mendeley.com/documents/?uuid=a99c1e80-cf9c-451e-a4ad-fbaca630837e" ] } ], "mendeley" : { "formattedCitation" : "[90]", "plainTextFormattedCitation" : "[90]", "previouslyFormattedCitation" : "[90]" }, "properties" : {  }, "schema" : "https://github.com/citation-style-language/schema/raw/master/csl-citation.json" }</w:instrText>
      </w:r>
      <w:r w:rsidRPr="00A4670A">
        <w:fldChar w:fldCharType="separate"/>
      </w:r>
      <w:r w:rsidR="00385A36" w:rsidRPr="00A4670A">
        <w:rPr>
          <w:noProof/>
        </w:rPr>
        <w:t>[90]</w:t>
      </w:r>
      <w:r w:rsidRPr="00A4670A">
        <w:fldChar w:fldCharType="end"/>
      </w:r>
      <w:r w:rsidRPr="00A4670A">
        <w:t xml:space="preserve"> where higher accelerations are likely disturbing their visual system, leading to an impaired ability to preplan effective motor strategies </w:t>
      </w:r>
      <w:r w:rsidRPr="00A4670A">
        <w:fldChar w:fldCharType="begin" w:fldLock="1"/>
      </w:r>
      <w:r w:rsidR="001457AA" w:rsidRPr="00A4670A">
        <w:instrText>ADDIN CSL_CITATION { "citationItems" : [ { "id" : "ITEM-1", "itemData" : { "author" : [ { "dropping-particle" : "", "family" : "Pozzo", "given" : "T", "non-dropping-particle" : "", "parse-names" : false, "suffix" : "" }, { "dropping-particle" : "", "family" : "Berthoz", "given" : "A", "non-dropping-particle" : "", "parse-names" : false, "suffix" : "" }, { "dropping-particle" : "", "family" : "Lefort", "given" : "L", "non-dropping-particle" : "", "parse-names" : false, "suffix" : "" } ], "container-title" : "Experimental Brain Research", "id" : "ITEM-1", "issue" : "82", "issued" : { "date-parts" : [ [ "1990" ] ] }, "page" : "97-106", "title" : "Head stabilization during various locomotor tasks in humans", "type" : "article-journal" }, "uris" : [ "http://www.mendeley.com/documents/?uuid=afa906c4-db1c-43d3-93a1-e468773d9f6c" ] } ], "mendeley" : { "formattedCitation" : "[51]", "plainTextFormattedCitation" : "[51]", "previouslyFormattedCitation" : "[51]" }, "properties" : {  }, "schema" : "https://github.com/citation-style-language/schema/raw/master/csl-citation.json" }</w:instrText>
      </w:r>
      <w:r w:rsidRPr="00A4670A">
        <w:fldChar w:fldCharType="separate"/>
      </w:r>
      <w:r w:rsidR="00966ECC" w:rsidRPr="00A4670A">
        <w:rPr>
          <w:noProof/>
        </w:rPr>
        <w:t>[51]</w:t>
      </w:r>
      <w:r w:rsidRPr="00A4670A">
        <w:fldChar w:fldCharType="end"/>
      </w:r>
      <w:r w:rsidRPr="00A4670A">
        <w:t xml:space="preserve"> which may cause an increased likelihood to fall. Although they might be a useful measure of postural control, RMS values of head accelerations alone are known to be dependent upon step length and gait speed </w:t>
      </w:r>
      <w:r w:rsidRPr="00A4670A">
        <w:fldChar w:fldCharType="begin" w:fldLock="1"/>
      </w:r>
      <w:r w:rsidR="001457AA" w:rsidRPr="00A4670A">
        <w:instrText>ADDIN CSL_CITATION { "citationItems" : [ { "id" : "ITEM-1", "itemData" : { "DOI" : "10.1007/s00221-007-1094-x", "ISSN" : "1432-1106", "PMID" : "17717650", "abstract" : "The aim of this study was to evaluate the hypothesis that an individual's preferred or usual walking speed, step length and cadence optimize the stability of head and pelvic accelerations in vertical (V), anterior-posterior (AP) and medio-lateral (ML) planes when walking. Acceleration patterns of the head and pelvis were recorded in ten healthy young adults as they walked on a level surface in three separate experiments: (1) walking at five different speeds, ranging from very slow to very fast; (2) walking in time to a metronome set at five different cadences, ranging from 33 to 167% of subjects' usual cadence; and (3) walking at five different step lengths varying from very short to very long while keeping in time with a metronome set at cadences 67, 100 and 125% of usual cadence. The results indicated that acceleration patterns in the V and AP planes were most stable when subjects walked at their usual cadence and step length. In the ML plane, stability was suboptimal, but still adequate, with the usual cadence and step length. The findings suggest that healthy young people walk in a manner that maximizes V and AP stability while maintaining adequate, though suboptimal ML stability.", "author" : [ { "dropping-particle" : "", "family" : "Latt", "given" : "MD", "non-dropping-particle" : "", "parse-names" : false, "suffix" : "" }, { "dropping-particle" : "", "family" : "Menz", "given" : "HB", "non-dropping-particle" : "", "parse-names" : false, "suffix" : "" }, { "dropping-particle" : "", "family" : "Fung", "given" : "VS", "non-dropping-particle" : "", "parse-names" : false, "suffix" : "" }, { "dropping-particle" : "", "family" : "Lord", "given" : "SR", "non-dropping-particle" : "", "parse-names" : false, "suffix" : "" } ], "container-title" : "Experimental Brain Research", "id" : "ITEM-1", "issue" : "2", "issued" : { "date-parts" : [ [ "2008", "1" ] ] }, "page" : "201-209", "title" : "Walking speed, cadence and step length are selected to optimize the stability of head and pelvis accelerations", "type" : "article-journal", "volume" : "184" }, "uris" : [ "http://www.mendeley.com/documents/?uuid=714d3349-3171-41c1-914f-d5702abd09a2" ] } ], "mendeley" : { "formattedCitation" : "[56]", "plainTextFormattedCitation" : "[56]", "previouslyFormattedCitation" : "[56]" }, "properties" : {  }, "schema" : "https://github.com/citation-style-language/schema/raw/master/csl-citation.json" }</w:instrText>
      </w:r>
      <w:r w:rsidRPr="00A4670A">
        <w:fldChar w:fldCharType="separate"/>
      </w:r>
      <w:r w:rsidR="00966ECC" w:rsidRPr="00A4670A">
        <w:rPr>
          <w:noProof/>
        </w:rPr>
        <w:t>[56]</w:t>
      </w:r>
      <w:r w:rsidRPr="00A4670A">
        <w:fldChar w:fldCharType="end"/>
      </w:r>
      <w:r w:rsidRPr="00A4670A">
        <w:t xml:space="preserve">. Despite no significant differences being observed for these parameters between the PD and the control group in this sample, it is common that PD affects both gait speed and step length </w:t>
      </w:r>
      <w:r w:rsidRPr="00A4670A">
        <w:fldChar w:fldCharType="begin" w:fldLock="1"/>
      </w:r>
      <w:r w:rsidR="00385A36" w:rsidRPr="00A4670A">
        <w:instrText>ADDIN CSL_CITATION { "citationItems" : [ { "id" : "ITEM-1", "itemData" : { "DOI" : "10.1109/IEMBS.2011.6090226", "ISBN" : "9781424441228", "ISSN" : "1557-170X", "PMID" : "22254448", "abstract" : "Parkinson's disease (PD) is the most frequent neurodegenerative movement disorder. Early diagnosis and effective therapy monitoring is an important prerequisite to treat patients and reduce health care costs. Objective and non-invasive assessment strategies are an urgent need in order to achieve this goal. In this study we apply a mobile, lightweight and easy applicable sensor based gait analysis system to measure gait patterns in PD and to distinguish mild and severe impairment of gait. Examinations of 16 healthy controls, 14 PD patients in an early stage, and 13 PD patients in an intermediate stage were included. Subjects performed standardized gait tests while wearing sport shoes equipped with inertial sensors (gyroscopes and accelerometers). Signals were recorded wirelessly, features were extracted, and distinct subpopulations classified using different classification algorithms. The presented system is able to classify patients and controls (for early diagnosis) with a sensitivity of 88% and a specificity of 86%. In addition it is possible to distinguish mild from severe gait impairment (for therapy monitoring) with 100% sensitivity and 100% specificity. This system may be able to objectively classify PD gait patterns providing important and complementary information for patients, caregivers and therapists.", "author" : [ { "dropping-particle" : "", "family" : "Barth", "given" : "Jens", "non-dropping-particle" : "", "parse-names" : false, "suffix" : "" }, { "dropping-particle" : "", "family" : "Klucken", "given" : "Jochen", "non-dropping-particle" : "", "parse-names" : false, "suffix" : "" }, { "dropping-particle" : "", "family" : "Kugler", "given" : "Patrick", "non-dropping-particle" : "", "parse-names" : false, "suffix" : "" }, { "dropping-particle" : "", "family" : "Kammerer", "given" : "Thomas", "non-dropping-particle" : "", "parse-names" : false, "suffix" : "" }, { "dropping-particle" : "", "family" : "Steidl", "given" : "Ralph", "non-dropping-particle" : "", "parse-names" : false, "suffix" : "" }, { "dropping-particle" : "", "family" : "Winkler", "given" : "J\u00fcrgen", "non-dropping-particle" : "", "parse-names" : false, "suffix" : "" }, { "dropping-particle" : "", "family" : "Hornegger", "given" : "Joachim", "non-dropping-particle" : "", "parse-names" : false, "suffix" : "" }, { "dropping-particle" : "", "family" : "Eskofier", "given" : "Bj\u00f6rn", "non-dropping-particle" : "", "parse-names" : false, "suffix" : "" } ], "container-title" : "Conference proceedings : ... Annual International Conference of the IEEE Engineering in Medicine and Biology Society. IEEE Engineering in Medicine and Biology Society. Annual Conference", "id" : "ITEM-1", "issued" : { "date-parts" : [ [ "2011", "1" ] ] }, "page" : "868-71", "title" : "Biometric and mobile gait analysis for early diagnosis and therapy monitoring in Parkinson's disease.", "type" : "article-journal", "volume" : "2011" }, "uris" : [ "http://www.mendeley.com/documents/?uuid=a7113061-9cc1-47a1-8425-22406b709fc6" ] }, { "id" : "ITEM-2", "itemData" : { "author" : [ { "dropping-particle" : "Van", "family" : "Emmerik", "given" : "REA", "non-dropping-particle" : "", "parse-names" : false, "suffix" : "" } ], "container-title" : "Archives of Physical Medicine and Rehabilitation", "id" : "ITEM-2", "issue" : "February", "issued" : { "date-parts" : [ [ "1999" ] ] }, "page" : "186-191", "title" : "Identification of axial rigidity during locomotion in Parkinson disease", "type" : "article-journal", "volume" : "80" }, "uris" : [ "http://www.mendeley.com/documents/?uuid=f0c156ad-0d75-42b9-929d-9e3310479191" ] }, { "id" : "ITEM-3", "itemData" : { "DOI" : "10.1002/mds.23292", "ISSN" : "1531-8257", "PMID" : "20737542", "abstract" : "Changes in stride characteristics and gait rhythmicity characterize gait in Parkinson's disease and are widely believed to contribute to falls in this population. However, few studies have examined gait in PD patients who fall. This study reports on the complexities of walking in PD patients who reported falling during a 12-month follow-up. Forty-nine patients clinically diagnosed with idiopathic PD and 34 controls had their gait assessed using three-dimensional motion analysis. Of the PD patients, 32 (65%) reported at least one fall during the follow-up compared with 17 (50%) controls. The results showed that PD patients had increased stride timing variability, reduced arm swing and walked with a more stooped posture than controls. Additionally, PD fallers took shorter strides, walked slower, spent more time in double-support, had poorer gait stability ratios and did not project their center of mass as far forward of their base of support when compared with controls. These stride changes were accompanied by a reduced range of angular motion for the hip and knee joints. Relative to walking velocity, PD fallers had increased mediolateral head motion compared with PD nonfallers and controls. Therefore, head motion could exceed \"normal\" limits, if patients increased their walking speed to match healthy individuals. This could be a limiting factor for improving gait in PD and emphasizes the importance of clinically assessing gait to facilitate the early identification of PD patients with a higher risk of falling.", "author" : [ { "dropping-particle" : "", "family" : "Cole", "given" : "Michael H MH", "non-dropping-particle" : "", "parse-names" : false, "suffix" : "" }, { "dropping-particle" : "", "family" : "Silburn", "given" : "Peter a PA", "non-dropping-particle" : "", "parse-names" : false, "suffix" : "" }, { "dropping-particle" : "", "family" : "Wood", "given" : "Joanne M", "non-dropping-particle" : "", "parse-names" : false, "suffix" : "" }, { "dropping-particle" : "", "family" : "Worringham", "given" : "Charles J", "non-dropping-particle" : "", "parse-names" : false, "suffix" : "" }, { "dropping-particle" : "", "family" : "Kerr", "given" : "Graham K", "non-dropping-particle" : "", "parse-names" : false, "suffix" : "" } ], "container-title" : "Movement Disorders", "id" : "ITEM-3", "issue" : "14", "issued" : { "date-parts" : [ [ "2010", "10", "30" ] ] }, "page" : "2369-2378", "title" : "Falls in Parkinson's disease: kinematic evidence for impaired head and trunk control", "type" : "article-journal", "volume" : "25" }, "uris" : [ "http://www.mendeley.com/documents/?uuid=c490dd1d-a704-4c06-ac8b-5519807158f7" ] } ], "mendeley" : { "formattedCitation" : "[17,21,91]", "plainTextFormattedCitation" : "[17,21,91]", "previouslyFormattedCitation" : "[17,21,91]" }, "properties" : {  }, "schema" : "https://github.com/citation-style-language/schema/raw/master/csl-citation.json" }</w:instrText>
      </w:r>
      <w:r w:rsidRPr="00A4670A">
        <w:fldChar w:fldCharType="separate"/>
      </w:r>
      <w:r w:rsidR="00385A36" w:rsidRPr="00A4670A">
        <w:rPr>
          <w:noProof/>
        </w:rPr>
        <w:t>[17,21,91]</w:t>
      </w:r>
      <w:r w:rsidRPr="00A4670A">
        <w:fldChar w:fldCharType="end"/>
      </w:r>
      <w:r w:rsidRPr="00A4670A">
        <w:t>. As a result, the magnitude of accelerations may lack sensitivity when used for discriminating PD patients, which in other studies and more impaired PD patients have been shown to possess a decreased step length and gait speed, when compared to age-matched controls.</w:t>
      </w:r>
    </w:p>
    <w:p w14:paraId="4E8407FF" w14:textId="77777777" w:rsidR="00867A20" w:rsidRPr="00A4670A" w:rsidRDefault="00867A20" w:rsidP="00867A20">
      <w:r w:rsidRPr="00A4670A">
        <w:t xml:space="preserve">Alternatively, being computed as a ratio between synchronized accelerations measured during the same trial </w:t>
      </w:r>
      <w:r w:rsidRPr="00A4670A">
        <w:fldChar w:fldCharType="begin" w:fldLock="1"/>
      </w:r>
      <w:r w:rsidR="001457AA" w:rsidRPr="00A4670A">
        <w:instrText>ADDIN CSL_CITATION { "citationItems" : [ { "id" : "ITEM-1", "itemData" : { "DOI" : "10.1186/1743-0003-5-30", "author" : [ { "dropping-particle" : "", "family" : "Mazz\u00e0", "given" : "Claudia", "non-dropping-particle" : "", "parse-names" : false, "suffix" : "" }, { "dropping-particle" : "", "family" : "Iosa", "given" : "Marco", "non-dropping-particle" : "", "parse-names" : false, "suffix" : "" }, { "dropping-particle" : "", "family" : "Pecoraro", "given" : "Fabrizio", "non-dropping-particle" : "", "parse-names" : false, "suffix" : "" }, { "dropping-particle" : "", "family" : "Cappozzo", "given" : "Aurelio", "non-dropping-particle" : "", "parse-names" : false, "suffix" : "" } ], "container-title" : "Journal of neuroengineering and rehabilitation", "id" : "ITEM-1", "issued" : { "date-parts" : [ [ "2008" ] ] }, "page" : "1-10", "title" : "Control of the upper body accelerations in young and elderly women during level walking", "type" : "article-journal", "volume" : "10" }, "uris" : [ "http://www.mendeley.com/documents/?uuid=c1da3638-4415-4c05-883c-0ffa6002ce03" ] } ], "mendeley" : { "formattedCitation" : "[54]", "plainTextFormattedCitation" : "[54]", "previouslyFormattedCitation" : "[54]" }, "properties" : {  }, "schema" : "https://github.com/citation-style-language/schema/raw/master/csl-citation.json" }</w:instrText>
      </w:r>
      <w:r w:rsidRPr="00A4670A">
        <w:fldChar w:fldCharType="separate"/>
      </w:r>
      <w:r w:rsidR="00966ECC" w:rsidRPr="00A4670A">
        <w:rPr>
          <w:noProof/>
        </w:rPr>
        <w:t>[54]</w:t>
      </w:r>
      <w:r w:rsidRPr="00A4670A">
        <w:fldChar w:fldCharType="end"/>
      </w:r>
      <w:r w:rsidRPr="00A4670A">
        <w:t xml:space="preserve">, the coefficients of attenuation do not suffer from being speed dependent. In the current investigation; the coefficients of attenuation provided insight into why the PD participants demonstrated greater accelerations at the head. Participants with PD were less able to attenuate accelerations through the trunk, as shown by impaired pelvis-shoulder attenuation coefficients, which were reduced on average by at least a half in the PD cohort, both in the AP and in the ML direction. It is not possible to fully explain why the people with PD did not attenuate accelerations well through the upper body; however, it may be associated with </w:t>
      </w:r>
      <w:r w:rsidRPr="00A4670A">
        <w:rPr>
          <w:i/>
        </w:rPr>
        <w:t>en-bloc</w:t>
      </w:r>
      <w:r w:rsidRPr="00A4670A">
        <w:t> movement which is said to be a consequence of axial rigidity. For example, It has previously been stated that increased rigidity may cause underlying changes in the physiological and mechanical functioning of the axial muscles which results in</w:t>
      </w:r>
      <w:r w:rsidRPr="00A4670A">
        <w:rPr>
          <w:rFonts w:ascii="Minion W08 Italic" w:hAnsi="Minion W08 Italic"/>
        </w:rPr>
        <w:t> </w:t>
      </w:r>
      <w:r w:rsidRPr="00A4670A">
        <w:rPr>
          <w:i/>
        </w:rPr>
        <w:t>en-bloc</w:t>
      </w:r>
      <w:r w:rsidRPr="00A4670A">
        <w:t xml:space="preserve"> movement, where the head, trunk and pelvis move together as one rigid unit </w:t>
      </w:r>
      <w:r w:rsidRPr="00A4670A">
        <w:fldChar w:fldCharType="begin" w:fldLock="1"/>
      </w:r>
      <w:r w:rsidR="00385A36" w:rsidRPr="00A4670A">
        <w:instrText>ADDIN CSL_CITATION { "citationItems" : [ { "id" : "ITEM-1", "itemData" : { "author" : [ { "dropping-particle" : "", "family" : "Mesure", "given" : "S", "non-dropping-particle" : "", "parse-names" : false, "suffix" : "" }, { "dropping-particle" : "", "family" : "Azulay", "given" : "JP", "non-dropping-particle" : "", "parse-names" : false, "suffix" : "" }, { "dropping-particle" : "", "family" : "Pouget", "given" : "J", "non-dropping-particle" : "", "parse-names" : false, "suffix" : "" }, { "dropping-particle" : "", "family" : "Amblard", "given" : "B", "non-dropping-particle" : "", "parse-names" : false, "suffix" : "" } ], "container-title" : "Experimental brain research", "id" : "ITEM-1", "issued" : { "date-parts" : [ [ "1999" ] ] }, "page" : "573-581", "title" : "Strategies of segmental stabilization during gait in Parkinson\u2019 s disease", "type" : "article-journal", "volume" : "129" }, "uris" : [ "http://www.mendeley.com/documents/?uuid=341f013a-6deb-4ce3-97d6-3eb8d0d19b4a" ] }, { "id" : "ITEM-2", "itemData" : { "DOI" : "10.1002/mds.25285", "ISSN" : "1531-8257", "PMID" : "23408374", "abstract" : "Turning is the most important trigger for freezing of gait (FOG). The aim of this study was to investigate the relationship between impaired head-pelvis rotation during turning and FOG. Head, trunk, and pelvic rotation were measured at onset and throughout a 180-degree turn in 13 freezers and 14 nonfreezers (OFF medication). We also studied 14 controls at preferred and slow speed to investigate the influence of turn velocity on axial rotation. Location and duration of FOG episodes were defined during the turn. At turning onset, head rotation preceded thorax and pelvic rotation in all groups, but this craniocaudal sequence disappeared when FOG occurred. Maximum head-pelvis separation was significantly greater in controls, compared to freezers and nonfreezers (35.4 versus 25.7 and 27.3 degrees; P &lt; 0.01), but this finding was speed dependent. Timing of maximum head-pelvis separation was delayed in freezers, compared to nonfreezers and controls, irrespective of turn velocity. This delay was correlated with increased neck rigidity (R = 0.62; P = 0.02) and worsened during FOG trials. FOG occurred more often at the end of the turn, when difference in rotation velocity between head and pelvis was greatest. Even after controlling for speed and disease severity, turning in freezers was characterized by delayed head rotation and a closer coupling between head and pelvis, especially in turns where FOG occurred. These changes may be attributed to delayed preparation for the change in walking direction and, as such, contribute to FOG. \u00a9 2013 Movement Disorder Society.", "author" : [ { "dropping-particle" : "", "family" : "Spildooren", "given" : "Joke", "non-dropping-particle" : "", "parse-names" : false, "suffix" : "" }, { "dropping-particle" : "", "family" : "Vercruysse", "given" : "Sarah", "non-dropping-particle" : "", "parse-names" : false, "suffix" : "" }, { "dropping-particle" : "", "family" : "Heremans", "given" : "Elke", "non-dropping-particle" : "", "parse-names" : false, "suffix" : "" }, { "dropping-particle" : "", "family" : "Galna", "given" : "Brook", "non-dropping-particle" : "", "parse-names" : false, "suffix" : "" }, { "dropping-particle" : "", "family" : "Vandenbossche", "given" : "Jochen", "non-dropping-particle" : "", "parse-names" : false, "suffix" : "" }, { "dropping-particle" : "", "family" : "Desloovere", "given" : "Kaat", "non-dropping-particle" : "", "parse-names" : false, "suffix" : "" }, { "dropping-particle" : "", "family" : "Vandenberghe", "given" : "Wim", "non-dropping-particle" : "", "parse-names" : false, "suffix" : "" }, { "dropping-particle" : "", "family" : "Nieuwboer", "given" : "Alice", "non-dropping-particle" : "", "parse-names" : false, "suffix" : "" } ], "container-title" : "Movement Disorders", "id" : "ITEM-2", "issue" : "5", "issued" : { "date-parts" : [ [ "2013", "5" ] ] }, "page" : "619-625", "title" : "Head-pelvis coupling is increased during turning in patients with Parkinson's disease and freezing of gait", "type" : "article-journal", "volume" : "28" }, "uris" : [ "http://www.mendeley.com/documents/?uuid=c0a06940-340b-44d3-adc7-4a65cb95d07d" ] } ], "mendeley" : { "formattedCitation" : "[22,92]", "plainTextFormattedCitation" : "[22,92]", "previouslyFormattedCitation" : "[22,92]" }, "properties" : {  }, "schema" : "https://github.com/citation-style-language/schema/raw/master/csl-citation.json" }</w:instrText>
      </w:r>
      <w:r w:rsidRPr="00A4670A">
        <w:fldChar w:fldCharType="separate"/>
      </w:r>
      <w:r w:rsidR="00385A36" w:rsidRPr="00A4670A">
        <w:rPr>
          <w:noProof/>
        </w:rPr>
        <w:t>[22,92]</w:t>
      </w:r>
      <w:r w:rsidRPr="00A4670A">
        <w:fldChar w:fldCharType="end"/>
      </w:r>
      <w:r w:rsidRPr="00A4670A">
        <w:t>. It therefore might be assumed that the same mechanisms could be responsible for poor attenuation of accelerations through the spine in PD. However, more research is certainly needed to test this hypothesis and explain the mechanisms ruling altered head accelerations and poor attenuation in PD, as well as the implications of poor head stability on vision and postural control.</w:t>
      </w:r>
    </w:p>
    <w:p w14:paraId="3A33A85D" w14:textId="77777777" w:rsidR="00867A20" w:rsidRPr="00A4670A" w:rsidRDefault="00867A20" w:rsidP="00867A20">
      <w:r w:rsidRPr="00A4670A">
        <w:t xml:space="preserve">Interestingly, the findings regarding attenuation coefficients were strongest in the ML direction. Similar results were found even when analysing healthy elderly subjects </w:t>
      </w:r>
      <w:r w:rsidRPr="00A4670A">
        <w:fldChar w:fldCharType="begin" w:fldLock="1"/>
      </w:r>
      <w:r w:rsidR="00385A36" w:rsidRPr="00A4670A">
        <w:instrText>ADDIN CSL_CITATION { "citationItems" : [ { "id" : "ITEM-1", "itemData" : { "DOI" : "10.1016/j.gaitpost.2010.12.017", "ISSN" : "1879-2219", "PMID" : "21237646", "abstract" : "The control of trunk movement plays an important role in stabilizing the head during gait. However, the effects of performing dual tasks on trunk movements during gait are unclear. We compared the effects of an arithmetic task and the colored Stroop test on trunk movement during gait in 34 healthy older adults. The participants walked 20. m normally, or while performing serial seven subtractions or the colored Stroop test. Trunk accelerations were measured using triaxial accelerometers attached to the lower and upper trunk and used to calculate trunk attenuation rate (TAR) as the reduction in acceleration from the lower to upper trunk. Both dual task conditions affected the TAR in the mediolateral and vertical directions (p&lt; 0.01), but not in the anteroposterior direction. In the mediolateral direction, the decrease in TAR was greater during the serial seven subtractions than during the Stroop test (p&lt; 0.01). In conclusion, dual task-related changes of whole trunk movement during gait, particularly in the mediolateral direction, are dependent on the type of additional task. ?? 2010 Elsevier B.V.", "author" : [ { "dropping-particle" : "", "family" : "Doi", "given" : "Takehiko", "non-dropping-particle" : "", "parse-names" : false, "suffix" : "" }, { "dropping-particle" : "", "family" : "Asai", "given" : "Tsuyoshi", "non-dropping-particle" : "", "parse-names" : false, "suffix" : "" }, { "dropping-particle" : "", "family" : "Hirata", "given" : "Soichiro", "non-dropping-particle" : "", "parse-names" : false, "suffix" : "" }, { "dropping-particle" : "", "family" : "Ando", "given" : "Hiroshi", "non-dropping-particle" : "", "parse-names" : false, "suffix" : "" } ], "container-title" : "Gait &amp; posture", "id" : "ITEM-1", "issue" : "4", "issued" : { "date-parts" : [ [ "2011", "4" ] ] }, "page" : "712-714", "publisher" : "Elsevier B.V.", "title" : "Dual-task costs for whole trunk movement during gait", "type" : "article-journal", "volume" : "33" }, "uris" : [ "http://www.mendeley.com/documents/?uuid=2540e04b-c602-4f93-b316-960330e60948" ] } ], "mendeley" : { "formattedCitation" : "[93]", "plainTextFormattedCitation" : "[93]", "previouslyFormattedCitation" : "[93]" }, "properties" : {  }, "schema" : "https://github.com/citation-style-language/schema/raw/master/csl-citation.json" }</w:instrText>
      </w:r>
      <w:r w:rsidRPr="00A4670A">
        <w:fldChar w:fldCharType="separate"/>
      </w:r>
      <w:r w:rsidR="00385A36" w:rsidRPr="00A4670A">
        <w:rPr>
          <w:noProof/>
        </w:rPr>
        <w:t>[93]</w:t>
      </w:r>
      <w:r w:rsidRPr="00A4670A">
        <w:fldChar w:fldCharType="end"/>
      </w:r>
      <w:r w:rsidRPr="00A4670A">
        <w:t>. The fact that instability was predominantly found in the ML direction, suggests that when utilising a coefficient of attenuation, the ML direction is potentially most informative of an impaired walking stability. Consequently, assessments in the ML direction may be best for proxy measures of postural control in PD.</w:t>
      </w:r>
    </w:p>
    <w:p w14:paraId="6ACED2BF" w14:textId="77777777" w:rsidR="00867A20" w:rsidRPr="00A4670A" w:rsidRDefault="00867A20" w:rsidP="00867A20">
      <w:r w:rsidRPr="00A4670A">
        <w:t xml:space="preserve">In contrast with our hypothesis and previous studies results </w:t>
      </w:r>
      <w:r w:rsidRPr="00A4670A">
        <w:fldChar w:fldCharType="begin" w:fldLock="1"/>
      </w:r>
      <w:r w:rsidR="001457AA" w:rsidRPr="00A4670A">
        <w:instrText>ADDIN CSL_CITATION { "citationItems" : [ { "id" : "ITEM-1",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"ITEM-1", "issue" : "2", "issued" : { "date-parts" : [ [ "2009", "1", "30" ] ] }, "page" : "261-7", "title" : "Walking stability using harmonic ratios in Parkinson's disease.", "type" : "article-journal", "volume" : "24" }, "uris" : [ "http://www.mendeley.com/documents/?uuid=d1f1a338-c573-4650-b86e-74663b3d81aa" ] } ], "mendeley" : { "formattedCitation" : "[58]", "plainTextFormattedCitation" : "[58]", "previouslyFormattedCitation" : "[58]" }, "properties" : {  }, "schema" : "https://github.com/citation-style-language/schema/raw/master/csl-citation.json" }</w:instrText>
      </w:r>
      <w:r w:rsidRPr="00A4670A">
        <w:fldChar w:fldCharType="separate"/>
      </w:r>
      <w:r w:rsidR="00966ECC" w:rsidRPr="00A4670A">
        <w:rPr>
          <w:noProof/>
        </w:rPr>
        <w:t>[58]</w:t>
      </w:r>
      <w:r w:rsidRPr="00A4670A">
        <w:fldChar w:fldCharType="end"/>
      </w:r>
      <w:r w:rsidRPr="00A4670A">
        <w:t>, the harmonic ratio was not capable to distinguish different movements between the two groups. It is possible, that we were statistically underpowered to detect group difference, as suggested by a 25% reduction of AP HRs and 16% reduction of ML HRs at the head in the PD group that did not reach statistical significance (</w:t>
      </w:r>
      <w:r w:rsidRPr="00A4670A">
        <w:rPr>
          <w:i/>
        </w:rPr>
        <w:t>p</w:t>
      </w:r>
      <w:r w:rsidRPr="00A4670A">
        <w:t xml:space="preserve"> = 0.106). Alternatively, the results show that the harmonic ratio was unable to detect the differences in gait at the early stage of the disease of the participants. If so, potentially it highlights that the coefficient of attenuation may be a favorable measure if detecting impairments at the early stage of the disease. Further research is required to determine the effectiveness of harmonic ratios as a sensitive measure to PD at different stages of their disease progression and whether the coefficient of attenuation is indeed advantageous at the early stages of PD.</w:t>
      </w:r>
    </w:p>
    <w:p w14:paraId="1B77D6DC" w14:textId="77777777" w:rsidR="00867A20" w:rsidRPr="00A4670A" w:rsidRDefault="00867A20" w:rsidP="00867A20">
      <w:pPr>
        <w:pStyle w:val="Heading2"/>
        <w:adjustRightInd/>
      </w:pPr>
      <w:bookmarkStart w:id="66" w:name="_Toc496537844"/>
      <w:bookmarkStart w:id="67" w:name="_Toc506909865"/>
      <w:r w:rsidRPr="00A4670A">
        <w:t>Conclusion</w:t>
      </w:r>
      <w:bookmarkEnd w:id="66"/>
      <w:bookmarkEnd w:id="67"/>
    </w:p>
    <w:p w14:paraId="5F7A77EF" w14:textId="77777777" w:rsidR="00867A20" w:rsidRPr="00A4670A" w:rsidRDefault="00867A20" w:rsidP="00867A20">
      <w:r w:rsidRPr="00A4670A">
        <w:t>The chapter showed the magnitude of ML head accelerations and attenuation of upper body acceleration were sensitive to PD and consequently hold promise as useful proxy measures that can be utilised in clinics and potentially community settings. It is proposed that the inability to attenuate acceleration is a result of disease specific axial rigidity and therefore the coefficient of attenuation may be advantageous to other variables proposed to quantify gait impairment in PD.</w:t>
      </w:r>
    </w:p>
    <w:p w14:paraId="7857E6A2" w14:textId="77777777" w:rsidR="001134E5" w:rsidRPr="00A4670A" w:rsidRDefault="001134E5" w:rsidP="000D7E12"/>
    <w:p w14:paraId="5F37DABF" w14:textId="77777777" w:rsidR="00D02DAA" w:rsidRPr="00A4670A" w:rsidRDefault="00D02DAA" w:rsidP="00010017">
      <w:r w:rsidRPr="00A4670A">
        <w:br w:type="page"/>
      </w:r>
    </w:p>
    <w:p w14:paraId="7CCFC200" w14:textId="77777777" w:rsidR="008776FF" w:rsidRPr="00A4670A" w:rsidRDefault="006231CD" w:rsidP="00CD0FD8">
      <w:pPr>
        <w:pStyle w:val="Heading1"/>
        <w:numPr>
          <w:ilvl w:val="0"/>
          <w:numId w:val="9"/>
        </w:numPr>
      </w:pPr>
      <w:r w:rsidRPr="00A4670A">
        <w:t xml:space="preserve">                                                                               </w:t>
      </w:r>
      <w:bookmarkStart w:id="68" w:name="_Toc506909866"/>
      <w:r w:rsidR="008776FF" w:rsidRPr="00A4670A">
        <w:t>The impact of pre-processing techniques upon acceleration variables during gait in Parkinson’s disease</w:t>
      </w:r>
      <w:bookmarkEnd w:id="68"/>
    </w:p>
    <w:p w14:paraId="49527A6D" w14:textId="77777777" w:rsidR="00596A78" w:rsidRPr="00A4670A" w:rsidRDefault="00596A78" w:rsidP="00596A78">
      <w:r w:rsidRPr="00A4670A">
        <w:t xml:space="preserve">Currently much work is being performed to establish the best way to orientate IMUs to a meaningful global reference. However, despite new methods being created that utilise the </w:t>
      </w:r>
      <w:r w:rsidR="00152AAC" w:rsidRPr="00A4670A">
        <w:t>increased output of</w:t>
      </w:r>
      <w:r w:rsidRPr="00A4670A">
        <w:t xml:space="preserve"> IMUs (e.g.</w:t>
      </w:r>
      <w:r w:rsidR="00152AAC" w:rsidRPr="00A4670A">
        <w:t xml:space="preserve"> the calculation of</w:t>
      </w:r>
      <w:r w:rsidRPr="00A4670A">
        <w:t xml:space="preserve"> quaternions), the most prominent realignment method used in the literature is nearly twenty years old and only utilises acceleration signals </w:t>
      </w:r>
      <w:r w:rsidRPr="00A4670A">
        <w:fldChar w:fldCharType="begin" w:fldLock="1"/>
      </w:r>
      <w:r w:rsidR="001457AA" w:rsidRPr="00A4670A">
        <w:instrText>ADDIN CSL_CITATION { "citationItems" : [ { "id" : "ITEM-1", "itemData" : { "author" : [ { "dropping-particle" : "", "family" : "Moe-Nilssen", "given" : "R", "non-dropping-particle" : "", "parse-names" : false, "suffix" : "" } ], "container-title" : "Clinical Biomechanics", "id" : "ITEM-1", "issued" : { "date-parts" : [ [ "1998" ] ] }, "page" : "328-335", "title" : "A new method for evaluating motor control in gait under real-life environmental conditions . Part 1 : The instrument", "type" : "article-journal", "volume" : "13" }, "uris" : [ "http://www.mendeley.com/documents/?uuid=763a5dd4-a8d1-47d0-81cb-dfc4d1a729bb" ] } ], "mendeley" : { "formattedCitation" : "[43]", "plainTextFormattedCitation" : "[43]", "previouslyFormattedCitation" : "[43]" }, "properties" : {  }, "schema" : "https://github.com/citation-style-language/schema/raw/master/csl-citation.json" }</w:instrText>
      </w:r>
      <w:r w:rsidRPr="00A4670A">
        <w:fldChar w:fldCharType="separate"/>
      </w:r>
      <w:r w:rsidR="00966ECC" w:rsidRPr="00A4670A">
        <w:rPr>
          <w:noProof/>
        </w:rPr>
        <w:t>[43]</w:t>
      </w:r>
      <w:r w:rsidRPr="00A4670A">
        <w:fldChar w:fldCharType="end"/>
      </w:r>
      <w:r w:rsidRPr="00A4670A">
        <w:t xml:space="preserve">. Within human movement literature, while publications are promoting variables obtained from the upper body to be sensitive to PD, the realignment methodology used is certainly not uniform as no consensus exists for how the data should be collected and processed. Combining this with the conflicting results found in the previous chapter regarding the HR not being sensitive to PD while other investigations promote it for this purpose, we believed the pre-processing stage of realigning may impact a variable’s ability to detect movements symptomatic of PD gait. This chapter therefore attempts to discover whether the realignment method used can create a conflict between the literature for what variables can highlight gait impairment in PD. </w:t>
      </w:r>
    </w:p>
    <w:p w14:paraId="7C2F8E52" w14:textId="77777777" w:rsidR="00A74D2A" w:rsidRPr="00A4670A" w:rsidRDefault="00A74D2A" w:rsidP="00596A78">
      <w:pPr>
        <w:spacing w:line="240" w:lineRule="auto"/>
        <w:ind w:firstLine="0"/>
      </w:pPr>
    </w:p>
    <w:p w14:paraId="4773E11D" w14:textId="77777777" w:rsidR="00596A78" w:rsidRPr="00A4670A" w:rsidRDefault="00596A78" w:rsidP="00596A78">
      <w:pPr>
        <w:spacing w:line="240" w:lineRule="auto"/>
        <w:ind w:firstLine="0"/>
      </w:pPr>
      <w:r w:rsidRPr="00A4670A">
        <w:t xml:space="preserve">A substantial part of the material presented in this section has been included in: </w:t>
      </w:r>
    </w:p>
    <w:p w14:paraId="43900328" w14:textId="77777777" w:rsidR="00596A78" w:rsidRPr="00A4670A" w:rsidRDefault="00596A78" w:rsidP="009677F5">
      <w:pPr>
        <w:spacing w:line="240" w:lineRule="auto"/>
        <w:ind w:firstLine="0"/>
        <w:rPr>
          <w:b/>
          <w:bCs/>
        </w:rPr>
      </w:pPr>
    </w:p>
    <w:p w14:paraId="06D5E569" w14:textId="77777777" w:rsidR="00596A78" w:rsidRPr="00A4670A" w:rsidRDefault="00596A78" w:rsidP="00596A78">
      <w:pPr>
        <w:spacing w:line="240" w:lineRule="auto"/>
        <w:ind w:firstLine="0"/>
        <w:rPr>
          <w:rFonts w:eastAsia="MS Mincho"/>
        </w:rPr>
      </w:pPr>
      <w:r w:rsidRPr="00A4670A">
        <w:rPr>
          <w:b/>
          <w:bCs/>
        </w:rPr>
        <w:t xml:space="preserve">C. Buckley, B. Galna, L Rochester, C. Mazzà, </w:t>
      </w:r>
      <w:r w:rsidRPr="00A4670A">
        <w:rPr>
          <w:noProof/>
        </w:rPr>
        <w:t>Quantification of upper body movements during gait in older adults and in those with Parkinson’s disease: impact of acceleration realignment methodologies. Gait Posture 2017;52:265–71. doi:10.1016/j.gaitpost.2016.11.047.</w:t>
      </w:r>
      <w:r w:rsidRPr="00A4670A">
        <w:rPr>
          <w:rFonts w:ascii="MS Mincho" w:eastAsia="MS Mincho" w:hAnsi="MS Mincho" w:cs="MS Mincho"/>
        </w:rPr>
        <w:t> </w:t>
      </w:r>
      <w:r w:rsidRPr="00A4670A">
        <w:t xml:space="preserve">Written permission was obtained from all the co-authors. </w:t>
      </w:r>
    </w:p>
    <w:p w14:paraId="56CE9262" w14:textId="77777777" w:rsidR="00596A78" w:rsidRPr="00A4670A" w:rsidRDefault="00596A78" w:rsidP="00596A78">
      <w:pPr>
        <w:pStyle w:val="Heading2"/>
      </w:pPr>
      <w:bookmarkStart w:id="69" w:name="_Toc496537846"/>
      <w:bookmarkStart w:id="70" w:name="_Toc506909867"/>
      <w:r w:rsidRPr="00A4670A">
        <w:t>Introduction</w:t>
      </w:r>
      <w:bookmarkEnd w:id="69"/>
      <w:bookmarkEnd w:id="70"/>
    </w:p>
    <w:p w14:paraId="4DD29E01" w14:textId="77777777" w:rsidR="00596A78" w:rsidRPr="00A4670A" w:rsidRDefault="00596A78" w:rsidP="00596A78">
      <w:r w:rsidRPr="00A4670A">
        <w:t xml:space="preserve">The previous chapter showed that the </w:t>
      </w:r>
      <w:r w:rsidR="00846DC7" w:rsidRPr="00A4670A">
        <w:t>h</w:t>
      </w:r>
      <w:r w:rsidRPr="00A4670A">
        <w:t xml:space="preserve">armonic ratio was not sensitive to PD when typically being one of the most popularly promoted variables for detecting PD gait </w:t>
      </w:r>
      <w:r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fldChar w:fldCharType="separate"/>
      </w:r>
      <w:r w:rsidRPr="00A4670A">
        <w:rPr>
          <w:noProof/>
        </w:rPr>
        <w:t>[6]</w:t>
      </w:r>
      <w:r w:rsidRPr="00A4670A">
        <w:fldChar w:fldCharType="end"/>
      </w:r>
      <w:r w:rsidRPr="00A4670A">
        <w:t xml:space="preserve">. One difference between that investigation and those promoting the harmonic ratio was a pre-processing technique previously utilised for the coefficient of attenuation to align the sensor’s local reference frames to a global reference. More recently it has been highlighted that although supposedly measuring the same populations, the harmonic ratio ranges in values between investigations, and consequently shown that varying methodologies used to calculate the harmonic within the literature (including realignment techniques) could impact the variables values </w:t>
      </w:r>
      <w:r w:rsidRPr="00A4670A">
        <w:fldChar w:fldCharType="begin" w:fldLock="1"/>
      </w:r>
      <w:r w:rsidR="00385A36" w:rsidRPr="00A4670A">
        <w:instrText>ADDIN CSL_CITATION { "citationItems" : [ { "id" : "ITEM-1", "itemData" : { "DOI" : "10.1016/j.jbiomech.2017.01.005", "ISSN" : "18732380", "PMID" : "28104246", "abstract" : "The Harmonic Ratio (HR) is an index based on the spectral analysis of lower trunk accelerations that is commonly used to assess the quality of gait. However, it presents several issues concerning reliability and interpretability. As a consequence, the literature provides very different values albeit corresponding to the same populations. In the present work, an improved harmonic ratio (iHR) was defined, relating the power of the intrinsic harmonics (i.e. associated with the symmetric component of gait) to the total power of the signal for each stride, leading to a normalised index ranging from 0 to 100%. The effect of the considered number of harmonics and strides on the estimate of both HR and iHR was assessed. The gait of three groups of volunteers was investigated: young healthy adults, elderly women and male trans-femoral amputees. Both HR and iHR were able to discriminate gait deviations from the gait of young healthy adults. Moreover, iHR proved to be more robust with respect to the number of considered harmonics and strides, and to exhibit a lower inter-stride variability. Additionally, using a normalised index as iHR led to a more straightforward interpretation and improved comparability. The importance of standardised conditions for the index evaluation was unveiled, and, in order to enhance the future comparability of the index, the following guidelines were presented: considering at least 20 harmonics and 20 strides; expressing the acceleration components in a repeatable, anatomical, local system of reference; and evaluating the iHR index, rather than the traditional HR.", "author" : [ { "dropping-particle" : "", "family" : "Pasciuto", "given" : "Ilaria", "non-dropping-particle" : "", "parse-names" : false, "suffix" : "" }, { "dropping-particle" : "", "family" : "Bergamini", "given" : "Elena", "non-dropping-particle" : "", "parse-names" : false, "suffix" : "" }, { "dropping-particle" : "", "family" : "Iosa", "given" : "Marco", "non-dropping-particle" : "", "parse-names" : false, "suffix" : "" }, { "dropping-particle" : "", "family" : "Vannozzi", "given" : "Giuseppe", "non-dropping-particle" : "", "parse-names" : false, "suffix" : "" }, { "dropping-particle" : "", "family" : "Cappozzo", "given" : "Aurelio", "non-dropping-particle" : "", "parse-names" : false, "suffix" : "" } ], "container-title" : "Journal of Biomechanics", "id" : "ITEM-1", "issued" : { "date-parts" : [ [ "2017" ] ] }, "page" : "84-89", "publisher" : "Elsevier Ltd", "title" : "Overcoming the limitations of the Harmonic Ratio for the reliable assessment of gait symmetry", "type" : "article-journal", "volume" : "53" }, "uris" : [ "http://www.mendeley.com/documents/?uuid=dba454d5-ba69-4006-b40b-bbca50f6ac4c" ] }, { "id" : "ITEM-2",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"ITEM-2", "issued" : { "date-parts" : [ [ "2015" ] ] }, "page" : "164-174", "title" : "Understanding the effects of pre-processing on extracted signal features from gait accelerometry signals", "type" : "article-journal", "volume" : "62" }, "uris" : [ "http://www.mendeley.com/documents/?uuid=4867a940-bc79-446d-85a4-3999bb26e2cd" ] } ], "mendeley" : { "formattedCitation" : "[62,72]", "plainTextFormattedCitation" : "[62,72]", "previouslyFormattedCitation" : "[62,72]" }, "properties" : {  }, "schema" : "https://github.com/citation-style-language/schema/raw/master/csl-citation.json" }</w:instrText>
      </w:r>
      <w:r w:rsidRPr="00A4670A">
        <w:fldChar w:fldCharType="separate"/>
      </w:r>
      <w:r w:rsidR="00385A36" w:rsidRPr="00A4670A">
        <w:rPr>
          <w:noProof/>
        </w:rPr>
        <w:t>[62,72]</w:t>
      </w:r>
      <w:r w:rsidRPr="00A4670A">
        <w:fldChar w:fldCharType="end"/>
      </w:r>
      <w:r w:rsidRPr="00A4670A">
        <w:t>. Because the harmonic ratio was sensitive to non-standardized measurement protocols it may explain why our previous investigation did not show the harmonic ratio to be sensitive to PD.</w:t>
      </w:r>
    </w:p>
    <w:p w14:paraId="2404757D" w14:textId="7284E40E" w:rsidR="00596A78" w:rsidRPr="00A4670A" w:rsidRDefault="00596A78" w:rsidP="00596A78">
      <w:pPr>
        <w:rPr>
          <w:szCs w:val="20"/>
        </w:rPr>
      </w:pPr>
      <w:r w:rsidRPr="00A4670A">
        <w:t>As previously highlighted, IMUs overcome many of the limitations of more traditionally used optoelectronic systems. However unlike optoelectronic systems that can be calibrated to establish a global reference prior to data collection</w:t>
      </w:r>
      <w:r w:rsidRPr="00A4670A">
        <w:rPr>
          <w:szCs w:val="20"/>
        </w:rPr>
        <w:t xml:space="preserve">, caution is required for analysis of the upper body using IMUs because a limitation of IMUs is that their outputs are relative to their own local reference frame </w:t>
      </w:r>
      <w:r w:rsidRPr="00A4670A">
        <w:rPr>
          <w:szCs w:val="20"/>
        </w:rPr>
        <w:fldChar w:fldCharType="begin" w:fldLock="1"/>
      </w:r>
      <w:r w:rsidR="001457AA" w:rsidRPr="00A4670A">
        <w:rPr>
          <w:szCs w:val="20"/>
        </w:rPr>
        <w:instrText>ADDIN CSL_CITATION { "citationItems" : [ { "id" : "ITEM-1", "itemData" : { "DOI" : "10.3390/s140x0000x", "ISBN" : "6012248075", "author" : [ { "dropping-particle" : "", "family" : "Bergamini", "given" : "E", "non-dropping-particle" : "", "parse-names" : false, "suffix" : "" }, { "dropping-particle" : "", "family" : "Ligorio", "given" : "G", "non-dropping-particle" : "", "parse-names" : false, "suffix" : "" }, { "dropping-particle" : "", "family" : "Summa", "given" : "A", "non-dropping-particle" : "", "parse-names" : false, "suffix" : "" }, { "dropping-particle" : "", "family" : "Vanozzi", "given" : "G", "non-dropping-particle" : "", "parse-names" : false, "suffix" : "" }, { "dropping-particle" : "", "family" : "Capozzo", "given" : "A", "non-dropping-particle" : "", "parse-names" : false, "suffix" : "" }, { "dropping-particle" : "", "family" : "Sabatini", "given" : "A", "non-dropping-particle" : "", "parse-names" : false, "suffix" : "" } ], "container-title" : "Sensors (Basel, Switzerland)", "id" : "ITEM-1", "issue" : "10", "issued" : { "date-parts" : [ [ "2014" ] ] }, "page" : "1-17", "title" : "Estimating orientation using magnetic and inertial sensors and different sensor fusion approaches: accuracy assessment in manual and locomotion tasks", "type" : "article-journal", "volume" : "14" }, "uris" : [ "http://www.mendeley.com/documents/?uuid=0f42d219-fc3a-499a-b129-2ad6c21b6850" ] } ], "mendeley" : { "formattedCitation" : "[71]", "plainTextFormattedCitation" : "[71]", "previouslyFormattedCitation" : "[71]" }, "properties" : {  }, "schema" : "https://github.com/citation-style-language/schema/raw/master/csl-citation.json" }</w:instrText>
      </w:r>
      <w:r w:rsidRPr="00A4670A">
        <w:rPr>
          <w:szCs w:val="20"/>
        </w:rPr>
        <w:fldChar w:fldCharType="separate"/>
      </w:r>
      <w:r w:rsidR="00966ECC" w:rsidRPr="00A4670A">
        <w:rPr>
          <w:noProof/>
          <w:szCs w:val="20"/>
        </w:rPr>
        <w:t>[71]</w:t>
      </w:r>
      <w:r w:rsidRPr="00A4670A">
        <w:rPr>
          <w:szCs w:val="20"/>
        </w:rPr>
        <w:fldChar w:fldCharType="end"/>
      </w:r>
      <w:r w:rsidRPr="00A4670A">
        <w:rPr>
          <w:szCs w:val="20"/>
        </w:rPr>
        <w:t xml:space="preserve">. Therefore the likelihood of varying postures between participants, such as an increased flexed trunk found for people with PD </w:t>
      </w:r>
      <w:r w:rsidRPr="00A4670A">
        <w:rPr>
          <w:szCs w:val="20"/>
        </w:rPr>
        <w:fldChar w:fldCharType="begin" w:fldLock="1"/>
      </w:r>
      <w:r w:rsidR="001457AA" w:rsidRPr="00A4670A">
        <w:rPr>
          <w:szCs w:val="20"/>
        </w:rPr>
        <w:instrText>ADDIN CSL_CITATION { "citationItems" : [ { "id" : "ITEM-1", "itemData" : { "DOI" : "10.1371/journal.pone.0042337", "ISSN" : "1932-6203", "PMID" : "22879945", "abstract" : "BACKGROUND: Gait performance is widely evaluated to assess health status in older adult populations. While several investigators have presented normative values for spatiotemporal gait parameters drawn from older adult populations, the literature has been void of large-scale cohort studies, which are needed in order to provide quantitative, normative gait data in persons with Parkinson's disease. The aim of this investigation was to provide reference values for clinically important gait characteristics in a large sample of ambulatory persons with Parkinson's disease to aid both clinicians and researchers in their evaluations and treatments of gait impairment.\\n\\nMETHODOLOGY/PRINCIPAL FINDINGS: Gait performance was collected in 310 individuals with idiopathic Parkinson's disease as they walked across a pressure sensitive walkway. Fourteen quantitative gait parameters were measured and evaluated with respect to Hoehn and Yahr disease staging and gender. Disease duration and age were controlled for in all analyses. Individuals with the greatest Parkinson's disability walked significantly slower with shorter steps and stride lengths than the mild and moderately affected groups. Further, the most affected patients spent more time with both feet on the ground, and walked with a wider base of support than the moderately disabled patients. No differences were detected between the mild and moderate disability groups on any of the gait parameters evaluated.\\n\\nCONCLUSIONS/SIGNIFICANCE: Reference values for 14 gait parameters in a large cohort of ambulatory patients with Parkinson's disease are provided and these may be highly useful for assessing and interpreting an individual's gait dysfunction. It is important for clinicians and researchers to appreciate the lack of change in quantitative parameters as PD patients move from mild to moderate gait impairment.", "author" : [ { "dropping-particle" : "", "family" : "Hass", "given" : "Chris J.", "non-dropping-particle" : "", "parse-names" : false, "suffix" : "" }, { "dropping-particle" : "", "family" : "Malczak", "given" : "Paul", "non-dropping-particle" : "", "parse-names" : false, "suffix" : "" }, { "dropping-particle" : "", "family" : "Nocera", "given" : "Joe", "non-dropping-particle" : "", "parse-names" : false, "suffix" : "" }, { "dropping-particle" : "", "family" : "Stegemoller", "given" : "Elizabeth L.", "non-dropping-particle" : "", "parse-names" : false, "suffix" : "" }, { "dropping-particle" : "", "family" : "Shukala", "given" : "Aparna", "non-dropping-particle" : "", "parse-names" : false, "suffix" : "" }, { "dropping-particle" : "", "family" : "Malaty", "given" : "Irene", "non-dropping-particle" : "", "parse-names" : false, "suffix" : "" }, { "dropping-particle" : "", "family" : "Jacobson IV", "given" : "Charles E.", "non-dropping-particle" : "", "parse-names" : false, "suffix" : "" }, { "dropping-particle" : "", "family" : "Okun", "given" : "Michael S.", "non-dropping-particle" : "", "parse-names" : false, "suffix" : "" }, { "dropping-particle" : "", "family" : "McFarland", "given" : "Nick", "non-dropping-particle" : "", "parse-names" : false, "suffix" : "" } ], "container-title" : "PLoS ONE", "id" : "ITEM-1", "issue" : "8", "issued" : { "date-parts" : [ [ "2012", "1" ] ] }, "page" : "1-5", "title" : "Quantitative normative Gait data in a large cohort of ambulatory persons with parkinson's disease", "type" : "article-journal", "volume" : "7" }, "uris" : [ "http://www.mendeley.com/documents/?uuid=15ccabf7-2a27-46d2-8873-c595cd1f1ae5" ] } ], "mendeley" : { "formattedCitation" : "[16]", "plainTextFormattedCitation" : "[16]", "previouslyFormattedCitation" : "[16]" }, "properties" : {  }, "schema" : "https://github.com/citation-style-language/schema/raw/master/csl-citation.json" }</w:instrText>
      </w:r>
      <w:r w:rsidRPr="00A4670A">
        <w:rPr>
          <w:szCs w:val="20"/>
        </w:rPr>
        <w:fldChar w:fldCharType="separate"/>
      </w:r>
      <w:r w:rsidRPr="00A4670A">
        <w:rPr>
          <w:noProof/>
          <w:szCs w:val="20"/>
        </w:rPr>
        <w:t>[16]</w:t>
      </w:r>
      <w:r w:rsidRPr="00A4670A">
        <w:rPr>
          <w:szCs w:val="20"/>
        </w:rPr>
        <w:fldChar w:fldCharType="end"/>
      </w:r>
      <w:r w:rsidRPr="00A4670A">
        <w:rPr>
          <w:szCs w:val="20"/>
        </w:rPr>
        <w:t xml:space="preserve">, and varying sensor locations upon the upper body does not allow for separate sensors to be </w:t>
      </w:r>
      <w:r w:rsidR="008122BF" w:rsidRPr="00A4670A">
        <w:rPr>
          <w:szCs w:val="20"/>
        </w:rPr>
        <w:t>uniformly aligned (see figure 4.1</w:t>
      </w:r>
      <w:r w:rsidRPr="00A4670A">
        <w:rPr>
          <w:szCs w:val="20"/>
        </w:rPr>
        <w:t>). The absence of uniform alignment therefore provides potential for directional crosstalk</w:t>
      </w:r>
      <w:r w:rsidRPr="00A4670A">
        <w:rPr>
          <w:b/>
          <w:szCs w:val="20"/>
        </w:rPr>
        <w:t xml:space="preserve"> </w:t>
      </w:r>
      <w:r w:rsidRPr="00A4670A">
        <w:rPr>
          <w:szCs w:val="20"/>
        </w:rPr>
        <w:t xml:space="preserve">errors to occur when making comparisons of upper body gait variables between different </w:t>
      </w:r>
      <w:r w:rsidR="00B04F34" w:rsidRPr="00A4670A">
        <w:rPr>
          <w:noProof/>
          <w:szCs w:val="20"/>
          <w:lang w:val="en-GB" w:eastAsia="en-GB"/>
        </w:rPr>
        <w:drawing>
          <wp:anchor distT="0" distB="0" distL="114300" distR="114300" simplePos="0" relativeHeight="251778047" behindDoc="0" locked="0" layoutInCell="1" allowOverlap="1" wp14:anchorId="1C0C72C3" wp14:editId="36A5C8CD">
            <wp:simplePos x="0" y="0"/>
            <wp:positionH relativeFrom="margin">
              <wp:posOffset>228600</wp:posOffset>
            </wp:positionH>
            <wp:positionV relativeFrom="paragraph">
              <wp:posOffset>790575</wp:posOffset>
            </wp:positionV>
            <wp:extent cx="5400675" cy="2924175"/>
            <wp:effectExtent l="0" t="0" r="0" b="0"/>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irectional corsstalk.png"/>
                    <pic:cNvPicPr/>
                  </pic:nvPicPr>
                  <pic:blipFill rotWithShape="1">
                    <a:blip r:embed="rId44">
                      <a:extLst>
                        <a:ext uri="{28A0092B-C50C-407E-A947-70E740481C1C}">
                          <a14:useLocalDpi xmlns:a14="http://schemas.microsoft.com/office/drawing/2010/main" val="0"/>
                        </a:ext>
                      </a:extLst>
                    </a:blip>
                    <a:srcRect t="4657"/>
                    <a:stretch/>
                  </pic:blipFill>
                  <pic:spPr bwMode="auto">
                    <a:xfrm>
                      <a:off x="0" y="0"/>
                      <a:ext cx="5400675"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70A">
        <w:rPr>
          <w:szCs w:val="20"/>
        </w:rPr>
        <w:t xml:space="preserve">participants, groups and sensor locations  </w:t>
      </w:r>
      <w:r w:rsidRPr="00A4670A">
        <w:rPr>
          <w:szCs w:val="20"/>
        </w:rPr>
        <w:fldChar w:fldCharType="begin" w:fldLock="1"/>
      </w:r>
      <w:r w:rsidR="00385A36" w:rsidRPr="00A4670A">
        <w:rPr>
          <w:szCs w:val="20"/>
        </w:rPr>
        <w:instrText>ADDIN CSL_CITATION { "citationItems" : [ { "id" : "ITEM-1",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"ITEM-1", "issued" : { "date-parts" : [ [ "2015" ] ] }, "page" : "164-174", "title" : "Understanding the effects of pre-processing on extracted signal features from gait accelerometry signals", "type" : "article-journal", "volume" : "62" }, "uris" : [ "http://www.mendeley.com/documents/?uuid=4867a940-bc79-446d-85a4-3999bb26e2cd" ] }, { "id" : "ITEM-2", "itemData" : { "author" : [ { "dropping-particle" : "", "family" : "Moe-Nilssen", "given" : "R", "non-dropping-particle" : "", "parse-names" : false, "suffix" : "" } ], "container-title" : "Clinical Biomechanics", "id" : "ITEM-2", "issued" : { "date-parts" : [ [ "1998" ] ] }, "page" : "328-335", "title" : "A new method for evaluating motor control in gait under real-life environmental conditions . Part 1 : The instrument", "type" : "article-journal", "volume" : "13" }, "uris" : [ "http://www.mendeley.com/documents/?uuid=763a5dd4-a8d1-47d0-81cb-dfc4d1a729bb" ] } ], "mendeley" : { "formattedCitation" : "[43,72]", "plainTextFormattedCitation" : "[43,72]", "previouslyFormattedCitation" : "[43,72]" }, "properties" : {  }, "schema" : "https://github.com/citation-style-language/schema/raw/master/csl-citation.json" }</w:instrText>
      </w:r>
      <w:r w:rsidRPr="00A4670A">
        <w:rPr>
          <w:szCs w:val="20"/>
        </w:rPr>
        <w:fldChar w:fldCharType="separate"/>
      </w:r>
      <w:r w:rsidR="00385A36" w:rsidRPr="00A4670A">
        <w:rPr>
          <w:noProof/>
          <w:szCs w:val="20"/>
        </w:rPr>
        <w:t>[43,72]</w:t>
      </w:r>
      <w:r w:rsidRPr="00A4670A">
        <w:rPr>
          <w:szCs w:val="20"/>
        </w:rPr>
        <w:fldChar w:fldCharType="end"/>
      </w:r>
      <w:r w:rsidRPr="00A4670A">
        <w:rPr>
          <w:szCs w:val="20"/>
        </w:rPr>
        <w:t xml:space="preserve">. </w:t>
      </w:r>
    </w:p>
    <w:p w14:paraId="47C7C3FB" w14:textId="0020F98B" w:rsidR="003965FD" w:rsidRPr="00A4670A" w:rsidRDefault="00B04F34" w:rsidP="006864E5">
      <w:r w:rsidRPr="00A4670A">
        <w:rPr>
          <w:noProof/>
          <w:szCs w:val="20"/>
          <w:lang w:val="en-GB" w:eastAsia="en-GB"/>
        </w:rPr>
        <mc:AlternateContent>
          <mc:Choice Requires="wps">
            <w:drawing>
              <wp:anchor distT="0" distB="0" distL="114300" distR="114300" simplePos="0" relativeHeight="251822080" behindDoc="0" locked="0" layoutInCell="1" allowOverlap="1" wp14:anchorId="02112CD9" wp14:editId="67F22A7D">
                <wp:simplePos x="0" y="0"/>
                <wp:positionH relativeFrom="margin">
                  <wp:posOffset>3175</wp:posOffset>
                </wp:positionH>
                <wp:positionV relativeFrom="paragraph">
                  <wp:posOffset>3108960</wp:posOffset>
                </wp:positionV>
                <wp:extent cx="5724525" cy="428625"/>
                <wp:effectExtent l="0" t="0" r="0" b="9525"/>
                <wp:wrapTopAndBottom/>
                <wp:docPr id="124" name="Text Box 124"/>
                <wp:cNvGraphicFramePr/>
                <a:graphic xmlns:a="http://schemas.openxmlformats.org/drawingml/2006/main">
                  <a:graphicData uri="http://schemas.microsoft.com/office/word/2010/wordprocessingShape">
                    <wps:wsp>
                      <wps:cNvSpPr txBox="1"/>
                      <wps:spPr>
                        <a:xfrm>
                          <a:off x="0" y="0"/>
                          <a:ext cx="5724525"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976672" w14:textId="3F1680A2" w:rsidR="00C23B11" w:rsidRPr="003965FD" w:rsidRDefault="00C23B11" w:rsidP="006864E5">
                            <w:pPr>
                              <w:ind w:firstLine="0"/>
                              <w:jc w:val="left"/>
                            </w:pPr>
                            <w:r>
                              <w:t xml:space="preserve">      </w:t>
                            </w:r>
                            <w:r w:rsidRPr="006864E5">
                              <w:rPr>
                                <w:sz w:val="32"/>
                              </w:rPr>
                              <w:t>Global reference frame</w:t>
                            </w:r>
                            <w:r w:rsidRPr="006864E5">
                              <w:rPr>
                                <w:sz w:val="32"/>
                              </w:rPr>
                              <w:tab/>
                            </w:r>
                            <w:r w:rsidRPr="006864E5">
                              <w:rPr>
                                <w:sz w:val="32"/>
                              </w:rPr>
                              <w:tab/>
                              <w:t xml:space="preserve">  </w:t>
                            </w:r>
                            <w:r>
                              <w:rPr>
                                <w:sz w:val="32"/>
                              </w:rPr>
                              <w:t>L</w:t>
                            </w:r>
                            <w:r w:rsidRPr="006864E5">
                              <w:rPr>
                                <w:sz w:val="32"/>
                              </w:rPr>
                              <w:t>ocal reference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12CD9" id="Text Box 124" o:spid="_x0000_s1059" type="#_x0000_t202" style="position:absolute;left:0;text-align:left;margin-left:.25pt;margin-top:244.8pt;width:450.75pt;height:33.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" filled="f" stroked="f">
                <v:textbox>
                  <w:txbxContent>
                    <w:p w14:paraId="7D976672" w14:textId="3F1680A2" w:rsidR="00C23B11" w:rsidRPr="003965FD" w:rsidRDefault="00C23B11" w:rsidP="006864E5">
                      <w:pPr>
                        <w:ind w:firstLine="0"/>
                        <w:jc w:val="left"/>
                      </w:pPr>
                      <w:r>
                        <w:t xml:space="preserve">      </w:t>
                      </w:r>
                      <w:r w:rsidRPr="006864E5">
                        <w:rPr>
                          <w:sz w:val="32"/>
                        </w:rPr>
                        <w:t>Global reference frame</w:t>
                      </w:r>
                      <w:r w:rsidRPr="006864E5">
                        <w:rPr>
                          <w:sz w:val="32"/>
                        </w:rPr>
                        <w:tab/>
                      </w:r>
                      <w:r w:rsidRPr="006864E5">
                        <w:rPr>
                          <w:sz w:val="32"/>
                        </w:rPr>
                        <w:tab/>
                        <w:t xml:space="preserve">  </w:t>
                      </w:r>
                      <w:r>
                        <w:rPr>
                          <w:sz w:val="32"/>
                        </w:rPr>
                        <w:t>L</w:t>
                      </w:r>
                      <w:r w:rsidRPr="006864E5">
                        <w:rPr>
                          <w:sz w:val="32"/>
                        </w:rPr>
                        <w:t>ocal reference frame</w:t>
                      </w:r>
                    </w:p>
                  </w:txbxContent>
                </v:textbox>
                <w10:wrap type="topAndBottom" anchorx="margin"/>
              </v:shape>
            </w:pict>
          </mc:Fallback>
        </mc:AlternateContent>
      </w:r>
    </w:p>
    <w:p w14:paraId="55B64A6D" w14:textId="77777777" w:rsidR="00596A78" w:rsidRPr="00A4670A" w:rsidRDefault="00596A78" w:rsidP="00596A78">
      <w:pPr>
        <w:spacing w:line="240" w:lineRule="auto"/>
        <w:ind w:firstLine="0"/>
      </w:pPr>
      <w:r w:rsidRPr="00A4670A">
        <w:t xml:space="preserve">Figure </w:t>
      </w:r>
      <w:r w:rsidR="008122BF" w:rsidRPr="00A4670A">
        <w:t>4.1</w:t>
      </w:r>
      <w:r w:rsidRPr="00A4670A">
        <w:t xml:space="preserve">. Representation of how the local reference frames of sensors placed upon the pelvis, shoulder level and head may not be uniformly aligned to earth global reference and the potential source of directional crosstalk errors. </w:t>
      </w:r>
    </w:p>
    <w:p w14:paraId="4D521F86" w14:textId="77777777" w:rsidR="00596A78" w:rsidRPr="00A4670A" w:rsidRDefault="00596A78" w:rsidP="00596A78">
      <w:pPr>
        <w:spacing w:line="240" w:lineRule="auto"/>
        <w:ind w:firstLine="0"/>
      </w:pPr>
    </w:p>
    <w:p w14:paraId="62902F0B" w14:textId="77777777" w:rsidR="00596A78" w:rsidRPr="00A4670A" w:rsidRDefault="00596A78" w:rsidP="00596A78">
      <w:r w:rsidRPr="00A4670A">
        <w:t xml:space="preserve">To overcome potential crosstalk problems, different techniques have been proposed to align IMU local reference frames to a meaningful global reference </w:t>
      </w:r>
      <w:r w:rsidRPr="00A4670A">
        <w:fldChar w:fldCharType="begin" w:fldLock="1"/>
      </w:r>
      <w:r w:rsidR="00385A36" w:rsidRPr="00A4670A">
        <w:instrText>ADDIN CSL_CITATION { "citationItems" : [ { "id" : "ITEM-1", "itemData" : { "author" : [ { "dropping-particle" : "", "family" : "Moe-Nilssen", "given" : "R", "non-dropping-particle" : "", "parse-names" : false, "suffix" : "" } ], "container-title" : "Clinical Biomechanics", "id" : "ITEM-1", "issued" : { "date-parts" : [ [ "1998" ] ] }, "page" : "328-335", "title" : "A new method for evaluating motor control in gait under real-life environmental conditions . Part 1 : The instrument", "type" : "article-journal", "volume" : "13" }, "uris" : [ "http://www.mendeley.com/documents/?uuid=763a5dd4-a8d1-47d0-81cb-dfc4d1a729bb" ] }, { "id" : "ITEM-2",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"ITEM-2", "issued" : { "date-parts" : [ [ "2009" ] ] }, "page" : "300-303", "title" : "Gender differences in the control of the upper body accelerations during level walking", "type" : "article-journal", "volume" : "29" }, "uris" : [ "http://www.mendeley.com/documents/?uuid=c3dbfdd2-5909-452d-91d8-a41a7000a0dd" ] }, { "id" : "ITEM-3", "itemData" : { "DOI" : "10.1088/0967-3334/36/5/857", "ISSN" : "0967-3334", "author" : [ { "dropping-particle" : "", "family" : "Brodie", "given" : "Matthew a D", "non-dropping-particle" : "", "parse-names" : false, "suffix" : "" }, { "dropping-particle" : "", "family" : "Beijer", "given" : "Tim R", "non-dropping-particle" : "", "parse-names" : false, "suffix" : "" }, { "dropping-particle" : "", "family" : "Canning", "given" : "Colleen G", "non-dropping-particle" : "", "parse-names" : false, "suffix" : "" }, { "dropping-particle" : "", "family" : "Lord", "given" : "Stephen R", "non-dropping-particle" : "", "parse-names" : false, "suffix" : "" } ], "container-title" : "Physiological Measurement", "id" : "ITEM-3", "issue" : "5", "issued" : { "date-parts" : [ [ "2015" ] ] }, "page" : "857-872", "publisher" : "IOP Publishing", "title" : "Head and pelvis stride-to-stride oscillations in gait: validation and interpretation of measurements from wearable accelerometers", "type" : "article-journal", "volume" : "36" }, "uris" : [ "http://www.mendeley.com/documents/?uuid=6c65db6a-c6e5-4471-a4d8-130300e63a0e" ] } ], "mendeley" : { "formattedCitation" : "[20,43,82]", "plainTextFormattedCitation" : "[20,43,82]", "previouslyFormattedCitation" : "[20,43,82]" }, "properties" : {  }, "schema" : "https://github.com/citation-style-language/schema/raw/master/csl-citation.json" }</w:instrText>
      </w:r>
      <w:r w:rsidRPr="00A4670A">
        <w:fldChar w:fldCharType="separate"/>
      </w:r>
      <w:r w:rsidR="00385A36" w:rsidRPr="00A4670A">
        <w:rPr>
          <w:noProof/>
        </w:rPr>
        <w:t>[20,43,82]</w:t>
      </w:r>
      <w:r w:rsidRPr="00A4670A">
        <w:fldChar w:fldCharType="end"/>
      </w:r>
      <w:r w:rsidRPr="00A4670A">
        <w:t xml:space="preserve">. The impact of one of these methods upon gait variables obtained from the pelvis has been shown to affect the upper body variables and potentially lead to better discrimination </w:t>
      </w:r>
      <w:r w:rsidRPr="00A4670A">
        <w:fldChar w:fldCharType="begin" w:fldLock="1"/>
      </w:r>
      <w:r w:rsidR="00385A36" w:rsidRPr="00A4670A">
        <w:instrText>ADDIN CSL_CITATION { "citationItems" : [ { "id" : "ITEM-1",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"ITEM-1", "issued" : { "date-parts" : [ [ "2015" ] ] }, "page" : "164-174", "title" : "Understanding the effects of pre-processing on extracted signal features from gait accelerometry signals", "type" : "article-journal", "volume" : "62" }, "uris" : [ "http://www.mendeley.com/documents/?uuid=4867a940-bc79-446d-85a4-3999bb26e2cd" ] }, { "id" : "ITEM-2", "itemData" : { "DOI" : "10.1016/j.jbiomech.2017.01.005", "ISSN" : "18732380", "PMID" : "28104246", "abstract" : "The Harmonic Ratio (HR) is an index based on the spectral analysis of lower trunk accelerations that is commonly used to assess the quality of gait. However, it presents several issues concerning reliability and interpretability. As a consequence, the literature provides very different values albeit corresponding to the same populations. In the present work, an improved harmonic ratio (iHR) was defined, relating the power of the intrinsic harmonics (i.e. associated with the symmetric component of gait) to the total power of the signal for each stride, leading to a normalised index ranging from 0 to 100%. The effect of the considered number of harmonics and strides on the estimate of both HR and iHR was assessed. The gait of three groups of volunteers was investigated: young healthy adults, elderly women and male trans-femoral amputees. Both HR and iHR were able to discriminate gait deviations from the gait of young healthy adults. Moreover, iHR proved to be more robust with respect to the number of considered harmonics and strides, and to exhibit a lower inter-stride variability. Additionally, using a normalised index as iHR led to a more straightforward interpretation and improved comparability. The importance of standardised conditions for the index evaluation was unveiled, and, in order to enhance the future comparability of the index, the following guidelines were presented: considering at least 20 harmonics and 20 strides; expressing the acceleration components in a repeatable, anatomical, local system of reference; and evaluating the iHR index, rather than the traditional HR.", "author" : [ { "dropping-particle" : "", "family" : "Pasciuto", "given" : "Ilaria", "non-dropping-particle" : "", "parse-names" : false, "suffix" : "" }, { "dropping-particle" : "", "family" : "Bergamini", "given" : "Elena", "non-dropping-particle" : "", "parse-names" : false, "suffix" : "" }, { "dropping-particle" : "", "family" : "Iosa", "given" : "Marco", "non-dropping-particle" : "", "parse-names" : false, "suffix" : "" }, { "dropping-particle" : "", "family" : "Vannozzi", "given" : "Giuseppe", "non-dropping-particle" : "", "parse-names" : false, "suffix" : "" }, { "dropping-particle" : "", "family" : "Cappozzo", "given" : "Aurelio", "non-dropping-particle" : "", "parse-names" : false, "suffix" : "" } ], "container-title" : "Journal of Biomechanics", "id" : "ITEM-2", "issued" : { "date-parts" : [ [ "2017" ] ] }, "page" : "84-89", "publisher" : "Elsevier Ltd", "title" : "Overcoming the limitations of the Harmonic Ratio for the reliable assessment of gait symmetry", "type" : "article-journal", "volume" : "53" }, "uris" : [ "http://www.mendeley.com/documents/?uuid=dba454d5-ba69-4006-b40b-bbca50f6ac4c" ] } ], "mendeley" : { "formattedCitation" : "[62,72]", "plainTextFormattedCitation" : "[62,72]", "previouslyFormattedCitation" : "[62,72]" }, "properties" : {  }, "schema" : "https://github.com/citation-style-language/schema/raw/master/csl-citation.json" }</w:instrText>
      </w:r>
      <w:r w:rsidRPr="00A4670A">
        <w:fldChar w:fldCharType="separate"/>
      </w:r>
      <w:r w:rsidR="00385A36" w:rsidRPr="00A4670A">
        <w:rPr>
          <w:noProof/>
        </w:rPr>
        <w:t>[62,72]</w:t>
      </w:r>
      <w:r w:rsidRPr="00A4670A">
        <w:fldChar w:fldCharType="end"/>
      </w:r>
      <w:r w:rsidRPr="00A4670A">
        <w:t xml:space="preserve">. However, these investigations only analysed a selection of upper body variables promoted to measure upper body control and did not assess segments superiorly located from the pelvis, which may test particular realignment methods ability to work effectively. Currently, the influence of different methods to realign IMU sensor outputs on a wider selection of upper body variables at different locations of the body is unknown yet they are being inconsistently used within the literature. </w:t>
      </w:r>
    </w:p>
    <w:p w14:paraId="5069B141" w14:textId="77777777" w:rsidR="00596A78" w:rsidRPr="00A4670A" w:rsidRDefault="00596A78" w:rsidP="00596A78">
      <w:r w:rsidRPr="00A4670A">
        <w:t xml:space="preserve">It was hypothesised that differences in realignment methods will influence upper body outcome measures in both healthy elderly and people with PD not only as a consequence of different signal processing techniques, but also as a result of postural differences and walking mechanics impacting the acceleration signals between the two groups. Therefore if upper body variables are to be used to quantify gait impairments for people with PD, a detailed understanding of the impact of pre-processing techniques is essential if data are to be compared across studies </w:t>
      </w:r>
      <w:r w:rsidRPr="00A4670A">
        <w:fldChar w:fldCharType="begin" w:fldLock="1"/>
      </w:r>
      <w:r w:rsidR="00385A36" w:rsidRPr="00A4670A">
        <w:instrText>ADDIN CSL_CITATION { "citationItems" : [ { "id" : "ITEM-1",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"ITEM-1", "issued" : { "date-parts" : [ [ "2015" ] ] }, "page" : "164-174", "title" : "Understanding the effects of pre-processing on extracted signal features from gait accelerometry signals", "type" : "article-journal", "volume" : "62" }, "uris" : [ "http://www.mendeley.com/documents/?uuid=4867a940-bc79-446d-85a4-3999bb26e2cd" ] } ], "mendeley" : { "formattedCitation" : "[72]", "plainTextFormattedCitation" : "[72]", "previouslyFormattedCitation" : "[72]" }, "properties" : {  }, "schema" : "https://github.com/citation-style-language/schema/raw/master/csl-citation.json" }</w:instrText>
      </w:r>
      <w:r w:rsidRPr="00A4670A">
        <w:fldChar w:fldCharType="separate"/>
      </w:r>
      <w:r w:rsidR="00385A36" w:rsidRPr="00A4670A">
        <w:rPr>
          <w:noProof/>
        </w:rPr>
        <w:t>[72]</w:t>
      </w:r>
      <w:r w:rsidRPr="00A4670A">
        <w:fldChar w:fldCharType="end"/>
      </w:r>
      <w:r w:rsidRPr="00A4670A">
        <w:t>. This investigation aimed to describe how different methods designed to realign IMUs to a comparable global reference impact acceleration derived upper body variables known to be sensitive to impaired upper body control. To exemplify the potential impact of these alterations, we also investigated whether the choice of realignment method impacts upon the ability of upper body variables to discriminate PD from age-matched controls.</w:t>
      </w:r>
    </w:p>
    <w:p w14:paraId="01C1F8E9" w14:textId="77777777" w:rsidR="00596A78" w:rsidRPr="00A4670A" w:rsidRDefault="00596A78" w:rsidP="00596A78">
      <w:pPr>
        <w:pStyle w:val="Heading2"/>
      </w:pPr>
      <w:bookmarkStart w:id="71" w:name="_Toc496537847"/>
      <w:bookmarkStart w:id="72" w:name="_Toc506909868"/>
      <w:r w:rsidRPr="00A4670A">
        <w:t>Method</w:t>
      </w:r>
      <w:bookmarkEnd w:id="71"/>
      <w:bookmarkEnd w:id="72"/>
    </w:p>
    <w:p w14:paraId="0976C483" w14:textId="77777777" w:rsidR="00596A78" w:rsidRPr="00A4670A" w:rsidRDefault="00596A78" w:rsidP="00596A78">
      <w:r w:rsidRPr="00A4670A">
        <w:t xml:space="preserve">For this chapter, the same processing procedure was used as </w:t>
      </w:r>
      <w:r w:rsidR="00152AAC" w:rsidRPr="00A4670A">
        <w:t xml:space="preserve">in </w:t>
      </w:r>
      <w:r w:rsidR="00846DC7" w:rsidRPr="00A4670A">
        <w:t>Chapter 3</w:t>
      </w:r>
      <w:r w:rsidRPr="00A4670A">
        <w:t xml:space="preserve">, the only exception being the use of different realignment methods that was implemented prior to the filtering process. </w:t>
      </w:r>
    </w:p>
    <w:p w14:paraId="2C5D7C1B" w14:textId="77777777" w:rsidR="00596A78" w:rsidRPr="00A4670A" w:rsidRDefault="00596A78" w:rsidP="00596A78">
      <w:pPr>
        <w:pStyle w:val="Heading3"/>
      </w:pPr>
      <w:bookmarkStart w:id="73" w:name="_Toc496537848"/>
      <w:bookmarkStart w:id="74" w:name="_Toc506909869"/>
      <w:r w:rsidRPr="00A4670A">
        <w:t>Realignment methods</w:t>
      </w:r>
      <w:bookmarkEnd w:id="73"/>
      <w:bookmarkEnd w:id="74"/>
    </w:p>
    <w:p w14:paraId="196EF038" w14:textId="77777777" w:rsidR="00596A78" w:rsidRPr="00A4670A" w:rsidRDefault="00596A78" w:rsidP="00596A78">
      <w:r w:rsidRPr="00A4670A">
        <w:t>All realignment methods have been implemented following the descriptions from the papers where they were</w:t>
      </w:r>
      <w:r w:rsidR="00152AAC" w:rsidRPr="00A4670A">
        <w:t xml:space="preserve"> originally</w:t>
      </w:r>
      <w:r w:rsidRPr="00A4670A">
        <w:t xml:space="preserve"> proposed</w:t>
      </w:r>
      <w:r w:rsidR="00F87BFB" w:rsidRPr="00A4670A">
        <w:t>.</w:t>
      </w:r>
      <w:r w:rsidRPr="00A4670A">
        <w:t xml:space="preserve"> </w:t>
      </w:r>
    </w:p>
    <w:p w14:paraId="50024575" w14:textId="77777777" w:rsidR="00596A78" w:rsidRPr="00A4670A" w:rsidRDefault="00596A78" w:rsidP="00596A78">
      <w:r w:rsidRPr="00A4670A">
        <w:rPr>
          <w:b/>
        </w:rPr>
        <w:t>Method 1 (M1):</w:t>
      </w:r>
      <w:r w:rsidRPr="00A4670A">
        <w:t xml:space="preserve"> Raw data was used to represent studies whereby no realignment correction was applied </w:t>
      </w:r>
      <w:r w:rsidRPr="00A4670A">
        <w:fldChar w:fldCharType="begin" w:fldLock="1"/>
      </w:r>
      <w:r w:rsidR="001457AA" w:rsidRPr="00A4670A">
        <w:instrText>ADDIN CSL_CITATION { "citationItems" : [ { "id" : "ITEM-1", "itemData" : { "DOI" : "10.1186/1743-0003-10-7", "ISSN" : "1743-0003", "PMID" : "23356576", "abstract" : "BACKGROUND: Gait variables derived from trunk accelerometry may predict the risk of falls; however, their associations with falls are not fully understood. The purpose of the study was to determine which gait variables derived from upper and lower trunk accelerometry are associated with the incidence of falls, and to compare the discriminative ability of gait variables and physical performance. METHODS: This study was a 1-year prospective study. Older people (n = 73) walked normally while wearing accelerometers attached to the upper and lower trunk. Participants were classified as fallers (n = 16) or non-fallers (n = 57) based on the incidence of falls over 1 year. The harmonic ratio (HR) of the upper and lower trunk was measured. Physical performance was measured in five chair stands and in the timed up and go test. RESULTS: The HR of the upper and lower trunk were consistently lower in fallers than non-fallers (P &lt; 0.05). Upper trunk HR, was independently associated with the incidence of falls (P &lt; 0.05) after adjusting for confounding factors including physical performances. Consequently, upper trunk HR showed high discrimination for the risk of falls (AUC = 0.81). CONCLUSIONS: HR derived from upper trunk accelerometry may predict the risk of falls, independently of physical performance. The discriminative ability of HR for the risk of falls may have some validity, and further studies are needed to confirm the clinical relevance of trunk HR.", "author" : [ { "dropping-particle" : "", "family" : "Doi", "given" : "Takehiko", "non-dropping-particle" : "", "parse-names" : false, "suffix" : "" }, { "dropping-particle" : "", "family" : "Hirata", "given" : "Soichiro", "non-dropping-particle" : "", "parse-names" : false, "suffix" : "" }, { "dropping-particle" : "", "family" : "Ono", "given" : "Rei", "non-dropping-particle" : "", "parse-names" : false, "suffix" : "" }, { "dropping-particle" : "", "family" : "Tsutsumimoto", "given" : "Kota", "non-dropping-particle" : "", "parse-names" : false, "suffix" : "" }, { "dropping-particle" : "", "family" : "Misu", "given" : "Shogo", "non-dropping-particle" : "", "parse-names" : false, "suffix" : "" }, { "dropping-particle" : "", "family" : "Ando", "given" : "Hiroshi", "non-dropping-particle" : "", "parse-names" : false, "suffix" : "" } ], "container-title" : "Journal of neuroengineering and rehabilitation", "id" : "ITEM-1", "issue" : "1", "issued" : { "date-parts" : [ [ "2013", "1" ] ] }, "page" : "1-7", "publisher" : "Journal of NeuroEngineering and Rehabilitation", "title" : "The harmonic ratio of trunk acceleration predicts falling among older people: results of a 1-year prospective study.", "type" : "article-journal", "volume" : "10" }, "uris" : [ "http://www.mendeley.com/documents/?uuid=ac04a56f-ba43-434c-b704-a390d39fd653" ] }, { "id" : "ITEM-2",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"ITEM-2", "issue" : "2", "issued" : { "date-parts" : [ [ "2009", "1", "30" ] ] }, "page" : "261-7", "title" : "Walking stability using harmonic ratios in Parkinson's disease.", "type" : "article-journal", "volume" : "24" }, "uris" : [ "http://www.mendeley.com/documents/?uuid=d1f1a338-c573-4650-b86e-74663b3d81aa" ] } ], "mendeley" : { "formattedCitation" : "[58,94]", "plainTextFormattedCitation" : "[58,94]", "previouslyFormattedCitation" : "[58,94]" }, "properties" : {  }, "schema" : "https://github.com/citation-style-language/schema/raw/master/csl-citation.json" }</w:instrText>
      </w:r>
      <w:r w:rsidRPr="00A4670A">
        <w:fldChar w:fldCharType="separate"/>
      </w:r>
      <w:r w:rsidR="00966ECC" w:rsidRPr="00A4670A">
        <w:rPr>
          <w:noProof/>
        </w:rPr>
        <w:t>[58,94]</w:t>
      </w:r>
      <w:r w:rsidRPr="00A4670A">
        <w:fldChar w:fldCharType="end"/>
      </w:r>
      <w:r w:rsidRPr="00A4670A">
        <w:t xml:space="preserve">. Variables calculated based upon the uncorrected data were also shown to act as reference to see how the following methods impacted the original signal and the subsequently calculated variables. </w:t>
      </w:r>
    </w:p>
    <w:p w14:paraId="022F890A" w14:textId="77777777" w:rsidR="00596A78" w:rsidRPr="00A4670A" w:rsidRDefault="00596A78" w:rsidP="006F4671">
      <w:pPr>
        <w:rPr>
          <w:rFonts w:eastAsia="Times New Roman"/>
          <w:color w:val="000000" w:themeColor="text1"/>
        </w:rPr>
      </w:pPr>
      <w:r w:rsidRPr="00A4670A">
        <w:rPr>
          <w:b/>
          <w:color w:val="000000" w:themeColor="text1"/>
        </w:rPr>
        <w:t xml:space="preserve">Method 2 (M2): </w:t>
      </w:r>
      <w:r w:rsidRPr="00A4670A">
        <w:rPr>
          <w:color w:val="000000" w:themeColor="text1"/>
        </w:rPr>
        <w:t xml:space="preserve">M2 is a realignment method that only relies on the on the acceleration signal during gait and was originally proposed by Moe-Nilssen in 1998 </w:t>
      </w:r>
      <w:r w:rsidRPr="00A4670A">
        <w:rPr>
          <w:color w:val="000000" w:themeColor="text1"/>
        </w:rPr>
        <w:fldChar w:fldCharType="begin" w:fldLock="1"/>
      </w:r>
      <w:r w:rsidR="001457AA" w:rsidRPr="00A4670A">
        <w:rPr>
          <w:color w:val="000000" w:themeColor="text1"/>
        </w:rPr>
        <w:instrText>ADDIN CSL_CITATION { "citationItems" : [ { "id" : "ITEM-1", "itemData" : { "author" : [ { "dropping-particle" : "", "family" : "Moe-Nilssen", "given" : "R", "non-dropping-particle" : "", "parse-names" : false, "suffix" : "" } ], "container-title" : "Clinical Biomechanics", "id" : "ITEM-1", "issued" : { "date-parts" : [ [ "1998" ] ] }, "page" : "328-335", "title" : "A new method for evaluating motor control in gait under real-life environmental conditions . Part 1 : The instrument", "type" : "article-journal", "volume" : "13" }, "uris" : [ "http://www.mendeley.com/documents/?uuid=763a5dd4-a8d1-47d0-81cb-dfc4d1a729bb" ] } ], "mendeley" : { "formattedCitation" : "[43]", "plainTextFormattedCitation" : "[43]", "previouslyFormattedCitation" : "[43]" }, "properties" : {  }, "schema" : "https://github.com/citation-style-language/schema/raw/master/csl-citation.json" }</w:instrText>
      </w:r>
      <w:r w:rsidRPr="00A4670A">
        <w:rPr>
          <w:color w:val="000000" w:themeColor="text1"/>
        </w:rPr>
        <w:fldChar w:fldCharType="separate"/>
      </w:r>
      <w:r w:rsidR="00966ECC" w:rsidRPr="00A4670A">
        <w:rPr>
          <w:noProof/>
          <w:color w:val="000000" w:themeColor="text1"/>
        </w:rPr>
        <w:t>[43]</w:t>
      </w:r>
      <w:r w:rsidRPr="00A4670A">
        <w:rPr>
          <w:color w:val="000000" w:themeColor="text1"/>
        </w:rPr>
        <w:fldChar w:fldCharType="end"/>
      </w:r>
      <w:r w:rsidRPr="00A4670A">
        <w:rPr>
          <w:color w:val="000000" w:themeColor="text1"/>
        </w:rPr>
        <w:t xml:space="preserve">. It remains the most widely used within the literature </w:t>
      </w:r>
      <w:r w:rsidRPr="00A4670A">
        <w:rPr>
          <w:color w:val="000000" w:themeColor="text1"/>
        </w:rPr>
        <w:fldChar w:fldCharType="begin" w:fldLock="1"/>
      </w:r>
      <w:r w:rsidR="001457AA" w:rsidRPr="00A4670A">
        <w:rPr>
          <w:color w:val="000000" w:themeColor="text1"/>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"id" : "ITEM-2", "itemData" : { "DOI" : "10.12688/f1000research.9591.1", "ISSN" : "2046-1402", "author" : [ { "dropping-particle" : "", "family" : "Din", "given" : "Silvia", "non-dropping-particle" : "Del", "parse-names" : false, "suffix" : "" }, { "dropping-particle" : "", "family" : "Hickey", "given" : "Aodh\u00e1n", "non-dropping-particle" : "", "parse-names" : false, "suffix" : "" }, { "dropping-particle" : "", "family" : "Ladha", "given" : "Cassim", "non-dropping-particle" : "", "parse-names" : false, "suffix" : "" }, { "dropping-particle" : "", "family" : "Stuart", "given" : "Sam", "non-dropping-particle" : "", "parse-names" : false, "suffix" : "" }, { "dropping-particle" : "", "family" : "Bourke", "given" : "Alan K.", "non-dropping-particle" : "", "parse-names" : false, "suffix" : "" }, { "dropping-particle" : "", "family" : "Esser", "given" : "Patrick", "non-dropping-particle" : "", "parse-names" : false, "suffix" : "" }, { "dropping-particle" : "", "family" : "Rochester", "given" : "Lynn", "non-dropping-particle" : "", "parse-names" : false, "suffix" : "" }, { "dropping-particle" : "", "family" : "Godfrey", "given" : "Alan", "non-dropping-particle" : "", "parse-names" : false, "suffix" : "" } ], "container-title" : "F1000Research", "id" : "ITEM-2", "issue" : "0", "issued" : { "date-parts" : [ [ "2016" ] ] }, "page" : "2323", "title" : "Instrumented gait assessment with a single wearable: an introductory tutorial", "type" : "article-journal", "volume" : "5" }, "uris" : [ "http://www.mendeley.com/documents/?uuid=d1f491af-047a-4a55-a96b-0f46e4f6cbb7", "http://www.mendeley.com/documents/?uuid=b1644170-d152-402f-8482-bec3b09e8174" ] } ], "mendeley" : { "formattedCitation" : "[6,95]", "plainTextFormattedCitation" : "[6,95]", "previouslyFormattedCitation" : "[6,95]" }, "properties" : {  }, "schema" : "https://github.com/citation-style-language/schema/raw/master/csl-citation.json" }</w:instrText>
      </w:r>
      <w:r w:rsidRPr="00A4670A">
        <w:rPr>
          <w:color w:val="000000" w:themeColor="text1"/>
        </w:rPr>
        <w:fldChar w:fldCharType="separate"/>
      </w:r>
      <w:r w:rsidRPr="00A4670A">
        <w:rPr>
          <w:noProof/>
          <w:color w:val="000000" w:themeColor="text1"/>
        </w:rPr>
        <w:t>[6,95]</w:t>
      </w:r>
      <w:r w:rsidRPr="00A4670A">
        <w:rPr>
          <w:color w:val="000000" w:themeColor="text1"/>
        </w:rPr>
        <w:fldChar w:fldCharType="end"/>
      </w:r>
      <w:r w:rsidRPr="00A4670A">
        <w:rPr>
          <w:color w:val="000000" w:themeColor="text1"/>
        </w:rPr>
        <w:t xml:space="preserve">. For gait data, the method relies upon the assumption that the acceleration in the anterior-posterior (AP) direction are constant (i.e. the AP axis is aligned with the vector representing the subject’s mean velocity of progression, and moving consistently with it). The method works by transforming the tri-axial acceleration data into a horizontal-vertical coordinate system through using trigonometry relating to a Cartesian coordinate system. Thereafter it calculates a correction needed, based upon the best estimates of the angles of misalignment </w:t>
      </w:r>
      <w:r w:rsidRPr="00A4670A">
        <w:rPr>
          <w:rFonts w:eastAsia="Times New Roman"/>
          <w:color w:val="000000" w:themeColor="text1"/>
        </w:rPr>
        <w:t>(</w:t>
      </w:r>
      <m:oMath>
        <m:r>
          <w:rPr>
            <w:rFonts w:ascii="Cambria Math" w:hAnsi="Cambria Math"/>
            <w:color w:val="000000" w:themeColor="text1"/>
          </w:rPr>
          <m:t>θ</m:t>
        </m:r>
      </m:oMath>
      <w:r w:rsidRPr="00A4670A">
        <w:rPr>
          <w:rFonts w:eastAsia="Times New Roman"/>
          <w:color w:val="000000" w:themeColor="text1"/>
        </w:rPr>
        <w:t>), between the true horizontal-vertical and that of the signals obtained during gait in the anterior-posterior (</w:t>
      </w: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a</m:t>
            </m:r>
          </m:sub>
        </m:sSub>
      </m:oMath>
      <w:r w:rsidRPr="00A4670A">
        <w:rPr>
          <w:rFonts w:eastAsia="Times New Roman"/>
          <w:color w:val="000000" w:themeColor="text1"/>
        </w:rPr>
        <w:t>) and mediolateral (</w:t>
      </w: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oMath>
      <w:r w:rsidRPr="00A4670A">
        <w:rPr>
          <w:rFonts w:eastAsia="Times New Roman"/>
          <w:color w:val="000000" w:themeColor="text1"/>
        </w:rPr>
        <w:t xml:space="preserve">) accelerations </w:t>
      </w:r>
      <w:r w:rsidRPr="00A4670A">
        <w:rPr>
          <w:color w:val="000000" w:themeColor="text1"/>
        </w:rPr>
        <w:fldChar w:fldCharType="begin" w:fldLock="1"/>
      </w:r>
      <w:r w:rsidR="001457AA" w:rsidRPr="00A4670A">
        <w:rPr>
          <w:color w:val="000000" w:themeColor="text1"/>
        </w:rPr>
        <w:instrText>ADDIN CSL_CITATION { "citationItems" : [ { "id" : "ITEM-1", "itemData" : { "author" : [ { "dropping-particle" : "", "family" : "Moe-Nilssen", "given" : "R", "non-dropping-particle" : "", "parse-names" : false, "suffix" : "" } ], "container-title" : "Clinical Biomechanics", "id" : "ITEM-1", "issued" : { "date-parts" : [ [ "1998" ] ] }, "page" : "328-335", "title" : "A new method for evaluating motor control in gait under real-life environmental conditions . Part 1 : The instrument", "type" : "article-journal", "volume" : "13" }, "uris" : [ "http://www.mendeley.com/documents/?uuid=763a5dd4-a8d1-47d0-81cb-dfc4d1a729bb" ] }, { "id" : "ITEM-2", "itemData" : { "DOI" : "10.12688/f1000research.9591.1", "ISSN" : "2046-1402", "author" : [ { "dropping-particle" : "", "family" : "Din", "given" : "Silvia", "non-dropping-particle" : "Del", "parse-names" : false, "suffix" : "" }, { "dropping-particle" : "", "family" : "Hickey", "given" : "Aodh\u00e1n", "non-dropping-particle" : "", "parse-names" : false, "suffix" : "" }, { "dropping-particle" : "", "family" : "Ladha", "given" : "Cassim", "non-dropping-particle" : "", "parse-names" : false, "suffix" : "" }, { "dropping-particle" : "", "family" : "Stuart", "given" : "Sam", "non-dropping-particle" : "", "parse-names" : false, "suffix" : "" }, { "dropping-particle" : "", "family" : "Bourke", "given" : "Alan K.", "non-dropping-particle" : "", "parse-names" : false, "suffix" : "" }, { "dropping-particle" : "", "family" : "Esser", "given" : "Patrick", "non-dropping-particle" : "", "parse-names" : false, "suffix" : "" }, { "dropping-particle" : "", "family" : "Rochester", "given" : "Lynn", "non-dropping-particle" : "", "parse-names" : false, "suffix" : "" }, { "dropping-particle" : "", "family" : "Godfrey", "given" : "Alan", "non-dropping-particle" : "", "parse-names" : false, "suffix" : "" } ], "container-title" : "F1000Research", "id" : "ITEM-2", "issue" : "0", "issued" : { "date-parts" : [ [ "2016" ] ] }, "page" : "2323", "title" : "Instrumented gait assessment with a single wearable: an introductory tutorial", "type" : "article-journal", "volume" : "5" }, "uris" : [ "http://www.mendeley.com/documents/?uuid=b1644170-d152-402f-8482-bec3b09e8174", "http://www.mendeley.com/documents/?uuid=d1f491af-047a-4a55-a96b-0f46e4f6cbb7" ] } ], "mendeley" : { "formattedCitation" : "[43,95]", "plainTextFormattedCitation" : "[43,95]", "previouslyFormattedCitation" : "[43,95]" }, "properties" : {  }, "schema" : "https://github.com/citation-style-language/schema/raw/master/csl-citation.json" }</w:instrText>
      </w:r>
      <w:r w:rsidRPr="00A4670A">
        <w:rPr>
          <w:color w:val="000000" w:themeColor="text1"/>
        </w:rPr>
        <w:fldChar w:fldCharType="separate"/>
      </w:r>
      <w:r w:rsidR="00966ECC" w:rsidRPr="00A4670A">
        <w:rPr>
          <w:noProof/>
          <w:color w:val="000000" w:themeColor="text1"/>
        </w:rPr>
        <w:t>[43,95]</w:t>
      </w:r>
      <w:r w:rsidRPr="00A4670A">
        <w:rPr>
          <w:color w:val="000000" w:themeColor="text1"/>
        </w:rPr>
        <w:fldChar w:fldCharType="end"/>
      </w:r>
      <w:r w:rsidRPr="00A4670A">
        <w:rPr>
          <w:rFonts w:eastAsia="Times New Roman"/>
          <w:color w:val="000000" w:themeColor="text1"/>
        </w:rPr>
        <w:t>. The required rotation angle is calculated using the principle that the average value of a</w:t>
      </w:r>
      <w:r w:rsidRPr="00A4670A">
        <w:rPr>
          <w:rFonts w:eastAsia="Times New Roman"/>
          <w:color w:val="000000" w:themeColor="text1"/>
          <w:vertAlign w:val="subscript"/>
        </w:rPr>
        <w:t>a</w:t>
      </w:r>
      <w:r w:rsidRPr="00A4670A">
        <w:rPr>
          <w:rFonts w:eastAsia="Times New Roman"/>
          <w:color w:val="000000" w:themeColor="text1"/>
        </w:rPr>
        <w:t xml:space="preserve"> and a</w:t>
      </w:r>
      <w:r w:rsidRPr="00A4670A">
        <w:rPr>
          <w:rFonts w:eastAsia="Times New Roman"/>
          <w:color w:val="000000" w:themeColor="text1"/>
          <w:vertAlign w:val="subscript"/>
        </w:rPr>
        <w:t>m</w:t>
      </w:r>
      <w:r w:rsidRPr="00A4670A">
        <w:rPr>
          <w:rFonts w:eastAsia="Times New Roman"/>
          <w:color w:val="000000" w:themeColor="text1"/>
        </w:rPr>
        <w:t xml:space="preserve"> will approach the sin of the angles within the same directions. Then </w:t>
      </w:r>
      <w:r w:rsidR="00F87BFB" w:rsidRPr="00A4670A">
        <w:rPr>
          <w:rFonts w:eastAsia="Times New Roman"/>
          <w:color w:val="000000" w:themeColor="text1"/>
        </w:rPr>
        <w:t xml:space="preserve">calculating the angle </w:t>
      </w:r>
      <w:r w:rsidRPr="00A4670A">
        <w:rPr>
          <w:rFonts w:eastAsia="Times New Roman"/>
          <w:color w:val="000000" w:themeColor="text1"/>
        </w:rPr>
        <w:t xml:space="preserve">arcsin, it is possible to determine the values needed to correct the misalignment in four stages (Deduced by the equations </w:t>
      </w:r>
      <w:r w:rsidR="00412954" w:rsidRPr="00A4670A">
        <w:rPr>
          <w:rFonts w:eastAsia="Times New Roman"/>
          <w:color w:val="000000" w:themeColor="text1"/>
        </w:rPr>
        <w:t>4.1 to 4.4</w:t>
      </w:r>
      <w:r w:rsidRPr="00A4670A">
        <w:rPr>
          <w:rFonts w:eastAsia="Times New Roman"/>
          <w:color w:val="000000" w:themeColor="text1"/>
        </w:rPr>
        <w:t xml:space="preserve">). </w:t>
      </w:r>
    </w:p>
    <w:p w14:paraId="74A8F33C" w14:textId="77777777" w:rsidR="00596A78" w:rsidRPr="00A4670A" w:rsidRDefault="00596A78" w:rsidP="00596A78">
      <w:pPr>
        <w:rPr>
          <w:color w:val="000000" w:themeColor="text1"/>
        </w:rPr>
      </w:pPr>
      <w:r w:rsidRPr="00A4670A">
        <w:rPr>
          <w:noProof/>
          <w:color w:val="000000" w:themeColor="text1"/>
          <w:lang w:val="en-GB" w:eastAsia="en-GB"/>
        </w:rPr>
        <mc:AlternateContent>
          <mc:Choice Requires="wps">
            <w:drawing>
              <wp:anchor distT="0" distB="0" distL="114300" distR="114300" simplePos="0" relativeHeight="251824128" behindDoc="0" locked="0" layoutInCell="1" allowOverlap="1" wp14:anchorId="5054FD50" wp14:editId="6786D93A">
                <wp:simplePos x="0" y="0"/>
                <wp:positionH relativeFrom="column">
                  <wp:posOffset>5418944</wp:posOffset>
                </wp:positionH>
                <wp:positionV relativeFrom="paragraph">
                  <wp:posOffset>333417</wp:posOffset>
                </wp:positionV>
                <wp:extent cx="614191" cy="411038"/>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4191" cy="4110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E4FE2E" w14:textId="77777777" w:rsidR="00C23B11" w:rsidRDefault="00C23B11" w:rsidP="00596A78">
                            <w:pPr>
                              <w:ind w:firstLine="0"/>
                            </w:pPr>
                            <w: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FD50" id="Text Box 24" o:spid="_x0000_s1060" type="#_x0000_t202" style="position:absolute;left:0;text-align:left;margin-left:426.7pt;margin-top:26.25pt;width:48.35pt;height:32.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" filled="f" stroked="f">
                <v:textbox>
                  <w:txbxContent>
                    <w:p w14:paraId="64E4FE2E" w14:textId="77777777" w:rsidR="00C23B11" w:rsidRDefault="00C23B11" w:rsidP="00596A78">
                      <w:pPr>
                        <w:ind w:firstLine="0"/>
                      </w:pPr>
                      <w:r>
                        <w:t>(4.1)</w:t>
                      </w:r>
                    </w:p>
                  </w:txbxContent>
                </v:textbox>
              </v:shape>
            </w:pict>
          </mc:Fallback>
        </mc:AlternateContent>
      </w:r>
      <w:r w:rsidRPr="00A4670A">
        <w:rPr>
          <w:color w:val="000000" w:themeColor="text1"/>
        </w:rPr>
        <w:t>Correction in the anterior-posterior plane:</w:t>
      </w:r>
    </w:p>
    <w:p w14:paraId="10884441" w14:textId="77777777" w:rsidR="00596A78" w:rsidRPr="00A4670A" w:rsidRDefault="00C23B11" w:rsidP="00596A78">
      <w:pPr>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A</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a</m:t>
              </m:r>
            </m:sub>
          </m:sSub>
          <m:r>
            <w:rPr>
              <w:rFonts w:ascii="Cambria Math" w:hAnsi="Cambria Math"/>
              <w:color w:val="000000" w:themeColor="text1"/>
            </w:rPr>
            <m:t>cos</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a</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V</m:t>
              </m:r>
            </m:sub>
          </m:sSub>
          <m:r>
            <w:rPr>
              <w:rFonts w:ascii="Cambria Math" w:hAnsi="Cambria Math"/>
              <w:color w:val="000000" w:themeColor="text1"/>
            </w:rPr>
            <m:t>sin</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a</m:t>
              </m:r>
            </m:sub>
          </m:sSub>
        </m:oMath>
      </m:oMathPara>
    </w:p>
    <w:p w14:paraId="56AF3AF8" w14:textId="77777777" w:rsidR="00596A78" w:rsidRPr="00A4670A" w:rsidRDefault="00596A78" w:rsidP="00596A78">
      <w:pPr>
        <w:rPr>
          <w:color w:val="000000" w:themeColor="text1"/>
        </w:rPr>
      </w:pPr>
      <w:r w:rsidRPr="00A4670A">
        <w:rPr>
          <w:noProof/>
          <w:color w:val="000000" w:themeColor="text1"/>
          <w:lang w:val="en-GB" w:eastAsia="en-GB"/>
        </w:rPr>
        <mc:AlternateContent>
          <mc:Choice Requires="wps">
            <w:drawing>
              <wp:anchor distT="0" distB="0" distL="114300" distR="114300" simplePos="0" relativeHeight="251825152" behindDoc="0" locked="0" layoutInCell="1" allowOverlap="1" wp14:anchorId="3B4866E1" wp14:editId="639F934A">
                <wp:simplePos x="0" y="0"/>
                <wp:positionH relativeFrom="column">
                  <wp:posOffset>5422789</wp:posOffset>
                </wp:positionH>
                <wp:positionV relativeFrom="paragraph">
                  <wp:posOffset>694717</wp:posOffset>
                </wp:positionV>
                <wp:extent cx="1600945" cy="1015337"/>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600945" cy="101533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562D0" w14:textId="77777777" w:rsidR="00C23B11" w:rsidRDefault="00C23B11" w:rsidP="00596A78">
                            <w:pPr>
                              <w:ind w:firstLine="0"/>
                            </w:pPr>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66E1" id="Text Box 34" o:spid="_x0000_s1061" type="#_x0000_t202" style="position:absolute;left:0;text-align:left;margin-left:427pt;margin-top:54.7pt;width:126.05pt;height:79.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" filled="f" stroked="f">
                <v:textbox>
                  <w:txbxContent>
                    <w:p w14:paraId="2BF562D0" w14:textId="77777777" w:rsidR="00C23B11" w:rsidRDefault="00C23B11" w:rsidP="00596A78">
                      <w:pPr>
                        <w:ind w:firstLine="0"/>
                      </w:pPr>
                      <w:r>
                        <w:t>(4.2)</w:t>
                      </w:r>
                    </w:p>
                  </w:txbxContent>
                </v:textbox>
              </v:shape>
            </w:pict>
          </mc:Fallback>
        </mc:AlternateContent>
      </w:r>
      <w:r w:rsidR="000E5991" w:rsidRPr="00A4670A">
        <w:rPr>
          <w:color w:val="000000" w:themeColor="text1"/>
        </w:rPr>
        <w:t>T</w:t>
      </w:r>
      <w:r w:rsidR="00846DC7" w:rsidRPr="00A4670A">
        <w:rPr>
          <w:color w:val="000000" w:themeColor="text1"/>
        </w:rPr>
        <w:t>o create an i</w:t>
      </w:r>
      <w:r w:rsidRPr="00A4670A">
        <w:rPr>
          <w:color w:val="000000" w:themeColor="text1"/>
        </w:rPr>
        <w:t>nterim correction (a’</w:t>
      </w:r>
      <w:r w:rsidRPr="00A4670A">
        <w:rPr>
          <w:color w:val="000000" w:themeColor="text1"/>
          <w:vertAlign w:val="subscript"/>
        </w:rPr>
        <w:t>V</w:t>
      </w:r>
      <w:r w:rsidRPr="00A4670A">
        <w:rPr>
          <w:color w:val="000000" w:themeColor="text1"/>
        </w:rPr>
        <w:t>) in the vertical direction</w:t>
      </w:r>
      <w:r w:rsidR="00F87BFB" w:rsidRPr="00A4670A">
        <w:rPr>
          <w:color w:val="000000" w:themeColor="text1"/>
        </w:rPr>
        <w:t xml:space="preserve">, to be </w:t>
      </w:r>
      <w:r w:rsidRPr="00A4670A">
        <w:rPr>
          <w:color w:val="000000" w:themeColor="text1"/>
        </w:rPr>
        <w:t>derived before a true value for a</w:t>
      </w:r>
      <w:r w:rsidRPr="00A4670A">
        <w:rPr>
          <w:color w:val="000000" w:themeColor="text1"/>
          <w:vertAlign w:val="subscript"/>
        </w:rPr>
        <w:t>V</w:t>
      </w:r>
      <w:r w:rsidR="000E5991" w:rsidRPr="00A4670A">
        <w:rPr>
          <w:color w:val="000000" w:themeColor="text1"/>
          <w:vertAlign w:val="subscript"/>
        </w:rPr>
        <w:t xml:space="preserve"> </w:t>
      </w:r>
      <w:r w:rsidR="000E5991" w:rsidRPr="00A4670A">
        <w:rPr>
          <w:color w:val="000000" w:themeColor="text1"/>
        </w:rPr>
        <w:t>can be calculated</w:t>
      </w:r>
      <w:r w:rsidRPr="00A4670A">
        <w:rPr>
          <w:color w:val="000000" w:themeColor="text1"/>
        </w:rPr>
        <w:t>:</w:t>
      </w:r>
    </w:p>
    <w:p w14:paraId="1B760F44" w14:textId="77777777" w:rsidR="00596A78" w:rsidRPr="00A4670A" w:rsidRDefault="00C23B11" w:rsidP="00596A78">
      <w:pPr>
        <w:rPr>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a</m:t>
              </m:r>
              <m:r>
                <m:rPr>
                  <m:sty m:val="p"/>
                </m:rPr>
                <w:rPr>
                  <w:rFonts w:ascii="Cambria Math" w:hAnsi="Cambria Math"/>
                  <w:color w:val="000000" w:themeColor="text1"/>
                </w:rPr>
                <m:t>'</m:t>
              </m:r>
            </m:e>
            <m:sub>
              <m:r>
                <w:rPr>
                  <w:rFonts w:ascii="Cambria Math" w:hAnsi="Cambria Math"/>
                  <w:color w:val="000000" w:themeColor="text1"/>
                </w:rPr>
                <m:t>V</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a</m:t>
              </m:r>
            </m:sub>
          </m:sSub>
          <m:r>
            <w:rPr>
              <w:rFonts w:ascii="Cambria Math" w:hAnsi="Cambria Math"/>
              <w:color w:val="000000" w:themeColor="text1"/>
            </w:rPr>
            <m:t>sin</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a</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V</m:t>
              </m:r>
            </m:sub>
          </m:sSub>
          <m:r>
            <w:rPr>
              <w:rFonts w:ascii="Cambria Math" w:hAnsi="Cambria Math"/>
              <w:color w:val="000000" w:themeColor="text1"/>
            </w:rPr>
            <m:t>cos</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a</m:t>
              </m:r>
            </m:sub>
          </m:sSub>
        </m:oMath>
      </m:oMathPara>
    </w:p>
    <w:p w14:paraId="1B346F02" w14:textId="77777777" w:rsidR="00596A78" w:rsidRPr="00A4670A" w:rsidRDefault="00596A78" w:rsidP="00596A78">
      <w:pPr>
        <w:rPr>
          <w:color w:val="000000" w:themeColor="text1"/>
        </w:rPr>
      </w:pPr>
      <w:r w:rsidRPr="00A4670A">
        <w:rPr>
          <w:noProof/>
          <w:color w:val="000000" w:themeColor="text1"/>
          <w:lang w:val="en-GB" w:eastAsia="en-GB"/>
        </w:rPr>
        <mc:AlternateContent>
          <mc:Choice Requires="wps">
            <w:drawing>
              <wp:anchor distT="0" distB="0" distL="114300" distR="114300" simplePos="0" relativeHeight="251826176" behindDoc="0" locked="0" layoutInCell="1" allowOverlap="1" wp14:anchorId="7BE257A5" wp14:editId="35494602">
                <wp:simplePos x="0" y="0"/>
                <wp:positionH relativeFrom="column">
                  <wp:posOffset>5418944</wp:posOffset>
                </wp:positionH>
                <wp:positionV relativeFrom="paragraph">
                  <wp:posOffset>273081</wp:posOffset>
                </wp:positionV>
                <wp:extent cx="614191" cy="456758"/>
                <wp:effectExtent l="0" t="0" r="0" b="635"/>
                <wp:wrapNone/>
                <wp:docPr id="38" name="Text Box 38"/>
                <wp:cNvGraphicFramePr/>
                <a:graphic xmlns:a="http://schemas.openxmlformats.org/drawingml/2006/main">
                  <a:graphicData uri="http://schemas.microsoft.com/office/word/2010/wordprocessingShape">
                    <wps:wsp>
                      <wps:cNvSpPr txBox="1"/>
                      <wps:spPr>
                        <a:xfrm>
                          <a:off x="0" y="0"/>
                          <a:ext cx="614191" cy="4567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5E2ED" w14:textId="77777777" w:rsidR="00C23B11" w:rsidRPr="00486D51" w:rsidRDefault="00C23B11" w:rsidP="00596A78">
                            <w:pPr>
                              <w:ind w:firstLine="0"/>
                              <w:rPr>
                                <w:color w:val="000000" w:themeColor="text1"/>
                              </w:rPr>
                            </w:pPr>
                            <w:r>
                              <w:rPr>
                                <w:color w:val="000000" w:themeColor="text1"/>
                              </w:rPr>
                              <w:t>(4.3</w:t>
                            </w:r>
                            <w:r w:rsidRPr="00486D51">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57A5" id="Text Box 38" o:spid="_x0000_s1062" type="#_x0000_t202" style="position:absolute;left:0;text-align:left;margin-left:426.7pt;margin-top:21.5pt;width:48.35pt;height:3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" filled="f" stroked="f">
                <v:textbox>
                  <w:txbxContent>
                    <w:p w14:paraId="4DF5E2ED" w14:textId="77777777" w:rsidR="00C23B11" w:rsidRPr="00486D51" w:rsidRDefault="00C23B11" w:rsidP="00596A78">
                      <w:pPr>
                        <w:ind w:firstLine="0"/>
                        <w:rPr>
                          <w:color w:val="000000" w:themeColor="text1"/>
                        </w:rPr>
                      </w:pPr>
                      <w:r>
                        <w:rPr>
                          <w:color w:val="000000" w:themeColor="text1"/>
                        </w:rPr>
                        <w:t>(4.3</w:t>
                      </w:r>
                      <w:r w:rsidRPr="00486D51">
                        <w:rPr>
                          <w:color w:val="000000" w:themeColor="text1"/>
                        </w:rPr>
                        <w:t>)</w:t>
                      </w:r>
                    </w:p>
                  </w:txbxContent>
                </v:textbox>
              </v:shape>
            </w:pict>
          </mc:Fallback>
        </mc:AlternateContent>
      </w:r>
      <w:r w:rsidR="000E5991" w:rsidRPr="00A4670A">
        <w:rPr>
          <w:color w:val="000000" w:themeColor="text1"/>
        </w:rPr>
        <w:t>The i</w:t>
      </w:r>
      <w:r w:rsidRPr="00A4670A">
        <w:rPr>
          <w:color w:val="000000" w:themeColor="text1"/>
        </w:rPr>
        <w:t>nterim values in the vertical direction used to derive a</w:t>
      </w:r>
      <w:r w:rsidRPr="00A4670A">
        <w:rPr>
          <w:color w:val="000000" w:themeColor="text1"/>
          <w:vertAlign w:val="subscript"/>
        </w:rPr>
        <w:t xml:space="preserve">M </w:t>
      </w:r>
      <w:r w:rsidRPr="00A4670A">
        <w:rPr>
          <w:color w:val="000000" w:themeColor="text1"/>
        </w:rPr>
        <w:t>:</w:t>
      </w:r>
    </w:p>
    <w:p w14:paraId="45936842" w14:textId="77777777" w:rsidR="00596A78" w:rsidRPr="00A4670A" w:rsidRDefault="00C23B11" w:rsidP="00596A78">
      <w:pPr>
        <w:rPr>
          <w:rFonts w:eastAsiaTheme="minorEastAsia"/>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r>
            <w:rPr>
              <w:rFonts w:ascii="Cambria Math" w:hAnsi="Cambria Math"/>
              <w:color w:val="000000" w:themeColor="text1"/>
            </w:rPr>
            <m:t>cos</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a</m:t>
              </m:r>
              <m:r>
                <m:rPr>
                  <m:sty m:val="p"/>
                </m:rPr>
                <w:rPr>
                  <w:rFonts w:ascii="Cambria Math" w:hAnsi="Cambria Math"/>
                  <w:color w:val="000000" w:themeColor="text1"/>
                </w:rPr>
                <m:t>'</m:t>
              </m:r>
            </m:e>
            <m:sub>
              <m:r>
                <w:rPr>
                  <w:rFonts w:ascii="Cambria Math" w:hAnsi="Cambria Math"/>
                  <w:color w:val="000000" w:themeColor="text1"/>
                </w:rPr>
                <m:t>V</m:t>
              </m:r>
            </m:sub>
          </m:sSub>
          <m:r>
            <w:rPr>
              <w:rFonts w:ascii="Cambria Math" w:hAnsi="Cambria Math"/>
              <w:color w:val="000000" w:themeColor="text1"/>
            </w:rPr>
            <m:t>sin</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oMath>
      </m:oMathPara>
    </w:p>
    <w:p w14:paraId="43137F39" w14:textId="77777777" w:rsidR="00596A78" w:rsidRPr="00A4670A" w:rsidRDefault="00596A78" w:rsidP="00596A78">
      <w:pPr>
        <w:rPr>
          <w:color w:val="000000" w:themeColor="text1"/>
        </w:rPr>
      </w:pPr>
      <w:r w:rsidRPr="00A4670A">
        <w:rPr>
          <w:noProof/>
          <w:color w:val="000000" w:themeColor="text1"/>
          <w:lang w:val="en-GB" w:eastAsia="en-GB"/>
        </w:rPr>
        <mc:AlternateContent>
          <mc:Choice Requires="wps">
            <w:drawing>
              <wp:anchor distT="0" distB="0" distL="114300" distR="114300" simplePos="0" relativeHeight="251827200" behindDoc="0" locked="0" layoutInCell="1" allowOverlap="1" wp14:anchorId="570F9850" wp14:editId="0C5309E3">
                <wp:simplePos x="0" y="0"/>
                <wp:positionH relativeFrom="column">
                  <wp:posOffset>5426439</wp:posOffset>
                </wp:positionH>
                <wp:positionV relativeFrom="paragraph">
                  <wp:posOffset>327691</wp:posOffset>
                </wp:positionV>
                <wp:extent cx="835296" cy="461614"/>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35296" cy="46161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B8250" w14:textId="77777777" w:rsidR="00C23B11" w:rsidRDefault="00C23B11" w:rsidP="00596A78">
                            <w:pPr>
                              <w:ind w:firstLine="0"/>
                            </w:pPr>
                            <w: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9850" id="Text Box 45" o:spid="_x0000_s1063" type="#_x0000_t202" style="position:absolute;left:0;text-align:left;margin-left:427.3pt;margin-top:25.8pt;width:65.75pt;height:36.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XkrgIAAKw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" filled="f" stroked="f">
                <v:textbox>
                  <w:txbxContent>
                    <w:p w14:paraId="059B8250" w14:textId="77777777" w:rsidR="00C23B11" w:rsidRDefault="00C23B11" w:rsidP="00596A78">
                      <w:pPr>
                        <w:ind w:firstLine="0"/>
                      </w:pPr>
                      <w:r>
                        <w:t>(4.4)</w:t>
                      </w:r>
                    </w:p>
                  </w:txbxContent>
                </v:textbox>
              </v:shape>
            </w:pict>
          </mc:Fallback>
        </mc:AlternateContent>
      </w:r>
      <w:r w:rsidRPr="00A4670A">
        <w:rPr>
          <w:color w:val="000000" w:themeColor="text1"/>
        </w:rPr>
        <w:t>Finally, a</w:t>
      </w:r>
      <w:r w:rsidRPr="00A4670A">
        <w:rPr>
          <w:color w:val="000000" w:themeColor="text1"/>
          <w:vertAlign w:val="subscript"/>
        </w:rPr>
        <w:t xml:space="preserve">V </w:t>
      </w:r>
      <w:r w:rsidRPr="00A4670A">
        <w:rPr>
          <w:color w:val="000000" w:themeColor="text1"/>
        </w:rPr>
        <w:t>can now be estimated:</w:t>
      </w:r>
    </w:p>
    <w:p w14:paraId="5E047FFA" w14:textId="77777777" w:rsidR="00596A78" w:rsidRPr="00A4670A" w:rsidRDefault="00C23B11" w:rsidP="00596A78">
      <w:pPr>
        <w:rPr>
          <w:b/>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V</m:t>
              </m:r>
            </m:sub>
          </m:sSub>
          <m:r>
            <m:rPr>
              <m:sty m:val="p"/>
            </m:rPr>
            <w:rPr>
              <w:rFonts w:ascii="Cambria Math" w:hAnsi="Cambria Math"/>
              <w:color w:val="000000" w:themeColor="text1"/>
            </w:rPr>
            <m:t xml:space="preserve">= </m:t>
          </m:r>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r>
            <w:rPr>
              <w:rFonts w:ascii="Cambria Math" w:hAnsi="Cambria Math"/>
              <w:color w:val="000000" w:themeColor="text1"/>
            </w:rPr>
            <m:t>sin</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a</m:t>
              </m:r>
              <m:r>
                <m:rPr>
                  <m:sty m:val="p"/>
                </m:rPr>
                <w:rPr>
                  <w:rFonts w:ascii="Cambria Math" w:hAnsi="Cambria Math"/>
                  <w:color w:val="000000" w:themeColor="text1"/>
                </w:rPr>
                <m:t>'</m:t>
              </m:r>
            </m:e>
            <m:sub>
              <m:r>
                <w:rPr>
                  <w:rFonts w:ascii="Cambria Math" w:hAnsi="Cambria Math"/>
                  <w:color w:val="000000" w:themeColor="text1"/>
                </w:rPr>
                <m:t>V</m:t>
              </m:r>
            </m:sub>
          </m:sSub>
          <m:r>
            <w:rPr>
              <w:rFonts w:ascii="Cambria Math" w:hAnsi="Cambria Math"/>
              <w:color w:val="000000" w:themeColor="text1"/>
            </w:rPr>
            <m:t>cos</m:t>
          </m:r>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r>
            <m:rPr>
              <m:sty m:val="p"/>
            </m:rPr>
            <w:rPr>
              <w:rFonts w:ascii="Cambria Math" w:hAnsi="Cambria Math"/>
              <w:color w:val="000000" w:themeColor="text1"/>
            </w:rPr>
            <m:t>-1</m:t>
          </m:r>
          <m:r>
            <w:rPr>
              <w:rFonts w:ascii="Cambria Math" w:hAnsi="Cambria Math"/>
              <w:color w:val="000000" w:themeColor="text1"/>
            </w:rPr>
            <m:t>g</m:t>
          </m:r>
        </m:oMath>
      </m:oMathPara>
    </w:p>
    <w:p w14:paraId="6DAE8497" w14:textId="77777777" w:rsidR="00596A78" w:rsidRPr="00A4670A" w:rsidRDefault="00596A78" w:rsidP="00596A78">
      <w:pPr>
        <w:spacing w:line="240" w:lineRule="auto"/>
        <w:ind w:firstLine="0"/>
        <w:rPr>
          <w:color w:val="000000" w:themeColor="text1"/>
        </w:rPr>
      </w:pPr>
      <w:r w:rsidRPr="00A4670A">
        <w:rPr>
          <w:color w:val="000000" w:themeColor="text1"/>
        </w:rPr>
        <w:t>Where:</w:t>
      </w:r>
    </w:p>
    <w:p w14:paraId="5B218ED6" w14:textId="77777777" w:rsidR="00596A78" w:rsidRPr="00A4670A" w:rsidRDefault="000E5991" w:rsidP="00596A78">
      <w:pPr>
        <w:spacing w:line="240" w:lineRule="auto"/>
        <w:ind w:firstLine="0"/>
        <w:rPr>
          <w:color w:val="000000" w:themeColor="text1"/>
        </w:rPr>
      </w:pPr>
      <m:oMath>
        <m:r>
          <w:rPr>
            <w:rFonts w:ascii="Cambria Math" w:hAnsi="Cambria Math"/>
            <w:color w:val="000000" w:themeColor="text1"/>
          </w:rPr>
          <m:t>g</m:t>
        </m:r>
      </m:oMath>
      <w:r w:rsidR="00596A78" w:rsidRPr="00A4670A">
        <w:rPr>
          <w:color w:val="000000" w:themeColor="text1"/>
        </w:rPr>
        <w:t xml:space="preserve"> = gravity</w:t>
      </w:r>
      <w:r w:rsidR="00F87BFB" w:rsidRPr="00A4670A">
        <w:rPr>
          <w:color w:val="000000" w:themeColor="text1"/>
        </w:rPr>
        <w:t xml:space="preserve"> acceleration</w:t>
      </w:r>
    </w:p>
    <w:p w14:paraId="31719CDB"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a</m:t>
            </m:r>
          </m:sub>
        </m:sSub>
      </m:oMath>
      <w:r w:rsidR="00596A78" w:rsidRPr="00A4670A">
        <w:rPr>
          <w:color w:val="000000" w:themeColor="text1"/>
          <w:vertAlign w:val="subscript"/>
        </w:rPr>
        <w:t xml:space="preserve"> </w:t>
      </w:r>
      <w:r w:rsidR="00596A78" w:rsidRPr="00A4670A">
        <w:rPr>
          <w:color w:val="000000" w:themeColor="text1"/>
        </w:rPr>
        <w:t xml:space="preserve">= </w:t>
      </w:r>
      <w:r w:rsidR="00F87BFB" w:rsidRPr="00A4670A">
        <w:rPr>
          <w:color w:val="000000" w:themeColor="text1"/>
        </w:rPr>
        <w:t>m</w:t>
      </w:r>
      <w:r w:rsidR="00596A78" w:rsidRPr="00A4670A">
        <w:rPr>
          <w:color w:val="000000" w:themeColor="text1"/>
        </w:rPr>
        <w:t>easured AP signal</w:t>
      </w:r>
    </w:p>
    <w:p w14:paraId="6E9B53B9"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A</m:t>
            </m:r>
          </m:sub>
        </m:sSub>
      </m:oMath>
      <w:r w:rsidR="00596A78" w:rsidRPr="00A4670A">
        <w:rPr>
          <w:color w:val="000000" w:themeColor="text1"/>
          <w:vertAlign w:val="subscript"/>
        </w:rPr>
        <w:t xml:space="preserve"> </w:t>
      </w:r>
      <w:r w:rsidR="00596A78" w:rsidRPr="00A4670A">
        <w:rPr>
          <w:color w:val="000000" w:themeColor="text1"/>
        </w:rPr>
        <w:t xml:space="preserve">= </w:t>
      </w:r>
      <w:r w:rsidR="00F87BFB" w:rsidRPr="00A4670A">
        <w:rPr>
          <w:color w:val="000000" w:themeColor="text1"/>
        </w:rPr>
        <w:t>e</w:t>
      </w:r>
      <w:r w:rsidR="00596A78" w:rsidRPr="00A4670A">
        <w:rPr>
          <w:color w:val="000000" w:themeColor="text1"/>
        </w:rPr>
        <w:t>stimated AP acceleration in the horizontal plane</w:t>
      </w:r>
    </w:p>
    <w:p w14:paraId="57E7DC10"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oMath>
      <w:r w:rsidR="00596A78" w:rsidRPr="00A4670A">
        <w:rPr>
          <w:color w:val="000000" w:themeColor="text1"/>
          <w:vertAlign w:val="subscript"/>
        </w:rPr>
        <w:t xml:space="preserve"> </w:t>
      </w:r>
      <w:r w:rsidR="00596A78" w:rsidRPr="00A4670A">
        <w:rPr>
          <w:color w:val="000000" w:themeColor="text1"/>
        </w:rPr>
        <w:t xml:space="preserve">= </w:t>
      </w:r>
      <w:r w:rsidR="00F87BFB" w:rsidRPr="00A4670A">
        <w:rPr>
          <w:color w:val="000000" w:themeColor="text1"/>
        </w:rPr>
        <w:t>m</w:t>
      </w:r>
      <w:r w:rsidR="00596A78" w:rsidRPr="00A4670A">
        <w:rPr>
          <w:color w:val="000000" w:themeColor="text1"/>
        </w:rPr>
        <w:t>easured AP signal</w:t>
      </w:r>
    </w:p>
    <w:p w14:paraId="74F23564"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M</m:t>
            </m:r>
          </m:sub>
        </m:sSub>
      </m:oMath>
      <w:r w:rsidR="00596A78" w:rsidRPr="00A4670A">
        <w:rPr>
          <w:color w:val="000000" w:themeColor="text1"/>
          <w:vertAlign w:val="subscript"/>
        </w:rPr>
        <w:t xml:space="preserve"> </w:t>
      </w:r>
      <w:r w:rsidR="00596A78" w:rsidRPr="00A4670A">
        <w:rPr>
          <w:color w:val="000000" w:themeColor="text1"/>
        </w:rPr>
        <w:t xml:space="preserve">= </w:t>
      </w:r>
      <w:r w:rsidR="00F87BFB" w:rsidRPr="00A4670A">
        <w:rPr>
          <w:color w:val="000000" w:themeColor="text1"/>
        </w:rPr>
        <w:t>e</w:t>
      </w:r>
      <w:r w:rsidR="00596A78" w:rsidRPr="00A4670A">
        <w:rPr>
          <w:color w:val="000000" w:themeColor="text1"/>
        </w:rPr>
        <w:t>stimated AP acceleration in the horizontal plane</w:t>
      </w:r>
    </w:p>
    <w:p w14:paraId="0AF72688"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v</m:t>
            </m:r>
          </m:sub>
        </m:sSub>
      </m:oMath>
      <w:r w:rsidR="00596A78" w:rsidRPr="00A4670A">
        <w:rPr>
          <w:color w:val="000000" w:themeColor="text1"/>
          <w:vertAlign w:val="subscript"/>
        </w:rPr>
        <w:t xml:space="preserve"> </w:t>
      </w:r>
      <w:r w:rsidR="00596A78" w:rsidRPr="00A4670A">
        <w:rPr>
          <w:color w:val="000000" w:themeColor="text1"/>
        </w:rPr>
        <w:t xml:space="preserve">= </w:t>
      </w:r>
      <w:r w:rsidR="00F87BFB" w:rsidRPr="00A4670A">
        <w:rPr>
          <w:color w:val="000000" w:themeColor="text1"/>
        </w:rPr>
        <w:t>m</w:t>
      </w:r>
      <w:r w:rsidR="00596A78" w:rsidRPr="00A4670A">
        <w:rPr>
          <w:color w:val="000000" w:themeColor="text1"/>
        </w:rPr>
        <w:t>easured V signal</w:t>
      </w:r>
    </w:p>
    <w:p w14:paraId="468DE3C8"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a</m:t>
            </m:r>
            <m:r>
              <m:rPr>
                <m:sty m:val="p"/>
              </m:rPr>
              <w:rPr>
                <w:rFonts w:ascii="Cambria Math" w:hAnsi="Cambria Math"/>
                <w:color w:val="000000" w:themeColor="text1"/>
              </w:rPr>
              <m:t>'</m:t>
            </m:r>
          </m:e>
          <m:sub>
            <m:r>
              <w:rPr>
                <w:rFonts w:ascii="Cambria Math" w:hAnsi="Cambria Math"/>
                <w:color w:val="000000" w:themeColor="text1"/>
              </w:rPr>
              <m:t>V</m:t>
            </m:r>
          </m:sub>
        </m:sSub>
      </m:oMath>
      <w:r w:rsidR="00596A78" w:rsidRPr="00A4670A">
        <w:rPr>
          <w:color w:val="000000" w:themeColor="text1"/>
          <w:vertAlign w:val="subscript"/>
        </w:rPr>
        <w:t xml:space="preserve"> </w:t>
      </w:r>
      <w:r w:rsidR="00596A78" w:rsidRPr="00A4670A">
        <w:rPr>
          <w:color w:val="000000" w:themeColor="text1"/>
        </w:rPr>
        <w:t xml:space="preserve">= </w:t>
      </w:r>
      <w:r w:rsidR="00F87BFB" w:rsidRPr="00A4670A">
        <w:rPr>
          <w:color w:val="000000" w:themeColor="text1"/>
        </w:rPr>
        <w:t>e</w:t>
      </w:r>
      <w:r w:rsidR="00596A78" w:rsidRPr="00A4670A">
        <w:rPr>
          <w:color w:val="000000" w:themeColor="text1"/>
        </w:rPr>
        <w:t>stimate</w:t>
      </w:r>
      <w:r w:rsidR="002E3990" w:rsidRPr="00A4670A">
        <w:rPr>
          <w:color w:val="000000" w:themeColor="text1"/>
        </w:rPr>
        <w:t>d</w:t>
      </w:r>
      <w:r w:rsidR="00596A78" w:rsidRPr="00A4670A">
        <w:rPr>
          <w:color w:val="000000" w:themeColor="text1"/>
        </w:rPr>
        <w:t xml:space="preserve"> provisional V acceleration </w:t>
      </w:r>
    </w:p>
    <w:p w14:paraId="4C684839"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a</m:t>
            </m:r>
          </m:e>
          <m:sub>
            <m:r>
              <w:rPr>
                <w:rFonts w:ascii="Cambria Math" w:hAnsi="Cambria Math"/>
                <w:color w:val="000000" w:themeColor="text1"/>
              </w:rPr>
              <m:t>V</m:t>
            </m:r>
          </m:sub>
        </m:sSub>
      </m:oMath>
      <w:r w:rsidR="00596A78" w:rsidRPr="00A4670A">
        <w:rPr>
          <w:color w:val="000000" w:themeColor="text1"/>
          <w:vertAlign w:val="subscript"/>
        </w:rPr>
        <w:t xml:space="preserve"> </w:t>
      </w:r>
      <w:r w:rsidR="00596A78" w:rsidRPr="00A4670A">
        <w:rPr>
          <w:color w:val="000000" w:themeColor="text1"/>
        </w:rPr>
        <w:t xml:space="preserve">= </w:t>
      </w:r>
      <w:r w:rsidR="00F87BFB" w:rsidRPr="00A4670A">
        <w:rPr>
          <w:color w:val="000000" w:themeColor="text1"/>
        </w:rPr>
        <w:t>e</w:t>
      </w:r>
      <w:r w:rsidR="00596A78" w:rsidRPr="00A4670A">
        <w:rPr>
          <w:color w:val="000000" w:themeColor="text1"/>
        </w:rPr>
        <w:t>stimated V acceleration</w:t>
      </w:r>
    </w:p>
    <w:p w14:paraId="57A78102"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a</m:t>
            </m:r>
          </m:sub>
        </m:sSub>
      </m:oMath>
      <w:r w:rsidR="00596A78" w:rsidRPr="00A4670A">
        <w:rPr>
          <w:color w:val="000000" w:themeColor="text1"/>
          <w:shd w:val="clear" w:color="auto" w:fill="FFFFFF"/>
        </w:rPr>
        <w:t xml:space="preserve"> = angle between the horizontal plane and a measured anteroposterior vector</w:t>
      </w:r>
    </w:p>
    <w:p w14:paraId="500CFC72" w14:textId="77777777" w:rsidR="00596A78" w:rsidRPr="00A4670A" w:rsidRDefault="00C23B11" w:rsidP="00596A78">
      <w:pPr>
        <w:spacing w:line="240" w:lineRule="auto"/>
        <w:ind w:firstLine="0"/>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θ</m:t>
            </m:r>
          </m:e>
          <m:sub>
            <m:r>
              <w:rPr>
                <w:rFonts w:ascii="Cambria Math" w:hAnsi="Cambria Math"/>
                <w:color w:val="000000" w:themeColor="text1"/>
              </w:rPr>
              <m:t>m</m:t>
            </m:r>
          </m:sub>
        </m:sSub>
      </m:oMath>
      <w:r w:rsidR="00596A78" w:rsidRPr="00A4670A">
        <w:rPr>
          <w:color w:val="000000" w:themeColor="text1"/>
          <w:shd w:val="clear" w:color="auto" w:fill="FFFFFF"/>
        </w:rPr>
        <w:t xml:space="preserve"> = angle between the horizontal plane and </w:t>
      </w:r>
      <w:r w:rsidR="00846DC7" w:rsidRPr="00A4670A">
        <w:rPr>
          <w:color w:val="000000" w:themeColor="text1"/>
          <w:shd w:val="clear" w:color="auto" w:fill="FFFFFF"/>
        </w:rPr>
        <w:t xml:space="preserve">the </w:t>
      </w:r>
      <w:r w:rsidR="00596A78" w:rsidRPr="00A4670A">
        <w:rPr>
          <w:color w:val="000000" w:themeColor="text1"/>
          <w:shd w:val="clear" w:color="auto" w:fill="FFFFFF"/>
        </w:rPr>
        <w:t xml:space="preserve">measured </w:t>
      </w:r>
      <w:r w:rsidR="00F87BFB" w:rsidRPr="00A4670A">
        <w:rPr>
          <w:color w:val="000000" w:themeColor="text1"/>
          <w:shd w:val="clear" w:color="auto" w:fill="FFFFFF"/>
        </w:rPr>
        <w:t xml:space="preserve">ML </w:t>
      </w:r>
      <w:r w:rsidR="00596A78" w:rsidRPr="00A4670A">
        <w:rPr>
          <w:color w:val="000000" w:themeColor="text1"/>
          <w:shd w:val="clear" w:color="auto" w:fill="FFFFFF"/>
        </w:rPr>
        <w:t xml:space="preserve">acceleration vector. </w:t>
      </w:r>
    </w:p>
    <w:p w14:paraId="1D3D8FA3" w14:textId="77777777" w:rsidR="00152AAC" w:rsidRPr="00A4670A" w:rsidRDefault="00152AAC" w:rsidP="00596A78">
      <w:pPr>
        <w:rPr>
          <w:b/>
          <w:color w:val="000000" w:themeColor="text1"/>
        </w:rPr>
      </w:pPr>
    </w:p>
    <w:p w14:paraId="5DBC1B1B" w14:textId="77777777" w:rsidR="008F5B38" w:rsidRPr="00A4670A" w:rsidRDefault="00596A78" w:rsidP="004516DC">
      <w:pPr>
        <w:rPr>
          <w:color w:val="000000" w:themeColor="text1"/>
        </w:rPr>
      </w:pPr>
      <w:r w:rsidRPr="00A4670A">
        <w:rPr>
          <w:b/>
          <w:color w:val="000000" w:themeColor="text1"/>
        </w:rPr>
        <w:t>Method 3 (M3):</w:t>
      </w:r>
      <w:r w:rsidRPr="00A4670A">
        <w:rPr>
          <w:color w:val="000000" w:themeColor="text1"/>
        </w:rPr>
        <w:t xml:space="preserve"> Proposed as a progression from M2, M3 attempts to improve it through removing low-frequency movements not associated to gait such as “head nodding</w:t>
      </w:r>
      <w:r w:rsidR="002E3990" w:rsidRPr="00A4670A">
        <w:rPr>
          <w:color w:val="000000" w:themeColor="text1"/>
        </w:rPr>
        <w:t>”</w:t>
      </w:r>
      <w:r w:rsidR="00426322" w:rsidRPr="00A4670A">
        <w:rPr>
          <w:color w:val="000000" w:themeColor="text1"/>
        </w:rPr>
        <w:t xml:space="preserve"> and therefore improve data quality</w:t>
      </w:r>
      <w:r w:rsidRPr="00A4670A">
        <w:rPr>
          <w:color w:val="000000" w:themeColor="text1"/>
        </w:rPr>
        <w:t xml:space="preserve"> </w:t>
      </w:r>
      <w:r w:rsidRPr="00A4670A">
        <w:rPr>
          <w:color w:val="000000" w:themeColor="text1"/>
        </w:rPr>
        <w:fldChar w:fldCharType="begin" w:fldLock="1"/>
      </w:r>
      <w:r w:rsidR="001457AA" w:rsidRPr="00A4670A">
        <w:rPr>
          <w:color w:val="000000" w:themeColor="text1"/>
        </w:rPr>
        <w:instrText>ADDIN CSL_CITATION { "citationItems" : [ { "id" : "ITEM-1", "itemData" : { "DOI" : "10.1088/0967-3334/36/5/857", "ISSN" : "0967-3334", "author" : [ { "dropping-particle" : "", "family" : "Brodie", "given" : "Matthew a D", "non-dropping-particle" : "", "parse-names" : false, "suffix" : "" }, { "dropping-particle" : "", "family" : "Beijer", "given" : "Tim R", "non-dropping-particle" : "", "parse-names" : false, "suffix" : "" }, { "dropping-particle" : "", "family" : "Canning", "given" : "Colleen G", "non-dropping-particle" : "", "parse-names" : false, "suffix" : "" }, { "dropping-particle" : "", "family" : "Lord", "given" : "Stephen R", "non-dropping-particle" : "", "parse-names" : false, "suffix" : "" } ], "container-title" : "Physiological Measurement", "id" : "ITEM-1", "issue" : "5", "issued" : { "date-parts" : [ [ "2015" ] ] }, "page" : "857-872", "publisher" : "IOP Publishing", "title" : "Head and pelvis stride-to-stride oscillations in gait: validation and interpretation of measurements from wearable accelerometers", "type" : "article-journal", "volume" : "36" }, "uris" : [ "http://www.mendeley.com/documents/?uuid=6c65db6a-c6e5-4471-a4d8-130300e63a0e" ] } ], "mendeley" : { "formattedCitation" : "[20]", "plainTextFormattedCitation" : "[20]", "previouslyFormattedCitation" : "[20]" }, "properties" : {  }, "schema" : "https://github.com/citation-style-language/schema/raw/master/csl-citation.json" }</w:instrText>
      </w:r>
      <w:r w:rsidRPr="00A4670A">
        <w:rPr>
          <w:color w:val="000000" w:themeColor="text1"/>
        </w:rPr>
        <w:fldChar w:fldCharType="separate"/>
      </w:r>
      <w:r w:rsidR="00EB41ED" w:rsidRPr="00A4670A">
        <w:rPr>
          <w:noProof/>
          <w:color w:val="000000" w:themeColor="text1"/>
        </w:rPr>
        <w:t>[20]</w:t>
      </w:r>
      <w:r w:rsidRPr="00A4670A">
        <w:rPr>
          <w:color w:val="000000" w:themeColor="text1"/>
        </w:rPr>
        <w:fldChar w:fldCharType="end"/>
      </w:r>
      <w:r w:rsidRPr="00A4670A">
        <w:rPr>
          <w:color w:val="000000" w:themeColor="text1"/>
        </w:rPr>
        <w:t>. T</w:t>
      </w:r>
      <w:r w:rsidR="004516DC" w:rsidRPr="00A4670A">
        <w:rPr>
          <w:color w:val="000000" w:themeColor="text1"/>
        </w:rPr>
        <w:t xml:space="preserve">he required correction is performed by making mathematical corrections to align the local sensor’s axis with the global coordinate system. It has previously been validated with a optoelectronic cameras using elderly participants with sensors located on their pelvis and the top of their head </w:t>
      </w:r>
      <w:r w:rsidR="004516DC" w:rsidRPr="00A4670A">
        <w:rPr>
          <w:color w:val="000000" w:themeColor="text1"/>
        </w:rPr>
        <w:fldChar w:fldCharType="begin" w:fldLock="1"/>
      </w:r>
      <w:r w:rsidR="001457AA" w:rsidRPr="00A4670A">
        <w:rPr>
          <w:color w:val="000000" w:themeColor="text1"/>
        </w:rPr>
        <w:instrText>ADDIN CSL_CITATION { "citationItems" : [ { "id" : "ITEM-1", "itemData" : { "DOI" : "10.1088/0967-3334/36/5/857", "ISSN" : "0967-3334", "author" : [ { "dropping-particle" : "", "family" : "Brodie", "given" : "Matthew a D", "non-dropping-particle" : "", "parse-names" : false, "suffix" : "" }, { "dropping-particle" : "", "family" : "Beijer", "given" : "Tim R", "non-dropping-particle" : "", "parse-names" : false, "suffix" : "" }, { "dropping-particle" : "", "family" : "Canning", "given" : "Colleen G", "non-dropping-particle" : "", "parse-names" : false, "suffix" : "" }, { "dropping-particle" : "", "family" : "Lord", "given" : "Stephen R", "non-dropping-particle" : "", "parse-names" : false, "suffix" : "" } ], "container-title" : "Physiological Measurement", "id" : "ITEM-1", "issue" : "5", "issued" : { "date-parts" : [ [ "2015" ] ] }, "page" : "857-872", "publisher" : "IOP Publishing", "title" : "Head and pelvis stride-to-stride oscillations in gait: validation and interpretation of measurements from wearable accelerometers", "type" : "article-journal", "volume" : "36" }, "uris" : [ "http://www.mendeley.com/documents/?uuid=6c65db6a-c6e5-4471-a4d8-130300e63a0e" ] } ], "mendeley" : { "formattedCitation" : "[20]", "plainTextFormattedCitation" : "[20]", "previouslyFormattedCitation" : "[20]" }, "properties" : {  }, "schema" : "https://github.com/citation-style-language/schema/raw/master/csl-citation.json" }</w:instrText>
      </w:r>
      <w:r w:rsidR="004516DC" w:rsidRPr="00A4670A">
        <w:rPr>
          <w:color w:val="000000" w:themeColor="text1"/>
        </w:rPr>
        <w:fldChar w:fldCharType="separate"/>
      </w:r>
      <w:r w:rsidR="004516DC" w:rsidRPr="00A4670A">
        <w:rPr>
          <w:noProof/>
          <w:color w:val="000000" w:themeColor="text1"/>
        </w:rPr>
        <w:t>[20]</w:t>
      </w:r>
      <w:r w:rsidR="004516DC" w:rsidRPr="00A4670A">
        <w:rPr>
          <w:color w:val="000000" w:themeColor="text1"/>
        </w:rPr>
        <w:fldChar w:fldCharType="end"/>
      </w:r>
      <w:r w:rsidR="004516DC" w:rsidRPr="00A4670A">
        <w:rPr>
          <w:color w:val="000000" w:themeColor="text1"/>
        </w:rPr>
        <w:t>. How this method attempts to improve from M2 is through implementing a filter individually scales to each participant’s specific step frequency. The</w:t>
      </w:r>
      <w:r w:rsidRPr="00A4670A">
        <w:rPr>
          <w:color w:val="000000" w:themeColor="text1"/>
        </w:rPr>
        <w:t xml:space="preserve"> participant</w:t>
      </w:r>
      <w:r w:rsidR="004516DC" w:rsidRPr="00A4670A">
        <w:rPr>
          <w:color w:val="000000" w:themeColor="text1"/>
        </w:rPr>
        <w:t>’</w:t>
      </w:r>
      <w:r w:rsidRPr="00A4670A">
        <w:rPr>
          <w:color w:val="000000" w:themeColor="text1"/>
        </w:rPr>
        <w:t xml:space="preserve">s step frequency </w:t>
      </w:r>
      <w:r w:rsidR="004516DC" w:rsidRPr="00A4670A">
        <w:rPr>
          <w:color w:val="000000" w:themeColor="text1"/>
        </w:rPr>
        <w:t xml:space="preserve">is calculated </w:t>
      </w:r>
      <w:r w:rsidRPr="00A4670A">
        <w:rPr>
          <w:color w:val="000000" w:themeColor="text1"/>
        </w:rPr>
        <w:t xml:space="preserve">using discrete Fourier transform (Matlab’s </w:t>
      </w:r>
      <w:r w:rsidRPr="00A4670A">
        <w:rPr>
          <w:i/>
          <w:color w:val="000000" w:themeColor="text1"/>
        </w:rPr>
        <w:t>fft()</w:t>
      </w:r>
      <w:r w:rsidRPr="00A4670A">
        <w:rPr>
          <w:color w:val="000000" w:themeColor="text1"/>
        </w:rPr>
        <w:t xml:space="preserve"> function) and assessing the acceleration signal in </w:t>
      </w:r>
      <w:r w:rsidR="008F5B38" w:rsidRPr="00A4670A">
        <w:rPr>
          <w:color w:val="000000" w:themeColor="text1"/>
        </w:rPr>
        <w:t>the frequency domain</w:t>
      </w:r>
      <w:r w:rsidR="008432EF" w:rsidRPr="00A4670A">
        <w:rPr>
          <w:color w:val="000000" w:themeColor="text1"/>
        </w:rPr>
        <w:t xml:space="preserve">. Using the signals from the sensor located on the pelvis, the participants step frequency is found in the first dominant peak within the AP and V direction, whereas, their stride frequency is found in the first dominant peak in the ML direction. </w:t>
      </w:r>
    </w:p>
    <w:p w14:paraId="1468D22C" w14:textId="77777777" w:rsidR="00596A78" w:rsidRPr="00A4670A" w:rsidRDefault="00596A78" w:rsidP="008432EF">
      <w:pPr>
        <w:rPr>
          <w:color w:val="000000" w:themeColor="text1"/>
        </w:rPr>
      </w:pPr>
      <w:r w:rsidRPr="00A4670A">
        <w:rPr>
          <w:color w:val="000000" w:themeColor="text1"/>
        </w:rPr>
        <w:t>Once the</w:t>
      </w:r>
      <w:r w:rsidR="004516DC" w:rsidRPr="00A4670A">
        <w:rPr>
          <w:color w:val="000000" w:themeColor="text1"/>
        </w:rPr>
        <w:t xml:space="preserve"> participants</w:t>
      </w:r>
      <w:r w:rsidRPr="00A4670A">
        <w:rPr>
          <w:color w:val="000000" w:themeColor="text1"/>
        </w:rPr>
        <w:t xml:space="preserve"> step frequency is identified, the acceleration signal </w:t>
      </w:r>
      <w:r w:rsidR="00F87BFB" w:rsidRPr="00A4670A">
        <w:rPr>
          <w:color w:val="000000" w:themeColor="text1"/>
        </w:rPr>
        <w:t xml:space="preserve">is </w:t>
      </w:r>
      <w:r w:rsidRPr="00A4670A">
        <w:rPr>
          <w:color w:val="000000" w:themeColor="text1"/>
        </w:rPr>
        <w:t>filtered using a low pass 4</w:t>
      </w:r>
      <w:r w:rsidRPr="00A4670A">
        <w:rPr>
          <w:color w:val="000000" w:themeColor="text1"/>
          <w:vertAlign w:val="superscript"/>
        </w:rPr>
        <w:t>th</w:t>
      </w:r>
      <w:r w:rsidRPr="00A4670A">
        <w:rPr>
          <w:color w:val="000000" w:themeColor="text1"/>
        </w:rPr>
        <w:t xml:space="preserve"> order Butterworth filter </w:t>
      </w:r>
      <w:r w:rsidR="00426322" w:rsidRPr="00A4670A">
        <w:rPr>
          <w:color w:val="000000" w:themeColor="text1"/>
        </w:rPr>
        <w:t xml:space="preserve">(Matlabs’s filtfilt() function) </w:t>
      </w:r>
      <w:r w:rsidRPr="00A4670A">
        <w:rPr>
          <w:color w:val="000000" w:themeColor="text1"/>
        </w:rPr>
        <w:t>with a cut off frequency scaled to one quarter of the identified step frequency</w:t>
      </w:r>
      <w:r w:rsidR="004516DC" w:rsidRPr="00A4670A">
        <w:rPr>
          <w:color w:val="000000" w:themeColor="text1"/>
        </w:rPr>
        <w:t xml:space="preserve">. The purpose of this is to </w:t>
      </w:r>
      <w:r w:rsidRPr="00A4670A">
        <w:rPr>
          <w:color w:val="000000" w:themeColor="text1"/>
        </w:rPr>
        <w:t xml:space="preserve">remove the low frequency movements representative to slow changes in orientation and not gait. </w:t>
      </w:r>
      <w:r w:rsidR="00F87BFB" w:rsidRPr="00A4670A">
        <w:rPr>
          <w:color w:val="000000" w:themeColor="text1"/>
        </w:rPr>
        <w:t>T</w:t>
      </w:r>
      <w:r w:rsidRPr="00A4670A">
        <w:rPr>
          <w:color w:val="000000" w:themeColor="text1"/>
        </w:rPr>
        <w:t xml:space="preserve">his newly </w:t>
      </w:r>
      <w:r w:rsidR="00F87BFB" w:rsidRPr="00A4670A">
        <w:rPr>
          <w:color w:val="000000" w:themeColor="text1"/>
        </w:rPr>
        <w:t>calc</w:t>
      </w:r>
      <w:r w:rsidR="002618DA" w:rsidRPr="00A4670A">
        <w:rPr>
          <w:color w:val="000000" w:themeColor="text1"/>
        </w:rPr>
        <w:t>u</w:t>
      </w:r>
      <w:r w:rsidR="00F87BFB" w:rsidRPr="00A4670A">
        <w:rPr>
          <w:color w:val="000000" w:themeColor="text1"/>
        </w:rPr>
        <w:t xml:space="preserve">lated </w:t>
      </w:r>
      <w:r w:rsidRPr="00A4670A">
        <w:rPr>
          <w:color w:val="000000" w:themeColor="text1"/>
        </w:rPr>
        <w:t>filtered signal can be used to remove the low frequency error from the acceleration signals of interest by acting as a floating unit vector (</w:t>
      </w:r>
      <w:r w:rsidRPr="00A4670A">
        <w:rPr>
          <w:bCs/>
          <w:color w:val="000000" w:themeColor="text1"/>
        </w:rPr>
        <w:t>LFA)</w:t>
      </w:r>
      <w:r w:rsidR="007A2825" w:rsidRPr="00A4670A">
        <w:rPr>
          <w:bCs/>
          <w:color w:val="000000" w:themeColor="text1"/>
        </w:rPr>
        <w:t xml:space="preserve"> and a reference for the required orientation</w:t>
      </w:r>
      <w:r w:rsidRPr="00A4670A">
        <w:rPr>
          <w:color w:val="000000" w:themeColor="text1"/>
        </w:rPr>
        <w:t>. This is possible because steady state walking was used for the method</w:t>
      </w:r>
      <w:r w:rsidR="007A2825" w:rsidRPr="00A4670A">
        <w:rPr>
          <w:color w:val="000000" w:themeColor="text1"/>
        </w:rPr>
        <w:t>,</w:t>
      </w:r>
      <w:r w:rsidRPr="00A4670A">
        <w:rPr>
          <w:color w:val="000000" w:themeColor="text1"/>
        </w:rPr>
        <w:t xml:space="preserve"> therefore</w:t>
      </w:r>
      <w:r w:rsidR="007A2825" w:rsidRPr="00A4670A">
        <w:rPr>
          <w:color w:val="000000" w:themeColor="text1"/>
        </w:rPr>
        <w:t>,</w:t>
      </w:r>
      <w:r w:rsidRPr="00A4670A">
        <w:rPr>
          <w:color w:val="000000" w:themeColor="text1"/>
        </w:rPr>
        <w:t xml:space="preserve"> theoretically meaning, if no orientation error were present, then the </w:t>
      </w:r>
      <w:r w:rsidRPr="00A4670A">
        <w:rPr>
          <w:bCs/>
          <w:color w:val="000000" w:themeColor="text1"/>
        </w:rPr>
        <w:t xml:space="preserve">LFA </w:t>
      </w:r>
      <w:r w:rsidRPr="00A4670A">
        <w:rPr>
          <w:color w:val="000000" w:themeColor="text1"/>
        </w:rPr>
        <w:t xml:space="preserve">would have been coincident to the gravitational acceleration (e.g. </w:t>
      </w:r>
      <w:r w:rsidRPr="00A4670A">
        <w:rPr>
          <w:bCs/>
          <w:color w:val="000000" w:themeColor="text1"/>
        </w:rPr>
        <w:t xml:space="preserve">G </w:t>
      </w:r>
      <w:r w:rsidRPr="00A4670A">
        <w:rPr>
          <w:color w:val="000000" w:themeColor="text1"/>
        </w:rPr>
        <w:t>= [0, 0, 9.81]′)</w:t>
      </w:r>
      <w:r w:rsidR="007A2825" w:rsidRPr="00A4670A">
        <w:rPr>
          <w:color w:val="000000" w:themeColor="text1"/>
        </w:rPr>
        <w:t xml:space="preserve"> (e.g. perfectly aligned with gravity)</w:t>
      </w:r>
      <w:r w:rsidRPr="00A4670A">
        <w:rPr>
          <w:color w:val="000000" w:themeColor="text1"/>
        </w:rPr>
        <w:t xml:space="preserve">. However, because for the upper body this is not always the case, the slow changing sensor orientation causes the newly created </w:t>
      </w:r>
      <w:r w:rsidRPr="00A4670A">
        <w:rPr>
          <w:bCs/>
          <w:color w:val="000000" w:themeColor="text1"/>
        </w:rPr>
        <w:t>LFA</w:t>
      </w:r>
      <w:r w:rsidRPr="00A4670A">
        <w:rPr>
          <w:color w:val="000000" w:themeColor="text1"/>
        </w:rPr>
        <w:t xml:space="preserve"> to be angled away from the vertical. The filtered signal </w:t>
      </w:r>
      <w:r w:rsidR="007A2825" w:rsidRPr="00A4670A">
        <w:rPr>
          <w:color w:val="000000" w:themeColor="text1"/>
        </w:rPr>
        <w:t>is therefore</w:t>
      </w:r>
      <w:r w:rsidRPr="00A4670A">
        <w:rPr>
          <w:color w:val="000000" w:themeColor="text1"/>
        </w:rPr>
        <w:t xml:space="preserve"> used to know how much the sensors orientation differs from gravitational acceleration and consequently </w:t>
      </w:r>
      <w:r w:rsidR="007A2825" w:rsidRPr="00A4670A">
        <w:rPr>
          <w:color w:val="000000" w:themeColor="text1"/>
        </w:rPr>
        <w:t xml:space="preserve">the basis for a </w:t>
      </w:r>
      <w:r w:rsidRPr="00A4670A">
        <w:rPr>
          <w:color w:val="000000" w:themeColor="text1"/>
        </w:rPr>
        <w:t xml:space="preserve">correction can be made. </w:t>
      </w:r>
    </w:p>
    <w:p w14:paraId="1453A306" w14:textId="77777777" w:rsidR="00596A78" w:rsidRPr="00A4670A" w:rsidRDefault="00596A78" w:rsidP="00596A78">
      <w:pPr>
        <w:rPr>
          <w:color w:val="000000" w:themeColor="text1"/>
        </w:rPr>
      </w:pPr>
      <w:r w:rsidRPr="00A4670A">
        <w:rPr>
          <w:color w:val="000000" w:themeColor="text1"/>
        </w:rPr>
        <w:t>The required continuous rotational corrections are calculated by converting the LFA vector (</w:t>
      </w:r>
      <w:r w:rsidRPr="00A4670A">
        <w:rPr>
          <w:bCs/>
          <w:color w:val="000000" w:themeColor="text1"/>
        </w:rPr>
        <w:t xml:space="preserve">LFA </w:t>
      </w:r>
      <w:r w:rsidRPr="00A4670A">
        <w:rPr>
          <w:color w:val="000000" w:themeColor="text1"/>
        </w:rPr>
        <w:t>= [LFA</w:t>
      </w:r>
      <w:r w:rsidRPr="00A4670A">
        <w:rPr>
          <w:color w:val="000000" w:themeColor="text1"/>
          <w:position w:val="-6"/>
        </w:rPr>
        <w:t>AP</w:t>
      </w:r>
      <w:r w:rsidRPr="00A4670A">
        <w:rPr>
          <w:color w:val="000000" w:themeColor="text1"/>
        </w:rPr>
        <w:t>, LFA</w:t>
      </w:r>
      <w:r w:rsidRPr="00A4670A">
        <w:rPr>
          <w:color w:val="000000" w:themeColor="text1"/>
          <w:position w:val="-6"/>
        </w:rPr>
        <w:t>ML</w:t>
      </w:r>
      <w:r w:rsidRPr="00A4670A">
        <w:rPr>
          <w:color w:val="000000" w:themeColor="text1"/>
        </w:rPr>
        <w:t>, LFA</w:t>
      </w:r>
      <w:r w:rsidRPr="00A4670A">
        <w:rPr>
          <w:color w:val="000000" w:themeColor="text1"/>
          <w:position w:val="-6"/>
        </w:rPr>
        <w:t>V</w:t>
      </w:r>
      <w:r w:rsidRPr="00A4670A">
        <w:rPr>
          <w:color w:val="000000" w:themeColor="text1"/>
        </w:rPr>
        <w:t>]′) into an angular correction (</w:t>
      </w:r>
      <w:r w:rsidRPr="00A4670A">
        <w:rPr>
          <w:i/>
          <w:iCs/>
          <w:color w:val="000000" w:themeColor="text1"/>
        </w:rPr>
        <w:t>θ</w:t>
      </w:r>
      <w:r w:rsidRPr="00A4670A">
        <w:rPr>
          <w:color w:val="000000" w:themeColor="text1"/>
        </w:rPr>
        <w:t>) about a floating unit vector (</w:t>
      </w:r>
      <w:r w:rsidRPr="00A4670A">
        <w:rPr>
          <w:bCs/>
          <w:color w:val="000000" w:themeColor="text1"/>
        </w:rPr>
        <w:t xml:space="preserve">u </w:t>
      </w:r>
      <w:r w:rsidRPr="00A4670A">
        <w:rPr>
          <w:color w:val="000000" w:themeColor="text1"/>
        </w:rPr>
        <w:t>= [</w:t>
      </w:r>
      <w:r w:rsidRPr="00A4670A">
        <w:rPr>
          <w:i/>
          <w:iCs/>
          <w:color w:val="000000" w:themeColor="text1"/>
        </w:rPr>
        <w:t>u</w:t>
      </w:r>
      <w:r w:rsidRPr="00A4670A">
        <w:rPr>
          <w:i/>
          <w:iCs/>
          <w:color w:val="000000" w:themeColor="text1"/>
          <w:position w:val="-6"/>
        </w:rPr>
        <w:t>x</w:t>
      </w:r>
      <w:r w:rsidRPr="00A4670A">
        <w:rPr>
          <w:i/>
          <w:iCs/>
          <w:color w:val="000000" w:themeColor="text1"/>
        </w:rPr>
        <w:t>, u</w:t>
      </w:r>
      <w:r w:rsidRPr="00A4670A">
        <w:rPr>
          <w:i/>
          <w:iCs/>
          <w:color w:val="000000" w:themeColor="text1"/>
          <w:position w:val="-6"/>
        </w:rPr>
        <w:t>y</w:t>
      </w:r>
      <w:r w:rsidRPr="00A4670A">
        <w:rPr>
          <w:i/>
          <w:iCs/>
          <w:color w:val="000000" w:themeColor="text1"/>
        </w:rPr>
        <w:t>, u</w:t>
      </w:r>
      <w:r w:rsidRPr="00A4670A">
        <w:rPr>
          <w:i/>
          <w:iCs/>
          <w:color w:val="000000" w:themeColor="text1"/>
          <w:position w:val="-6"/>
        </w:rPr>
        <w:t>z</w:t>
      </w:r>
      <w:r w:rsidRPr="00A4670A">
        <w:rPr>
          <w:color w:val="000000" w:themeColor="text1"/>
        </w:rPr>
        <w:t xml:space="preserve">]′) in the </w:t>
      </w:r>
      <w:r w:rsidRPr="00A4670A">
        <w:rPr>
          <w:i/>
          <w:iCs/>
          <w:color w:val="000000" w:themeColor="text1"/>
        </w:rPr>
        <w:t>XY</w:t>
      </w:r>
      <w:r w:rsidRPr="00A4670A">
        <w:rPr>
          <w:color w:val="000000" w:themeColor="text1"/>
        </w:rPr>
        <w:t>-plane at each sample. The required angular correction (</w:t>
      </w:r>
      <w:r w:rsidRPr="00A4670A">
        <w:rPr>
          <w:i/>
          <w:iCs/>
          <w:color w:val="000000" w:themeColor="text1"/>
        </w:rPr>
        <w:t>θ</w:t>
      </w:r>
      <w:r w:rsidRPr="00A4670A">
        <w:rPr>
          <w:color w:val="000000" w:themeColor="text1"/>
        </w:rPr>
        <w:t xml:space="preserve">) </w:t>
      </w:r>
      <w:r w:rsidR="00F87BFB" w:rsidRPr="00A4670A">
        <w:rPr>
          <w:color w:val="000000" w:themeColor="text1"/>
        </w:rPr>
        <w:t xml:space="preserve">is </w:t>
      </w:r>
      <w:r w:rsidR="00412954" w:rsidRPr="00A4670A">
        <w:rPr>
          <w:color w:val="000000" w:themeColor="text1"/>
        </w:rPr>
        <w:t>calculate</w:t>
      </w:r>
      <w:r w:rsidR="00F87BFB" w:rsidRPr="00A4670A">
        <w:rPr>
          <w:color w:val="000000" w:themeColor="text1"/>
        </w:rPr>
        <w:t>d</w:t>
      </w:r>
      <w:r w:rsidR="00412954" w:rsidRPr="00A4670A">
        <w:rPr>
          <w:color w:val="000000" w:themeColor="text1"/>
        </w:rPr>
        <w:t xml:space="preserve"> using equation (4.5</w:t>
      </w:r>
      <w:r w:rsidRPr="00A4670A">
        <w:rPr>
          <w:color w:val="000000" w:themeColor="text1"/>
        </w:rPr>
        <w:t>)</w:t>
      </w:r>
      <w:r w:rsidR="007A2825" w:rsidRPr="00A4670A">
        <w:rPr>
          <w:color w:val="000000" w:themeColor="text1"/>
        </w:rPr>
        <w:t>. Pairing this</w:t>
      </w:r>
      <w:r w:rsidRPr="00A4670A">
        <w:rPr>
          <w:color w:val="000000" w:themeColor="text1"/>
        </w:rPr>
        <w:t xml:space="preserve"> together with the required floating axis (U) using equation </w:t>
      </w:r>
      <w:r w:rsidR="00412954" w:rsidRPr="00A4670A">
        <w:rPr>
          <w:color w:val="000000" w:themeColor="text1"/>
        </w:rPr>
        <w:t>(4.6</w:t>
      </w:r>
      <w:r w:rsidRPr="00A4670A">
        <w:rPr>
          <w:color w:val="000000" w:themeColor="text1"/>
        </w:rPr>
        <w:t>) on a single sample bases</w:t>
      </w:r>
      <w:r w:rsidR="002A6254" w:rsidRPr="00A4670A">
        <w:rPr>
          <w:color w:val="000000" w:themeColor="text1"/>
        </w:rPr>
        <w:t>,</w:t>
      </w:r>
      <w:r w:rsidRPr="00A4670A">
        <w:rPr>
          <w:color w:val="000000" w:themeColor="text1"/>
        </w:rPr>
        <w:t xml:space="preserve"> using dot and cross products of the </w:t>
      </w:r>
      <w:r w:rsidRPr="00A4670A">
        <w:rPr>
          <w:bCs/>
          <w:color w:val="000000" w:themeColor="text1"/>
        </w:rPr>
        <w:t xml:space="preserve">LFA </w:t>
      </w:r>
      <w:r w:rsidRPr="00A4670A">
        <w:rPr>
          <w:color w:val="000000" w:themeColor="text1"/>
        </w:rPr>
        <w:t>and gravitational acceleration vectors</w:t>
      </w:r>
      <w:r w:rsidR="007A2825" w:rsidRPr="00A4670A">
        <w:rPr>
          <w:color w:val="000000" w:themeColor="text1"/>
        </w:rPr>
        <w:t xml:space="preserve"> (</w:t>
      </w:r>
      <w:r w:rsidR="007A2825" w:rsidRPr="00A4670A">
        <w:rPr>
          <w:bCs/>
          <w:i/>
          <w:iCs/>
          <w:color w:val="000000" w:themeColor="text1"/>
        </w:rPr>
        <w:t>G</w:t>
      </w:r>
      <w:r w:rsidR="007A2825" w:rsidRPr="00A4670A">
        <w:rPr>
          <w:color w:val="000000" w:themeColor="text1"/>
        </w:rPr>
        <w:t>), a required pitch and role correction can be calculated in the form of a rotation matrix (equation 4.7)</w:t>
      </w:r>
      <w:r w:rsidRPr="00A4670A">
        <w:rPr>
          <w:color w:val="000000" w:themeColor="text1"/>
        </w:rPr>
        <w:t xml:space="preserve">. </w:t>
      </w:r>
      <w:r w:rsidR="007A2825" w:rsidRPr="00A4670A">
        <w:rPr>
          <w:color w:val="000000" w:themeColor="text1"/>
        </w:rPr>
        <w:t xml:space="preserve">The rotation matrix </w:t>
      </w:r>
      <w:r w:rsidR="00D953F3" w:rsidRPr="00A4670A">
        <w:rPr>
          <w:color w:val="000000" w:themeColor="text1"/>
        </w:rPr>
        <w:t xml:space="preserve">for the pitch and roll </w:t>
      </w:r>
      <w:r w:rsidRPr="00A4670A">
        <w:rPr>
          <w:color w:val="000000" w:themeColor="text1"/>
        </w:rPr>
        <w:t>corrections</w:t>
      </w:r>
      <w:r w:rsidR="00D953F3" w:rsidRPr="00A4670A">
        <w:rPr>
          <w:color w:val="000000" w:themeColor="text1"/>
        </w:rPr>
        <w:t xml:space="preserve"> is calculated using equation 4.7 by using the previously calulated</w:t>
      </w:r>
      <w:r w:rsidRPr="00A4670A">
        <w:rPr>
          <w:color w:val="000000" w:themeColor="text1"/>
        </w:rPr>
        <w:t xml:space="preserve"> (</w:t>
      </w:r>
      <w:r w:rsidRPr="00A4670A">
        <w:rPr>
          <w:i/>
          <w:iCs/>
          <w:color w:val="000000" w:themeColor="text1"/>
        </w:rPr>
        <w:t>θ</w:t>
      </w:r>
      <w:r w:rsidRPr="00A4670A">
        <w:rPr>
          <w:color w:val="000000" w:themeColor="text1"/>
        </w:rPr>
        <w:t>, radians) about the unit vector (</w:t>
      </w:r>
      <w:r w:rsidRPr="00A4670A">
        <w:rPr>
          <w:bCs/>
          <w:i/>
          <w:iCs/>
          <w:color w:val="000000" w:themeColor="text1"/>
        </w:rPr>
        <w:t>u</w:t>
      </w:r>
      <w:r w:rsidRPr="00A4670A">
        <w:rPr>
          <w:color w:val="000000" w:themeColor="text1"/>
        </w:rPr>
        <w:t>)</w:t>
      </w:r>
      <w:r w:rsidR="00D953F3" w:rsidRPr="00A4670A">
        <w:rPr>
          <w:color w:val="000000" w:themeColor="text1"/>
        </w:rPr>
        <w:t>. This ro</w:t>
      </w:r>
      <w:r w:rsidR="002A6254" w:rsidRPr="00A4670A">
        <w:rPr>
          <w:color w:val="000000" w:themeColor="text1"/>
        </w:rPr>
        <w:t>t</w:t>
      </w:r>
      <w:r w:rsidR="00D953F3" w:rsidRPr="00A4670A">
        <w:rPr>
          <w:color w:val="000000" w:themeColor="text1"/>
        </w:rPr>
        <w:t xml:space="preserve">ation matrix is then </w:t>
      </w:r>
      <w:r w:rsidRPr="00A4670A">
        <w:rPr>
          <w:color w:val="000000" w:themeColor="text1"/>
        </w:rPr>
        <w:t>applied to the raw acceleration data from the sensors attached to the participant (</w:t>
      </w:r>
      <w:r w:rsidRPr="00A4670A">
        <w:rPr>
          <w:bCs/>
          <w:color w:val="000000" w:themeColor="text1"/>
        </w:rPr>
        <w:t xml:space="preserve">A </w:t>
      </w:r>
      <w:r w:rsidRPr="00A4670A">
        <w:rPr>
          <w:color w:val="000000" w:themeColor="text1"/>
        </w:rPr>
        <w:t>= [</w:t>
      </w:r>
      <w:r w:rsidRPr="00A4670A">
        <w:rPr>
          <w:i/>
          <w:iCs/>
          <w:color w:val="000000" w:themeColor="text1"/>
        </w:rPr>
        <w:t>A</w:t>
      </w:r>
      <w:r w:rsidRPr="00A4670A">
        <w:rPr>
          <w:color w:val="000000" w:themeColor="text1"/>
          <w:position w:val="-6"/>
        </w:rPr>
        <w:t>AP</w:t>
      </w:r>
      <w:r w:rsidRPr="00A4670A">
        <w:rPr>
          <w:color w:val="000000" w:themeColor="text1"/>
        </w:rPr>
        <w:t xml:space="preserve">, </w:t>
      </w:r>
      <w:r w:rsidRPr="00A4670A">
        <w:rPr>
          <w:i/>
          <w:iCs/>
          <w:color w:val="000000" w:themeColor="text1"/>
        </w:rPr>
        <w:t>A</w:t>
      </w:r>
      <w:r w:rsidRPr="00A4670A">
        <w:rPr>
          <w:color w:val="000000" w:themeColor="text1"/>
          <w:position w:val="-6"/>
        </w:rPr>
        <w:t>ML</w:t>
      </w:r>
      <w:r w:rsidRPr="00A4670A">
        <w:rPr>
          <w:color w:val="000000" w:themeColor="text1"/>
        </w:rPr>
        <w:t xml:space="preserve">, </w:t>
      </w:r>
      <w:r w:rsidRPr="00A4670A">
        <w:rPr>
          <w:i/>
          <w:iCs/>
          <w:color w:val="000000" w:themeColor="text1"/>
        </w:rPr>
        <w:t>A</w:t>
      </w:r>
      <w:r w:rsidRPr="00A4670A">
        <w:rPr>
          <w:color w:val="000000" w:themeColor="text1"/>
          <w:position w:val="-6"/>
        </w:rPr>
        <w:t>VT</w:t>
      </w:r>
      <w:r w:rsidRPr="00A4670A">
        <w:rPr>
          <w:color w:val="000000" w:themeColor="text1"/>
        </w:rPr>
        <w:t>]′) to give acceleration corrected for pitch and roll (</w:t>
      </w:r>
      <w:r w:rsidRPr="00A4670A">
        <w:rPr>
          <w:bCs/>
          <w:color w:val="000000" w:themeColor="text1"/>
        </w:rPr>
        <w:t>A</w:t>
      </w:r>
      <w:r w:rsidRPr="00A4670A">
        <w:rPr>
          <w:bCs/>
          <w:color w:val="000000" w:themeColor="text1"/>
          <w:position w:val="-6"/>
        </w:rPr>
        <w:t>Corr</w:t>
      </w:r>
      <w:r w:rsidR="00412954" w:rsidRPr="00A4670A">
        <w:rPr>
          <w:color w:val="000000" w:themeColor="text1"/>
        </w:rPr>
        <w:t>, equation (4.8</w:t>
      </w:r>
      <w:r w:rsidRPr="00A4670A">
        <w:rPr>
          <w:color w:val="000000" w:themeColor="text1"/>
        </w:rPr>
        <w:t xml:space="preserve">)). </w:t>
      </w:r>
    </w:p>
    <w:p w14:paraId="67A1EA21" w14:textId="77777777" w:rsidR="00596A78" w:rsidRPr="00A4670A" w:rsidRDefault="00412954" w:rsidP="00596A78">
      <w:pPr>
        <w:rPr>
          <w:color w:val="4472C4" w:themeColor="accent1"/>
        </w:rPr>
      </w:pPr>
      <w:r w:rsidRPr="00A4670A">
        <w:rPr>
          <w:noProof/>
          <w:color w:val="4472C4" w:themeColor="accent1"/>
          <w:lang w:val="en-GB" w:eastAsia="en-GB"/>
        </w:rPr>
        <mc:AlternateContent>
          <mc:Choice Requires="wpg">
            <w:drawing>
              <wp:anchor distT="0" distB="0" distL="114300" distR="114300" simplePos="0" relativeHeight="251819008" behindDoc="0" locked="0" layoutInCell="1" allowOverlap="1" wp14:anchorId="68AEEE41" wp14:editId="19F71493">
                <wp:simplePos x="0" y="0"/>
                <wp:positionH relativeFrom="column">
                  <wp:posOffset>-127416</wp:posOffset>
                </wp:positionH>
                <wp:positionV relativeFrom="paragraph">
                  <wp:posOffset>0</wp:posOffset>
                </wp:positionV>
                <wp:extent cx="5630753" cy="2805857"/>
                <wp:effectExtent l="0" t="0" r="0" b="0"/>
                <wp:wrapThrough wrapText="bothSides">
                  <wp:wrapPolygon edited="0">
                    <wp:start x="0" y="0"/>
                    <wp:lineTo x="0" y="3325"/>
                    <wp:lineTo x="292" y="9387"/>
                    <wp:lineTo x="10816" y="9387"/>
                    <wp:lineTo x="292" y="12125"/>
                    <wp:lineTo x="292" y="16427"/>
                    <wp:lineTo x="8477" y="18774"/>
                    <wp:lineTo x="974" y="19165"/>
                    <wp:lineTo x="974" y="21121"/>
                    <wp:lineTo x="19585" y="21121"/>
                    <wp:lineTo x="19780" y="19361"/>
                    <wp:lineTo x="19001" y="19165"/>
                    <wp:lineTo x="12667" y="18774"/>
                    <wp:lineTo x="19001" y="16427"/>
                    <wp:lineTo x="19098" y="12321"/>
                    <wp:lineTo x="10816" y="9387"/>
                    <wp:lineTo x="18514" y="9387"/>
                    <wp:lineTo x="19196" y="9191"/>
                    <wp:lineTo x="19001" y="6258"/>
                    <wp:lineTo x="18416" y="3129"/>
                    <wp:lineTo x="18416" y="0"/>
                    <wp:lineTo x="0" y="0"/>
                  </wp:wrapPolygon>
                </wp:wrapThrough>
                <wp:docPr id="146" name="Group 146"/>
                <wp:cNvGraphicFramePr/>
                <a:graphic xmlns:a="http://schemas.openxmlformats.org/drawingml/2006/main">
                  <a:graphicData uri="http://schemas.microsoft.com/office/word/2010/wordprocessingGroup">
                    <wpg:wgp>
                      <wpg:cNvGrpSpPr/>
                      <wpg:grpSpPr>
                        <a:xfrm>
                          <a:off x="0" y="0"/>
                          <a:ext cx="5630753" cy="2805857"/>
                          <a:chOff x="0" y="0"/>
                          <a:chExt cx="5630753" cy="2805857"/>
                        </a:xfrm>
                      </wpg:grpSpPr>
                      <pic:pic xmlns:pic="http://schemas.openxmlformats.org/drawingml/2006/picture">
                        <pic:nvPicPr>
                          <pic:cNvPr id="49" name="Picture 49"/>
                          <pic:cNvPicPr/>
                        </pic:nvPicPr>
                        <pic:blipFill>
                          <a:blip r:embed="rId45"/>
                          <a:stretch>
                            <a:fillRect/>
                          </a:stretch>
                        </pic:blipFill>
                        <pic:spPr>
                          <a:xfrm>
                            <a:off x="0" y="0"/>
                            <a:ext cx="4780280" cy="423545"/>
                          </a:xfrm>
                          <a:prstGeom prst="rect">
                            <a:avLst/>
                          </a:prstGeom>
                        </pic:spPr>
                      </pic:pic>
                      <wps:wsp>
                        <wps:cNvPr id="54" name="Text Box 54"/>
                        <wps:cNvSpPr txBox="1"/>
                        <wps:spPr>
                          <a:xfrm>
                            <a:off x="4864308" y="112426"/>
                            <a:ext cx="683260" cy="354330"/>
                          </a:xfrm>
                          <a:prstGeom prst="rect">
                            <a:avLst/>
                          </a:prstGeom>
                          <a:noFill/>
                        </wps:spPr>
                        <wps:txbx>
                          <w:txbxContent>
                            <w:p w14:paraId="4F979576" w14:textId="77777777" w:rsidR="00C23B11" w:rsidRDefault="00C23B11" w:rsidP="00596A78">
                              <w:pPr>
                                <w:pStyle w:val="NormalWeb"/>
                                <w:ind w:firstLine="0"/>
                              </w:pPr>
                              <w:r>
                                <w:t>(4.5)</w:t>
                              </w:r>
                            </w:p>
                          </w:txbxContent>
                        </wps:txbx>
                        <wps:bodyPr wrap="square" rtlCol="0">
                          <a:noAutofit/>
                        </wps:bodyPr>
                      </wps:wsp>
                      <pic:pic xmlns:pic="http://schemas.openxmlformats.org/drawingml/2006/picture">
                        <pic:nvPicPr>
                          <pic:cNvPr id="51" name="Picture 51"/>
                          <pic:cNvPicPr/>
                        </pic:nvPicPr>
                        <pic:blipFill>
                          <a:blip r:embed="rId46"/>
                          <a:stretch>
                            <a:fillRect/>
                          </a:stretch>
                        </pic:blipFill>
                        <pic:spPr>
                          <a:xfrm>
                            <a:off x="134911" y="801974"/>
                            <a:ext cx="4780280" cy="423545"/>
                          </a:xfrm>
                          <a:prstGeom prst="rect">
                            <a:avLst/>
                          </a:prstGeom>
                        </pic:spPr>
                      </pic:pic>
                      <wps:wsp>
                        <wps:cNvPr id="56" name="Text Box 56"/>
                        <wps:cNvSpPr txBox="1"/>
                        <wps:spPr>
                          <a:xfrm>
                            <a:off x="4864308" y="921895"/>
                            <a:ext cx="692150" cy="401955"/>
                          </a:xfrm>
                          <a:prstGeom prst="rect">
                            <a:avLst/>
                          </a:prstGeom>
                          <a:noFill/>
                        </wps:spPr>
                        <wps:txbx>
                          <w:txbxContent>
                            <w:p w14:paraId="1146017A" w14:textId="77777777" w:rsidR="00C23B11" w:rsidRDefault="00C23B11" w:rsidP="00596A78">
                              <w:pPr>
                                <w:pStyle w:val="NormalWeb"/>
                                <w:ind w:firstLine="0"/>
                              </w:pPr>
                              <w:r>
                                <w:t>(4.6)</w:t>
                              </w:r>
                            </w:p>
                          </w:txbxContent>
                        </wps:txbx>
                        <wps:bodyPr wrap="square" rtlCol="0">
                          <a:noAutofit/>
                        </wps:bodyPr>
                      </wps:wsp>
                      <pic:pic xmlns:pic="http://schemas.openxmlformats.org/drawingml/2006/picture">
                        <pic:nvPicPr>
                          <pic:cNvPr id="52" name="Picture 52"/>
                          <pic:cNvPicPr/>
                        </pic:nvPicPr>
                        <pic:blipFill>
                          <a:blip r:embed="rId47"/>
                          <a:stretch>
                            <a:fillRect/>
                          </a:stretch>
                        </pic:blipFill>
                        <pic:spPr>
                          <a:xfrm>
                            <a:off x="134911" y="1603948"/>
                            <a:ext cx="4780280" cy="523875"/>
                          </a:xfrm>
                          <a:prstGeom prst="rect">
                            <a:avLst/>
                          </a:prstGeom>
                        </pic:spPr>
                      </pic:pic>
                      <wps:wsp>
                        <wps:cNvPr id="57" name="Text Box 57"/>
                        <wps:cNvSpPr txBox="1"/>
                        <wps:spPr>
                          <a:xfrm>
                            <a:off x="4864308" y="1723869"/>
                            <a:ext cx="766445" cy="299085"/>
                          </a:xfrm>
                          <a:prstGeom prst="rect">
                            <a:avLst/>
                          </a:prstGeom>
                          <a:noFill/>
                        </wps:spPr>
                        <wps:txbx>
                          <w:txbxContent>
                            <w:p w14:paraId="0FC0B4FD" w14:textId="77777777" w:rsidR="00C23B11" w:rsidRDefault="00C23B11" w:rsidP="00596A78">
                              <w:pPr>
                                <w:pStyle w:val="NormalWeb"/>
                                <w:ind w:firstLine="0"/>
                              </w:pPr>
                              <w:r>
                                <w:t>(4.7)</w:t>
                              </w:r>
                            </w:p>
                          </w:txbxContent>
                        </wps:txbx>
                        <wps:bodyPr wrap="square" rtlCol="0">
                          <a:noAutofit/>
                        </wps:bodyPr>
                      </wps:wsp>
                      <pic:pic xmlns:pic="http://schemas.openxmlformats.org/drawingml/2006/picture">
                        <pic:nvPicPr>
                          <pic:cNvPr id="53" name="Picture 53"/>
                          <pic:cNvPicPr/>
                        </pic:nvPicPr>
                        <pic:blipFill>
                          <a:blip r:embed="rId48"/>
                          <a:stretch>
                            <a:fillRect/>
                          </a:stretch>
                        </pic:blipFill>
                        <pic:spPr>
                          <a:xfrm>
                            <a:off x="299803" y="2518348"/>
                            <a:ext cx="4780280" cy="198755"/>
                          </a:xfrm>
                          <a:prstGeom prst="rect">
                            <a:avLst/>
                          </a:prstGeom>
                        </pic:spPr>
                      </pic:pic>
                      <wps:wsp>
                        <wps:cNvPr id="55" name="Text Box 55"/>
                        <wps:cNvSpPr txBox="1"/>
                        <wps:spPr>
                          <a:xfrm>
                            <a:off x="4871803" y="2450892"/>
                            <a:ext cx="614045" cy="354965"/>
                          </a:xfrm>
                          <a:prstGeom prst="rect">
                            <a:avLst/>
                          </a:prstGeom>
                          <a:noFill/>
                        </wps:spPr>
                        <wps:txbx>
                          <w:txbxContent>
                            <w:p w14:paraId="6D9F5469" w14:textId="77777777" w:rsidR="00C23B11" w:rsidRDefault="00C23B11" w:rsidP="00596A78">
                              <w:pPr>
                                <w:pStyle w:val="NormalWeb"/>
                                <w:ind w:firstLine="0"/>
                              </w:pPr>
                              <w:r>
                                <w:t>(4.8)</w:t>
                              </w:r>
                            </w:p>
                          </w:txbxContent>
                        </wps:txbx>
                        <wps:bodyPr wrap="square" rtlCol="0">
                          <a:noAutofit/>
                        </wps:bodyPr>
                      </wps:wsp>
                    </wpg:wgp>
                  </a:graphicData>
                </a:graphic>
              </wp:anchor>
            </w:drawing>
          </mc:Choice>
          <mc:Fallback>
            <w:pict>
              <v:group w14:anchorId="68AEEE41" id="Group 146" o:spid="_x0000_s1064" style="position:absolute;left:0;text-align:left;margin-left:-10.05pt;margin-top:0;width:443.35pt;height:220.95pt;z-index:251819008" coordsize="56307,28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">
                <v:shape id="Picture 49" o:spid="_x0000_s1065" type="#_x0000_t75" style="position:absolute;width:47802;height:4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">
                  <v:imagedata r:id="rId49" o:title=""/>
                </v:shape>
                <v:shape id="Text Box 54" o:spid="_x0000_s1066" type="#_x0000_t202" style="position:absolute;left:48643;top:1124;width:683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F979576" w14:textId="77777777" w:rsidR="00C23B11" w:rsidRDefault="00C23B11" w:rsidP="00596A78">
                        <w:pPr>
                          <w:pStyle w:val="NormalWeb"/>
                          <w:ind w:firstLine="0"/>
                        </w:pPr>
                        <w:r>
                          <w:t>(4.5)</w:t>
                        </w:r>
                      </w:p>
                    </w:txbxContent>
                  </v:textbox>
                </v:shape>
                <v:shape id="Picture 51" o:spid="_x0000_s1067" type="#_x0000_t75" style="position:absolute;left:1349;top:8019;width:47802;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">
                  <v:imagedata r:id="rId50" o:title=""/>
                </v:shape>
                <v:shape id="Text Box 56" o:spid="_x0000_s1068" type="#_x0000_t202" style="position:absolute;left:48643;top:9218;width:692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1146017A" w14:textId="77777777" w:rsidR="00C23B11" w:rsidRDefault="00C23B11" w:rsidP="00596A78">
                        <w:pPr>
                          <w:pStyle w:val="NormalWeb"/>
                          <w:ind w:firstLine="0"/>
                        </w:pPr>
                        <w:r>
                          <w:t>(4.6)</w:t>
                        </w:r>
                      </w:p>
                    </w:txbxContent>
                  </v:textbox>
                </v:shape>
                <v:shape id="Picture 52" o:spid="_x0000_s1069" type="#_x0000_t75" style="position:absolute;left:1349;top:16039;width:47802;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">
                  <v:imagedata r:id="rId51" o:title=""/>
                </v:shape>
                <v:shape id="Text Box 57" o:spid="_x0000_s1070" type="#_x0000_t202" style="position:absolute;left:48643;top:17238;width:76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FC0B4FD" w14:textId="77777777" w:rsidR="00C23B11" w:rsidRDefault="00C23B11" w:rsidP="00596A78">
                        <w:pPr>
                          <w:pStyle w:val="NormalWeb"/>
                          <w:ind w:firstLine="0"/>
                        </w:pPr>
                        <w:r>
                          <w:t>(4.7)</w:t>
                        </w:r>
                      </w:p>
                    </w:txbxContent>
                  </v:textbox>
                </v:shape>
                <v:shape id="Picture 53" o:spid="_x0000_s1071" type="#_x0000_t75" style="position:absolute;left:2998;top:25183;width:47802;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">
                  <v:imagedata r:id="rId52" o:title=""/>
                </v:shape>
                <v:shape id="Text Box 55" o:spid="_x0000_s1072" type="#_x0000_t202" style="position:absolute;left:48718;top:24508;width:6140;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D9F5469" w14:textId="77777777" w:rsidR="00C23B11" w:rsidRDefault="00C23B11" w:rsidP="00596A78">
                        <w:pPr>
                          <w:pStyle w:val="NormalWeb"/>
                          <w:ind w:firstLine="0"/>
                        </w:pPr>
                        <w:r>
                          <w:t>(4.8)</w:t>
                        </w:r>
                      </w:p>
                    </w:txbxContent>
                  </v:textbox>
                </v:shape>
                <w10:wrap type="through"/>
              </v:group>
            </w:pict>
          </mc:Fallback>
        </mc:AlternateContent>
      </w:r>
    </w:p>
    <w:p w14:paraId="499FE2BB" w14:textId="77777777" w:rsidR="00596A78" w:rsidRPr="00A4670A" w:rsidRDefault="00596A78" w:rsidP="00596A78">
      <w:pPr>
        <w:rPr>
          <w:color w:val="4472C4" w:themeColor="accent1"/>
        </w:rPr>
      </w:pPr>
    </w:p>
    <w:p w14:paraId="15CA0B9C" w14:textId="77777777" w:rsidR="00596A78" w:rsidRPr="00A4670A" w:rsidRDefault="00596A78" w:rsidP="00596A78">
      <w:pPr>
        <w:rPr>
          <w:color w:val="4472C4" w:themeColor="accent1"/>
        </w:rPr>
      </w:pPr>
    </w:p>
    <w:p w14:paraId="032C13D3" w14:textId="77777777" w:rsidR="00596A78" w:rsidRPr="00A4670A" w:rsidRDefault="00596A78" w:rsidP="00596A78">
      <w:pPr>
        <w:rPr>
          <w:color w:val="4472C4" w:themeColor="accent1"/>
        </w:rPr>
      </w:pPr>
    </w:p>
    <w:p w14:paraId="4D014950" w14:textId="77777777" w:rsidR="00596A78" w:rsidRPr="00A4670A" w:rsidRDefault="00596A78" w:rsidP="00596A78">
      <w:pPr>
        <w:ind w:firstLine="0"/>
        <w:rPr>
          <w:color w:val="4472C4" w:themeColor="accent1"/>
        </w:rPr>
      </w:pPr>
    </w:p>
    <w:p w14:paraId="45665CBA" w14:textId="77777777" w:rsidR="00412954" w:rsidRPr="00A4670A" w:rsidRDefault="00412954" w:rsidP="00596A78">
      <w:pPr>
        <w:rPr>
          <w:b/>
        </w:rPr>
      </w:pPr>
    </w:p>
    <w:p w14:paraId="0300342D" w14:textId="77777777" w:rsidR="00412954" w:rsidRPr="00A4670A" w:rsidRDefault="00412954" w:rsidP="00596A78">
      <w:pPr>
        <w:rPr>
          <w:b/>
        </w:rPr>
      </w:pPr>
    </w:p>
    <w:p w14:paraId="39DE4557" w14:textId="77777777" w:rsidR="007E6821" w:rsidRPr="00A4670A" w:rsidRDefault="00773013" w:rsidP="00A4670A">
      <w:pPr>
        <w:spacing w:line="240" w:lineRule="auto"/>
        <w:ind w:firstLine="0"/>
      </w:pPr>
      <w:r w:rsidRPr="00A4670A">
        <w:t xml:space="preserve">Where: </w:t>
      </w:r>
    </w:p>
    <w:p w14:paraId="1F16EDC8" w14:textId="77777777" w:rsidR="009F0B4A" w:rsidRPr="00A4670A" w:rsidRDefault="009F0B4A">
      <w:pPr>
        <w:spacing w:line="240" w:lineRule="auto"/>
        <w:ind w:firstLine="0"/>
        <w:rPr>
          <w:color w:val="000000" w:themeColor="text1"/>
        </w:rPr>
      </w:pPr>
      <m:oMath>
        <m:r>
          <w:rPr>
            <w:rFonts w:ascii="Cambria Math" w:hAnsi="Cambria Math"/>
            <w:color w:val="000000" w:themeColor="text1"/>
          </w:rPr>
          <m:t>θ</m:t>
        </m:r>
      </m:oMath>
      <w:r w:rsidRPr="00A4670A">
        <w:rPr>
          <w:color w:val="000000" w:themeColor="text1"/>
          <w:vertAlign w:val="subscript"/>
        </w:rPr>
        <w:t xml:space="preserve"> </w:t>
      </w:r>
      <w:r w:rsidRPr="00A4670A">
        <w:rPr>
          <w:color w:val="000000" w:themeColor="text1"/>
        </w:rPr>
        <w:t>= pitch and roll angular corrections</w:t>
      </w:r>
    </w:p>
    <w:p w14:paraId="4DACCD99" w14:textId="77777777" w:rsidR="001D52C3" w:rsidRPr="00A4670A" w:rsidRDefault="001D52C3">
      <w:pPr>
        <w:spacing w:line="240" w:lineRule="auto"/>
        <w:ind w:firstLine="0"/>
        <w:rPr>
          <w:color w:val="000000" w:themeColor="text1"/>
        </w:rPr>
      </w:pPr>
      <m:oMath>
        <m:r>
          <w:rPr>
            <w:rFonts w:ascii="Cambria Math" w:hAnsi="Cambria Math"/>
            <w:color w:val="000000" w:themeColor="text1"/>
          </w:rPr>
          <m:t>G</m:t>
        </m:r>
      </m:oMath>
      <w:r w:rsidRPr="00A4670A">
        <w:rPr>
          <w:color w:val="000000" w:themeColor="text1"/>
        </w:rPr>
        <w:t xml:space="preserve"> = gravity acceleration</w:t>
      </w:r>
    </w:p>
    <w:p w14:paraId="79584C68" w14:textId="77777777" w:rsidR="001D52C3" w:rsidRPr="00A4670A" w:rsidRDefault="001D52C3">
      <w:pPr>
        <w:spacing w:line="240" w:lineRule="auto"/>
        <w:ind w:firstLine="0"/>
        <w:rPr>
          <w:color w:val="000000" w:themeColor="text1"/>
        </w:rPr>
      </w:pPr>
      <m:oMath>
        <m:r>
          <m:rPr>
            <m:sty m:val="p"/>
          </m:rPr>
          <w:rPr>
            <w:rFonts w:ascii="Cambria Math" w:hAnsi="Cambria Math"/>
            <w:color w:val="000000" w:themeColor="text1"/>
          </w:rPr>
          <m:t>LFA</m:t>
        </m:r>
      </m:oMath>
      <w:r w:rsidRPr="00A4670A">
        <w:rPr>
          <w:color w:val="000000" w:themeColor="text1"/>
          <w:vertAlign w:val="subscript"/>
        </w:rPr>
        <w:t xml:space="preserve"> </w:t>
      </w:r>
      <w:r w:rsidRPr="00A4670A">
        <w:rPr>
          <w:color w:val="000000" w:themeColor="text1"/>
        </w:rPr>
        <w:t>= floating unit vector</w:t>
      </w:r>
    </w:p>
    <w:p w14:paraId="4B782C37" w14:textId="77777777" w:rsidR="009F0B4A" w:rsidRPr="00A4670A" w:rsidRDefault="009F0B4A">
      <w:pPr>
        <w:spacing w:line="240" w:lineRule="auto"/>
        <w:ind w:firstLine="0"/>
        <w:rPr>
          <w:color w:val="000000" w:themeColor="text1"/>
        </w:rPr>
      </w:pPr>
      <m:oMath>
        <m:r>
          <m:rPr>
            <m:sty m:val="p"/>
          </m:rPr>
          <w:rPr>
            <w:rFonts w:ascii="Cambria Math" w:hAnsi="Cambria Math"/>
            <w:color w:val="000000" w:themeColor="text1"/>
          </w:rPr>
          <m:t>U</m:t>
        </m:r>
      </m:oMath>
      <w:r w:rsidRPr="00A4670A">
        <w:rPr>
          <w:color w:val="000000" w:themeColor="text1"/>
          <w:vertAlign w:val="subscript"/>
        </w:rPr>
        <w:t xml:space="preserve"> </w:t>
      </w:r>
      <w:r w:rsidRPr="00A4670A">
        <w:rPr>
          <w:color w:val="000000" w:themeColor="text1"/>
        </w:rPr>
        <w:t>= floating axis</w:t>
      </w:r>
    </w:p>
    <w:p w14:paraId="5C450C53" w14:textId="77777777" w:rsidR="001D52C3" w:rsidRPr="00A4670A" w:rsidRDefault="001D52C3">
      <w:pPr>
        <w:spacing w:line="240" w:lineRule="auto"/>
        <w:ind w:firstLine="0"/>
        <w:rPr>
          <w:color w:val="000000" w:themeColor="text1"/>
        </w:rPr>
      </w:pPr>
      <m:oMath>
        <m:r>
          <m:rPr>
            <m:sty m:val="p"/>
          </m:rPr>
          <w:rPr>
            <w:rFonts w:ascii="Cambria Math" w:hAnsi="Cambria Math"/>
            <w:color w:val="000000" w:themeColor="text1"/>
          </w:rPr>
          <m:t>R</m:t>
        </m:r>
      </m:oMath>
      <w:r w:rsidRPr="00A4670A">
        <w:rPr>
          <w:color w:val="000000" w:themeColor="text1"/>
          <w:vertAlign w:val="subscript"/>
        </w:rPr>
        <w:t xml:space="preserve"> </w:t>
      </w:r>
      <w:r w:rsidRPr="00A4670A">
        <w:rPr>
          <w:color w:val="000000" w:themeColor="text1"/>
        </w:rPr>
        <w:t>= rotation matrix</w:t>
      </w:r>
    </w:p>
    <w:p w14:paraId="5FF6BDE4" w14:textId="77777777" w:rsidR="009F0B4A" w:rsidRPr="00A4670A" w:rsidRDefault="009F0B4A">
      <w:pPr>
        <w:spacing w:line="240" w:lineRule="auto"/>
        <w:ind w:firstLine="0"/>
        <w:rPr>
          <w:color w:val="000000" w:themeColor="text1"/>
        </w:rPr>
      </w:pPr>
      <m:oMath>
        <m:r>
          <m:rPr>
            <m:sty m:val="p"/>
          </m:rPr>
          <w:rPr>
            <w:rFonts w:ascii="Cambria Math" w:hAnsi="Cambria Math"/>
            <w:color w:val="000000" w:themeColor="text1"/>
          </w:rPr>
          <m:t>A</m:t>
        </m:r>
      </m:oMath>
      <w:r w:rsidRPr="00A4670A">
        <w:rPr>
          <w:color w:val="000000" w:themeColor="text1"/>
          <w:vertAlign w:val="subscript"/>
        </w:rPr>
        <w:t xml:space="preserve"> </w:t>
      </w:r>
      <w:r w:rsidRPr="00A4670A">
        <w:rPr>
          <w:color w:val="000000" w:themeColor="text1"/>
        </w:rPr>
        <w:t>= acceleration signal</w:t>
      </w:r>
    </w:p>
    <w:p w14:paraId="17DFC9B1" w14:textId="77777777" w:rsidR="009F0B4A" w:rsidRPr="00A4670A" w:rsidRDefault="00C23B11">
      <w:pPr>
        <w:spacing w:line="240" w:lineRule="auto"/>
        <w:ind w:firstLine="0"/>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A</m:t>
            </m:r>
          </m:e>
          <m:sub>
            <m:r>
              <w:rPr>
                <w:rFonts w:ascii="Cambria Math" w:hAnsi="Cambria Math"/>
                <w:color w:val="000000" w:themeColor="text1"/>
              </w:rPr>
              <m:t>corr</m:t>
            </m:r>
          </m:sub>
        </m:sSub>
      </m:oMath>
      <w:r w:rsidR="009F0B4A" w:rsidRPr="00A4670A">
        <w:rPr>
          <w:color w:val="000000" w:themeColor="text1"/>
          <w:vertAlign w:val="subscript"/>
        </w:rPr>
        <w:t xml:space="preserve"> </w:t>
      </w:r>
      <w:r w:rsidR="009F0B4A" w:rsidRPr="00A4670A">
        <w:rPr>
          <w:color w:val="000000" w:themeColor="text1"/>
        </w:rPr>
        <w:t>= corrected acceleration signal</w:t>
      </w:r>
    </w:p>
    <w:p w14:paraId="06A763DA" w14:textId="47926827" w:rsidR="00596A78" w:rsidRPr="00A4670A" w:rsidRDefault="00596A78">
      <w:r w:rsidRPr="00A4670A">
        <w:rPr>
          <w:b/>
        </w:rPr>
        <w:t xml:space="preserve">Method 4 (M4): </w:t>
      </w:r>
      <w:r w:rsidRPr="00A4670A">
        <w:t xml:space="preserve">M4 differs </w:t>
      </w:r>
      <w:r w:rsidR="002E3990" w:rsidRPr="00A4670A">
        <w:t xml:space="preserve">from the previous three </w:t>
      </w:r>
      <w:r w:rsidRPr="00A4670A">
        <w:t>as it uses the IMU’s quaternion output to provide a global reference frame</w:t>
      </w:r>
      <w:r w:rsidR="002E3990" w:rsidRPr="00A4670A">
        <w:t xml:space="preserve"> </w:t>
      </w:r>
      <w:r w:rsidR="002E3990" w:rsidRPr="00A4670A">
        <w:fldChar w:fldCharType="begin" w:fldLock="1"/>
      </w:r>
      <w:r w:rsidR="00385A36" w:rsidRPr="00A4670A">
        <w:instrText>ADDIN CSL_CITATION { "citationItems" : [ { "id" : "ITEM-1",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"ITEM-1", "issued" : { "date-parts" : [ [ "2009" ] ] }, "page" : "300-303", "title" : "Gender differences in the control of the upper body accelerations during level walking", "type" : "article-journal", "volume" : "29" }, "uris" : [ "http://www.mendeley.com/documents/?uuid=c3dbfdd2-5909-452d-91d8-a41a7000a0dd" ] }, { "id" : "ITEM-2", "itemData" : { "DOI" : "10.1016/j.gaitpost.2008.04.003", "ISSN" : "0966-6362", "PMID" : "18502130", "abstract" : "Background and aims: In many applications, it is essential that the evaluation of a given motor task is not affected by the restrictions of the laboratory environment. To accomplish this requirement, miniature triaxial inertial and magnetic sensors can be used. This paper describes an anatomical calibration technique for wearable inertial and magnetic sensing modules based on the direct measure of the direction of anatomical axes using palpable anatomical landmarks. An anatomical frame definition for the estimate of joint angular kinematics of the lower limb is also proposed. Methods: The performance of the methodology was evaluated in an upright posture and a walking trial of a single able-bodied subject. The repeatability was assessed with six examiners performing the anatomical calibration, while its consistency was evaluated by comparing the results with those obtained using stereophotogrammetry. Results: Results relative to the up-right posture trial revealed an intra- and inter-examiner variability which is minimal in correspondence to the flex-extension angles (0.2-2.9??) and maximal to the internal-external rotation (1.6-7.3??). For the level walking, the root mean squared error between the kinematics estimated with the two measurement techniques varied from 2.5% to 4.8% of the range of motion for the flex-extension, whereas it ranged from 13.1% to 41.8% in correspondence of the internal-external rotation. Conclusion: The proposed methodology allowed for the estimate of lower limb joint angular kinematics in a repeatable and consistent manner, enabling inertial and magnetic sensing based systems to be used especially for outdoor human movement analysis applications. ?? 2008 Elsevier B.V. All rights reserved.", "author" : [ { "dropping-particle" : "", "family" : "Picerno", "given" : "Pietro", "non-dropping-particle" : "", "parse-names" : false, "suffix" : "" }, { "dropping-particle" : "", "family" : "Cereatti", "given" : "Andrea", "non-dropping-particle" : "", "parse-names" : false, "suffix" : "" }, { "dropping-particle" : "", "family" : "Cappozzo", "given" : "Aurelio", "non-dropping-particle" : "", "parse-names" : false, "suffix" : "" } ], "container-title" : "Gait and Posture", "id" : "ITEM-2", "issue" : "4", "issued" : { "date-parts" : [ [ "2008", "11" ] ] }, "page" : "588-595", "title" : "Joint kinematics estimate using wearable inertial and magnetic sensing modules", "type" : "article-journal", "volume" : "28" }, "uris" : [ "http://www.mendeley.com/documents/?uuid=fa16883f-7c8c-4a8c-88a6-3509bb29092b" ] } ], "mendeley" : { "formattedCitation" : "[70,82]", "plainTextFormattedCitation" : "[70,82]", "previouslyFormattedCitation" : "[70,82]" }, "properties" : {  }, "schema" : "https://github.com/citation-style-language/schema/raw/master/csl-citation.json" }</w:instrText>
      </w:r>
      <w:r w:rsidR="002E3990" w:rsidRPr="00A4670A">
        <w:fldChar w:fldCharType="separate"/>
      </w:r>
      <w:r w:rsidR="00385A36" w:rsidRPr="00A4670A">
        <w:rPr>
          <w:noProof/>
        </w:rPr>
        <w:t>[70,82]</w:t>
      </w:r>
      <w:r w:rsidR="002E3990" w:rsidRPr="00A4670A">
        <w:fldChar w:fldCharType="end"/>
      </w:r>
      <w:r w:rsidR="002E3990" w:rsidRPr="00A4670A">
        <w:t xml:space="preserve">. A complete description of the method </w:t>
      </w:r>
      <w:r w:rsidRPr="00A4670A">
        <w:t xml:space="preserve">was </w:t>
      </w:r>
      <w:r w:rsidR="002E3990" w:rsidRPr="00A4670A">
        <w:t xml:space="preserve">reported </w:t>
      </w:r>
      <w:r w:rsidRPr="00A4670A">
        <w:t>in chapter</w:t>
      </w:r>
      <w:r w:rsidR="002E3990" w:rsidRPr="00A4670A">
        <w:t xml:space="preserve"> 3 (3.2.4)</w:t>
      </w:r>
      <w:r w:rsidRPr="00A4670A">
        <w:t xml:space="preserve">. </w:t>
      </w:r>
    </w:p>
    <w:p w14:paraId="5EAE682D" w14:textId="77777777" w:rsidR="00596A78" w:rsidRPr="00A4670A" w:rsidRDefault="00596A78" w:rsidP="00A74D2A">
      <w:pPr>
        <w:pStyle w:val="Heading3"/>
      </w:pPr>
      <w:bookmarkStart w:id="75" w:name="_Toc506909870"/>
      <w:r w:rsidRPr="00A4670A">
        <w:t>Statistical analysis</w:t>
      </w:r>
      <w:bookmarkEnd w:id="75"/>
    </w:p>
    <w:p w14:paraId="63DF7936" w14:textId="77777777" w:rsidR="00596A78" w:rsidRPr="00A4670A" w:rsidRDefault="00596A78" w:rsidP="00596A78">
      <w:r w:rsidRPr="00A4670A">
        <w:t xml:space="preserve">A mixed-design ANOVA was used to determine if the realignment method affected each characteristic regardless of group (method main effect) and whether the group differences were impacted by the use of the different methods (interaction effect). The within repeated measures factor was defined by the realignment methods. If the residuals from the ANOVA were not normally distributed for each variable, a transformation was performed on the participants’ values to ensure normality. To further investigate the discriminant ability of the investigated variables, and to reduce the chance of occurring a type-1 error, paired samples t-tests were only performed for the upper body variables where an interaction occurred. This analysis tested if the two groups differed significantly independent of realignment method. </w:t>
      </w:r>
      <w:r w:rsidRPr="00A4670A">
        <w:rPr>
          <w:szCs w:val="20"/>
        </w:rPr>
        <w:t>The</w:t>
      </w:r>
      <w:r w:rsidRPr="00A4670A">
        <w:rPr>
          <w:i/>
          <w:szCs w:val="20"/>
        </w:rPr>
        <w:t xml:space="preserve"> p</w:t>
      </w:r>
      <w:r w:rsidRPr="00A4670A">
        <w:rPr>
          <w:szCs w:val="20"/>
        </w:rPr>
        <w:t xml:space="preserve"> value (significance set at 0.05) and effect size of each comparison was calculated.</w:t>
      </w:r>
      <w:r w:rsidRPr="00A4670A">
        <w:t xml:space="preserve"> </w:t>
      </w:r>
    </w:p>
    <w:p w14:paraId="0F39F7EB" w14:textId="77777777" w:rsidR="00596A78" w:rsidRPr="00A4670A" w:rsidRDefault="00596A78" w:rsidP="00596A78">
      <w:pPr>
        <w:adjustRightInd/>
        <w:spacing w:before="0" w:after="0" w:line="240" w:lineRule="auto"/>
        <w:ind w:firstLine="0"/>
        <w:jc w:val="left"/>
      </w:pPr>
    </w:p>
    <w:p w14:paraId="3DE8AA0B" w14:textId="77777777" w:rsidR="00596A78" w:rsidRPr="00A4670A" w:rsidRDefault="00596A78" w:rsidP="00596A78">
      <w:pPr>
        <w:pStyle w:val="Heading2"/>
      </w:pPr>
      <w:bookmarkStart w:id="76" w:name="_Toc496537849"/>
      <w:bookmarkStart w:id="77" w:name="_Toc506909871"/>
      <w:r w:rsidRPr="00A4670A">
        <w:t>Results</w:t>
      </w:r>
      <w:bookmarkEnd w:id="76"/>
      <w:bookmarkEnd w:id="77"/>
    </w:p>
    <w:p w14:paraId="21D04044" w14:textId="77777777" w:rsidR="00596A78" w:rsidRPr="00A4670A" w:rsidRDefault="00596A78" w:rsidP="00596A78">
      <w:r w:rsidRPr="00A4670A">
        <w:t>The characteristics of the participants are reported in Table </w:t>
      </w:r>
      <w:r w:rsidR="00486D51" w:rsidRPr="00A4670A">
        <w:rPr>
          <w:bdr w:val="none" w:sz="0" w:space="0" w:color="auto" w:frame="1"/>
        </w:rPr>
        <w:t>4.1</w:t>
      </w:r>
    </w:p>
    <w:p w14:paraId="4D3E2321" w14:textId="77777777" w:rsidR="00EE4702" w:rsidRPr="00A4670A" w:rsidRDefault="00EE4702">
      <w:pPr>
        <w:adjustRightInd/>
        <w:spacing w:before="0" w:after="0" w:line="240" w:lineRule="auto"/>
        <w:ind w:firstLine="0"/>
        <w:jc w:val="left"/>
      </w:pPr>
      <w:r w:rsidRPr="00A4670A">
        <w:br w:type="page"/>
      </w:r>
    </w:p>
    <w:p w14:paraId="63D68C31" w14:textId="77777777" w:rsidR="00596A78" w:rsidRPr="00A4670A" w:rsidRDefault="00596A78" w:rsidP="00596A78">
      <w:pPr>
        <w:spacing w:line="240" w:lineRule="auto"/>
        <w:ind w:firstLine="0"/>
      </w:pPr>
      <w:r w:rsidRPr="00A4670A">
        <w:t xml:space="preserve">Table </w:t>
      </w:r>
      <w:r w:rsidR="00486D51" w:rsidRPr="00A4670A">
        <w:t>4.1</w:t>
      </w:r>
      <w:r w:rsidRPr="00A4670A">
        <w:t>. The mean (</w:t>
      </w:r>
      <w:r w:rsidRPr="00A4670A">
        <w:rPr>
          <w:rFonts w:eastAsia="MS Gothic"/>
        </w:rPr>
        <w:t>±</w:t>
      </w:r>
      <w:r w:rsidRPr="00A4670A">
        <w:t>SD) participant characteristics and spatial-temporal gait variables for the PD and Control group</w:t>
      </w:r>
    </w:p>
    <w:p w14:paraId="38CD2086" w14:textId="77777777" w:rsidR="00A375FF" w:rsidRPr="00A4670A" w:rsidRDefault="00A375FF" w:rsidP="00596A78">
      <w:pPr>
        <w:spacing w:line="240" w:lineRule="auto"/>
        <w:ind w:firstLine="0"/>
      </w:pPr>
    </w:p>
    <w:tbl>
      <w:tblPr>
        <w:tblW w:w="8950" w:type="dxa"/>
        <w:tblInd w:w="189" w:type="dxa"/>
        <w:tblLayout w:type="fixed"/>
        <w:tblLook w:val="04A0" w:firstRow="1" w:lastRow="0" w:firstColumn="1" w:lastColumn="0" w:noHBand="0" w:noVBand="1"/>
      </w:tblPr>
      <w:tblGrid>
        <w:gridCol w:w="2648"/>
        <w:gridCol w:w="1927"/>
        <w:gridCol w:w="2182"/>
        <w:gridCol w:w="2178"/>
        <w:gridCol w:w="15"/>
      </w:tblGrid>
      <w:tr w:rsidR="00596A78" w:rsidRPr="00A4670A" w14:paraId="3757E242" w14:textId="77777777" w:rsidTr="00C6528A">
        <w:trPr>
          <w:trHeight w:val="358"/>
        </w:trPr>
        <w:tc>
          <w:tcPr>
            <w:tcW w:w="2648" w:type="dxa"/>
            <w:tcBorders>
              <w:top w:val="single" w:sz="8" w:space="0" w:color="auto"/>
              <w:left w:val="nil"/>
              <w:bottom w:val="single" w:sz="8" w:space="0" w:color="auto"/>
              <w:right w:val="nil"/>
            </w:tcBorders>
            <w:shd w:val="clear" w:color="auto" w:fill="auto"/>
            <w:vAlign w:val="center"/>
            <w:hideMark/>
          </w:tcPr>
          <w:p w14:paraId="30657DA9" w14:textId="77777777" w:rsidR="00596A78" w:rsidRPr="00A4670A" w:rsidRDefault="00596A78" w:rsidP="002D2F4A">
            <w:pPr>
              <w:spacing w:line="240" w:lineRule="auto"/>
              <w:ind w:firstLine="0"/>
              <w:jc w:val="center"/>
              <w:rPr>
                <w:sz w:val="20"/>
              </w:rPr>
            </w:pPr>
          </w:p>
        </w:tc>
        <w:tc>
          <w:tcPr>
            <w:tcW w:w="1927" w:type="dxa"/>
            <w:tcBorders>
              <w:top w:val="single" w:sz="8" w:space="0" w:color="auto"/>
              <w:left w:val="nil"/>
              <w:bottom w:val="single" w:sz="8" w:space="0" w:color="auto"/>
              <w:right w:val="nil"/>
            </w:tcBorders>
            <w:shd w:val="clear" w:color="auto" w:fill="auto"/>
            <w:vAlign w:val="center"/>
            <w:hideMark/>
          </w:tcPr>
          <w:p w14:paraId="40929316" w14:textId="77777777" w:rsidR="00596A78" w:rsidRPr="00A4670A" w:rsidRDefault="00596A78" w:rsidP="002D2F4A">
            <w:pPr>
              <w:spacing w:line="240" w:lineRule="auto"/>
              <w:ind w:firstLine="0"/>
              <w:jc w:val="center"/>
              <w:rPr>
                <w:sz w:val="20"/>
              </w:rPr>
            </w:pPr>
            <w:r w:rsidRPr="00A4670A">
              <w:rPr>
                <w:sz w:val="20"/>
              </w:rPr>
              <w:t>PD (n=60)</w:t>
            </w:r>
          </w:p>
        </w:tc>
        <w:tc>
          <w:tcPr>
            <w:tcW w:w="2182" w:type="dxa"/>
            <w:tcBorders>
              <w:top w:val="single" w:sz="8" w:space="0" w:color="auto"/>
              <w:left w:val="nil"/>
              <w:bottom w:val="single" w:sz="8" w:space="0" w:color="auto"/>
              <w:right w:val="nil"/>
            </w:tcBorders>
            <w:shd w:val="clear" w:color="auto" w:fill="auto"/>
            <w:vAlign w:val="center"/>
            <w:hideMark/>
          </w:tcPr>
          <w:p w14:paraId="522192E6" w14:textId="77777777" w:rsidR="00596A78" w:rsidRPr="00A4670A" w:rsidRDefault="00596A78" w:rsidP="002D2F4A">
            <w:pPr>
              <w:spacing w:line="240" w:lineRule="auto"/>
              <w:ind w:firstLine="0"/>
              <w:jc w:val="center"/>
              <w:rPr>
                <w:sz w:val="20"/>
              </w:rPr>
            </w:pPr>
            <w:r w:rsidRPr="00A4670A">
              <w:rPr>
                <w:sz w:val="20"/>
              </w:rPr>
              <w:t>Control (n=54)</w:t>
            </w:r>
          </w:p>
        </w:tc>
        <w:tc>
          <w:tcPr>
            <w:tcW w:w="2193" w:type="dxa"/>
            <w:gridSpan w:val="2"/>
            <w:tcBorders>
              <w:top w:val="single" w:sz="8" w:space="0" w:color="auto"/>
              <w:left w:val="nil"/>
              <w:bottom w:val="single" w:sz="8" w:space="0" w:color="auto"/>
              <w:right w:val="nil"/>
            </w:tcBorders>
            <w:shd w:val="clear" w:color="auto" w:fill="auto"/>
            <w:vAlign w:val="center"/>
            <w:hideMark/>
          </w:tcPr>
          <w:p w14:paraId="6D0D6E93" w14:textId="77777777" w:rsidR="00596A78" w:rsidRPr="00A4670A" w:rsidRDefault="00596A78" w:rsidP="002D2F4A">
            <w:pPr>
              <w:spacing w:line="240" w:lineRule="auto"/>
              <w:ind w:firstLine="0"/>
              <w:jc w:val="center"/>
              <w:rPr>
                <w:i/>
                <w:iCs/>
                <w:sz w:val="20"/>
              </w:rPr>
            </w:pPr>
            <w:r w:rsidRPr="00A4670A">
              <w:rPr>
                <w:i/>
                <w:iCs/>
                <w:sz w:val="20"/>
              </w:rPr>
              <w:t xml:space="preserve">P </w:t>
            </w:r>
            <w:r w:rsidRPr="00A4670A">
              <w:rPr>
                <w:sz w:val="20"/>
              </w:rPr>
              <w:t>(</w:t>
            </w:r>
            <w:r w:rsidRPr="00A4670A">
              <w:rPr>
                <w:i/>
                <w:iCs/>
                <w:sz w:val="20"/>
              </w:rPr>
              <w:t>t</w:t>
            </w:r>
            <w:r w:rsidRPr="00A4670A">
              <w:rPr>
                <w:sz w:val="20"/>
              </w:rPr>
              <w:t>-test)</w:t>
            </w:r>
          </w:p>
        </w:tc>
      </w:tr>
      <w:tr w:rsidR="00596A78" w:rsidRPr="00A4670A" w14:paraId="45DDDB63" w14:textId="77777777" w:rsidTr="00C6528A">
        <w:trPr>
          <w:gridAfter w:val="1"/>
          <w:wAfter w:w="15" w:type="dxa"/>
          <w:trHeight w:val="334"/>
        </w:trPr>
        <w:tc>
          <w:tcPr>
            <w:tcW w:w="2648" w:type="dxa"/>
            <w:tcBorders>
              <w:top w:val="single" w:sz="8" w:space="0" w:color="auto"/>
              <w:left w:val="nil"/>
              <w:bottom w:val="nil"/>
              <w:right w:val="nil"/>
            </w:tcBorders>
            <w:shd w:val="clear" w:color="auto" w:fill="auto"/>
            <w:vAlign w:val="center"/>
            <w:hideMark/>
          </w:tcPr>
          <w:p w14:paraId="418FC456" w14:textId="77777777" w:rsidR="00596A78" w:rsidRPr="00A4670A" w:rsidRDefault="00596A78" w:rsidP="002D2F4A">
            <w:pPr>
              <w:spacing w:line="240" w:lineRule="auto"/>
              <w:ind w:firstLine="0"/>
              <w:jc w:val="center"/>
              <w:rPr>
                <w:sz w:val="20"/>
              </w:rPr>
            </w:pPr>
            <w:r w:rsidRPr="00A4670A">
              <w:rPr>
                <w:sz w:val="20"/>
              </w:rPr>
              <w:t>Age (years)</w:t>
            </w:r>
          </w:p>
        </w:tc>
        <w:tc>
          <w:tcPr>
            <w:tcW w:w="1927" w:type="dxa"/>
            <w:tcBorders>
              <w:top w:val="single" w:sz="8" w:space="0" w:color="auto"/>
              <w:left w:val="nil"/>
              <w:bottom w:val="nil"/>
              <w:right w:val="nil"/>
            </w:tcBorders>
            <w:shd w:val="clear" w:color="auto" w:fill="auto"/>
            <w:vAlign w:val="center"/>
            <w:hideMark/>
          </w:tcPr>
          <w:p w14:paraId="436BE039" w14:textId="77777777" w:rsidR="00596A78" w:rsidRPr="00A4670A" w:rsidRDefault="00596A78" w:rsidP="002D2F4A">
            <w:pPr>
              <w:spacing w:line="240" w:lineRule="auto"/>
              <w:ind w:firstLine="0"/>
              <w:jc w:val="center"/>
              <w:rPr>
                <w:sz w:val="20"/>
              </w:rPr>
            </w:pPr>
            <w:r w:rsidRPr="00A4670A">
              <w:rPr>
                <w:sz w:val="20"/>
              </w:rPr>
              <w:t>68.5 ±</w:t>
            </w:r>
            <w:r w:rsidR="002D2F4A" w:rsidRPr="00A4670A">
              <w:rPr>
                <w:sz w:val="20"/>
              </w:rPr>
              <w:t xml:space="preserve"> </w:t>
            </w:r>
            <w:r w:rsidRPr="00A4670A">
              <w:rPr>
                <w:sz w:val="20"/>
              </w:rPr>
              <w:t>9.1</w:t>
            </w:r>
          </w:p>
        </w:tc>
        <w:tc>
          <w:tcPr>
            <w:tcW w:w="2182" w:type="dxa"/>
            <w:tcBorders>
              <w:top w:val="single" w:sz="8" w:space="0" w:color="auto"/>
              <w:left w:val="nil"/>
              <w:bottom w:val="nil"/>
              <w:right w:val="nil"/>
            </w:tcBorders>
            <w:shd w:val="clear" w:color="auto" w:fill="auto"/>
            <w:vAlign w:val="center"/>
            <w:hideMark/>
          </w:tcPr>
          <w:p w14:paraId="1C85C167" w14:textId="77777777" w:rsidR="00596A78" w:rsidRPr="00A4670A" w:rsidRDefault="00596A78" w:rsidP="002D2F4A">
            <w:pPr>
              <w:spacing w:line="240" w:lineRule="auto"/>
              <w:ind w:firstLine="0"/>
              <w:jc w:val="center"/>
              <w:rPr>
                <w:sz w:val="20"/>
              </w:rPr>
            </w:pPr>
            <w:r w:rsidRPr="00A4670A">
              <w:rPr>
                <w:sz w:val="20"/>
              </w:rPr>
              <w:t>71.1 ± 6.7</w:t>
            </w:r>
          </w:p>
        </w:tc>
        <w:tc>
          <w:tcPr>
            <w:tcW w:w="2178" w:type="dxa"/>
            <w:tcBorders>
              <w:top w:val="single" w:sz="8" w:space="0" w:color="auto"/>
              <w:left w:val="nil"/>
              <w:bottom w:val="nil"/>
              <w:right w:val="nil"/>
            </w:tcBorders>
            <w:shd w:val="clear" w:color="auto" w:fill="auto"/>
            <w:vAlign w:val="center"/>
            <w:hideMark/>
          </w:tcPr>
          <w:p w14:paraId="525945F6" w14:textId="77777777" w:rsidR="00596A78" w:rsidRPr="00A4670A" w:rsidRDefault="00596A78" w:rsidP="002D2F4A">
            <w:pPr>
              <w:spacing w:line="240" w:lineRule="auto"/>
              <w:ind w:firstLine="0"/>
              <w:jc w:val="center"/>
              <w:rPr>
                <w:sz w:val="20"/>
              </w:rPr>
            </w:pPr>
            <w:r w:rsidRPr="00A4670A">
              <w:rPr>
                <w:sz w:val="20"/>
              </w:rPr>
              <w:t>0.10</w:t>
            </w:r>
          </w:p>
        </w:tc>
      </w:tr>
      <w:tr w:rsidR="00596A78" w:rsidRPr="00A4670A" w14:paraId="48448C03" w14:textId="77777777" w:rsidTr="00C6528A">
        <w:trPr>
          <w:gridAfter w:val="1"/>
          <w:wAfter w:w="15" w:type="dxa"/>
          <w:trHeight w:val="334"/>
        </w:trPr>
        <w:tc>
          <w:tcPr>
            <w:tcW w:w="2648" w:type="dxa"/>
            <w:tcBorders>
              <w:top w:val="nil"/>
              <w:left w:val="nil"/>
              <w:bottom w:val="nil"/>
              <w:right w:val="nil"/>
            </w:tcBorders>
            <w:shd w:val="clear" w:color="auto" w:fill="auto"/>
            <w:vAlign w:val="center"/>
            <w:hideMark/>
          </w:tcPr>
          <w:p w14:paraId="6B3649D1" w14:textId="77777777" w:rsidR="00596A78" w:rsidRPr="00A4670A" w:rsidRDefault="00596A78" w:rsidP="002D2F4A">
            <w:pPr>
              <w:spacing w:line="240" w:lineRule="auto"/>
              <w:ind w:firstLine="0"/>
              <w:jc w:val="center"/>
              <w:rPr>
                <w:sz w:val="20"/>
              </w:rPr>
            </w:pPr>
            <w:r w:rsidRPr="00A4670A">
              <w:rPr>
                <w:sz w:val="20"/>
              </w:rPr>
              <w:t>Height (m)</w:t>
            </w:r>
          </w:p>
        </w:tc>
        <w:tc>
          <w:tcPr>
            <w:tcW w:w="1927" w:type="dxa"/>
            <w:tcBorders>
              <w:top w:val="nil"/>
              <w:left w:val="nil"/>
              <w:bottom w:val="nil"/>
              <w:right w:val="nil"/>
            </w:tcBorders>
            <w:shd w:val="clear" w:color="auto" w:fill="auto"/>
            <w:vAlign w:val="center"/>
            <w:hideMark/>
          </w:tcPr>
          <w:p w14:paraId="1CBAC380" w14:textId="77777777" w:rsidR="00596A78" w:rsidRPr="00A4670A" w:rsidRDefault="00596A78" w:rsidP="002D2F4A">
            <w:pPr>
              <w:spacing w:line="240" w:lineRule="auto"/>
              <w:ind w:firstLine="0"/>
              <w:jc w:val="center"/>
              <w:rPr>
                <w:sz w:val="20"/>
              </w:rPr>
            </w:pPr>
            <w:r w:rsidRPr="00A4670A">
              <w:rPr>
                <w:sz w:val="20"/>
              </w:rPr>
              <w:t>1.68 ±</w:t>
            </w:r>
            <w:r w:rsidR="002D2F4A" w:rsidRPr="00A4670A">
              <w:rPr>
                <w:sz w:val="20"/>
              </w:rPr>
              <w:t xml:space="preserve"> </w:t>
            </w:r>
            <w:r w:rsidRPr="00A4670A">
              <w:rPr>
                <w:sz w:val="20"/>
              </w:rPr>
              <w:t>0.1</w:t>
            </w:r>
          </w:p>
        </w:tc>
        <w:tc>
          <w:tcPr>
            <w:tcW w:w="2182" w:type="dxa"/>
            <w:tcBorders>
              <w:top w:val="nil"/>
              <w:left w:val="nil"/>
              <w:bottom w:val="nil"/>
              <w:right w:val="nil"/>
            </w:tcBorders>
            <w:shd w:val="clear" w:color="auto" w:fill="auto"/>
            <w:vAlign w:val="center"/>
            <w:hideMark/>
          </w:tcPr>
          <w:p w14:paraId="43EAC09E" w14:textId="77777777" w:rsidR="00596A78" w:rsidRPr="00A4670A" w:rsidRDefault="00596A78" w:rsidP="002D2F4A">
            <w:pPr>
              <w:spacing w:line="240" w:lineRule="auto"/>
              <w:ind w:firstLine="0"/>
              <w:jc w:val="center"/>
              <w:rPr>
                <w:sz w:val="20"/>
              </w:rPr>
            </w:pPr>
            <w:r w:rsidRPr="00A4670A">
              <w:rPr>
                <w:sz w:val="20"/>
              </w:rPr>
              <w:t>1.71 ± 0.1</w:t>
            </w:r>
          </w:p>
        </w:tc>
        <w:tc>
          <w:tcPr>
            <w:tcW w:w="2178" w:type="dxa"/>
            <w:tcBorders>
              <w:top w:val="nil"/>
              <w:left w:val="nil"/>
              <w:bottom w:val="nil"/>
              <w:right w:val="nil"/>
            </w:tcBorders>
            <w:shd w:val="clear" w:color="auto" w:fill="auto"/>
            <w:vAlign w:val="center"/>
            <w:hideMark/>
          </w:tcPr>
          <w:p w14:paraId="1FEC534E" w14:textId="77777777" w:rsidR="00596A78" w:rsidRPr="00A4670A" w:rsidRDefault="00596A78" w:rsidP="002D2F4A">
            <w:pPr>
              <w:spacing w:line="240" w:lineRule="auto"/>
              <w:ind w:firstLine="0"/>
              <w:jc w:val="center"/>
              <w:rPr>
                <w:sz w:val="20"/>
              </w:rPr>
            </w:pPr>
            <w:r w:rsidRPr="00A4670A">
              <w:rPr>
                <w:sz w:val="20"/>
              </w:rPr>
              <w:t>0.21</w:t>
            </w:r>
          </w:p>
        </w:tc>
      </w:tr>
      <w:tr w:rsidR="00596A78" w:rsidRPr="00A4670A" w14:paraId="4A856612" w14:textId="77777777" w:rsidTr="00C6528A">
        <w:trPr>
          <w:gridAfter w:val="1"/>
          <w:wAfter w:w="15" w:type="dxa"/>
          <w:trHeight w:val="334"/>
        </w:trPr>
        <w:tc>
          <w:tcPr>
            <w:tcW w:w="2648" w:type="dxa"/>
            <w:tcBorders>
              <w:top w:val="nil"/>
              <w:left w:val="nil"/>
              <w:bottom w:val="nil"/>
              <w:right w:val="nil"/>
            </w:tcBorders>
            <w:shd w:val="clear" w:color="auto" w:fill="auto"/>
            <w:vAlign w:val="center"/>
            <w:hideMark/>
          </w:tcPr>
          <w:p w14:paraId="08BC1D2B" w14:textId="77777777" w:rsidR="00596A78" w:rsidRPr="00A4670A" w:rsidRDefault="00596A78" w:rsidP="002D2F4A">
            <w:pPr>
              <w:spacing w:line="240" w:lineRule="auto"/>
              <w:ind w:firstLine="0"/>
              <w:jc w:val="center"/>
              <w:rPr>
                <w:sz w:val="20"/>
              </w:rPr>
            </w:pPr>
            <w:r w:rsidRPr="00A4670A">
              <w:rPr>
                <w:sz w:val="20"/>
              </w:rPr>
              <w:t>Mass (kg)</w:t>
            </w:r>
          </w:p>
        </w:tc>
        <w:tc>
          <w:tcPr>
            <w:tcW w:w="1927" w:type="dxa"/>
            <w:tcBorders>
              <w:top w:val="nil"/>
              <w:left w:val="nil"/>
              <w:bottom w:val="nil"/>
              <w:right w:val="nil"/>
            </w:tcBorders>
            <w:shd w:val="clear" w:color="auto" w:fill="auto"/>
            <w:vAlign w:val="center"/>
            <w:hideMark/>
          </w:tcPr>
          <w:p w14:paraId="33B7B870" w14:textId="77777777" w:rsidR="00596A78" w:rsidRPr="00A4670A" w:rsidRDefault="00596A78" w:rsidP="002D2F4A">
            <w:pPr>
              <w:spacing w:line="240" w:lineRule="auto"/>
              <w:ind w:firstLine="0"/>
              <w:jc w:val="center"/>
              <w:rPr>
                <w:sz w:val="20"/>
              </w:rPr>
            </w:pPr>
            <w:r w:rsidRPr="00A4670A">
              <w:rPr>
                <w:sz w:val="20"/>
              </w:rPr>
              <w:t>77.5 ±</w:t>
            </w:r>
            <w:r w:rsidR="002D2F4A" w:rsidRPr="00A4670A">
              <w:rPr>
                <w:sz w:val="20"/>
              </w:rPr>
              <w:t xml:space="preserve"> </w:t>
            </w:r>
            <w:r w:rsidRPr="00A4670A">
              <w:rPr>
                <w:sz w:val="20"/>
              </w:rPr>
              <w:t>16.8</w:t>
            </w:r>
          </w:p>
        </w:tc>
        <w:tc>
          <w:tcPr>
            <w:tcW w:w="2182" w:type="dxa"/>
            <w:tcBorders>
              <w:top w:val="nil"/>
              <w:left w:val="nil"/>
              <w:bottom w:val="nil"/>
              <w:right w:val="nil"/>
            </w:tcBorders>
            <w:shd w:val="clear" w:color="auto" w:fill="auto"/>
            <w:vAlign w:val="center"/>
            <w:hideMark/>
          </w:tcPr>
          <w:p w14:paraId="2A2B74E9" w14:textId="77777777" w:rsidR="00596A78" w:rsidRPr="00A4670A" w:rsidRDefault="00596A78" w:rsidP="002D2F4A">
            <w:pPr>
              <w:spacing w:line="240" w:lineRule="auto"/>
              <w:ind w:firstLine="0"/>
              <w:jc w:val="center"/>
              <w:rPr>
                <w:sz w:val="20"/>
              </w:rPr>
            </w:pPr>
            <w:r w:rsidRPr="00A4670A">
              <w:rPr>
                <w:sz w:val="20"/>
              </w:rPr>
              <w:t>78.7</w:t>
            </w:r>
            <w:r w:rsidR="002D2F4A" w:rsidRPr="00A4670A">
              <w:rPr>
                <w:sz w:val="20"/>
              </w:rPr>
              <w:t xml:space="preserve"> </w:t>
            </w:r>
            <w:r w:rsidRPr="00A4670A">
              <w:rPr>
                <w:sz w:val="20"/>
              </w:rPr>
              <w:t>±</w:t>
            </w:r>
            <w:r w:rsidR="002D2F4A" w:rsidRPr="00A4670A">
              <w:rPr>
                <w:sz w:val="20"/>
              </w:rPr>
              <w:t xml:space="preserve"> </w:t>
            </w:r>
            <w:r w:rsidRPr="00A4670A">
              <w:rPr>
                <w:sz w:val="20"/>
              </w:rPr>
              <w:t>16.5</w:t>
            </w:r>
          </w:p>
        </w:tc>
        <w:tc>
          <w:tcPr>
            <w:tcW w:w="2178" w:type="dxa"/>
            <w:tcBorders>
              <w:top w:val="nil"/>
              <w:left w:val="nil"/>
              <w:bottom w:val="nil"/>
              <w:right w:val="nil"/>
            </w:tcBorders>
            <w:shd w:val="clear" w:color="auto" w:fill="auto"/>
            <w:vAlign w:val="center"/>
            <w:hideMark/>
          </w:tcPr>
          <w:p w14:paraId="6030C86A" w14:textId="77777777" w:rsidR="00596A78" w:rsidRPr="00A4670A" w:rsidRDefault="00596A78" w:rsidP="002D2F4A">
            <w:pPr>
              <w:spacing w:line="240" w:lineRule="auto"/>
              <w:ind w:firstLine="0"/>
              <w:jc w:val="center"/>
              <w:rPr>
                <w:sz w:val="20"/>
              </w:rPr>
            </w:pPr>
            <w:r w:rsidRPr="00A4670A">
              <w:rPr>
                <w:sz w:val="20"/>
              </w:rPr>
              <w:t>0.69</w:t>
            </w:r>
          </w:p>
        </w:tc>
      </w:tr>
      <w:tr w:rsidR="00596A78" w:rsidRPr="00A4670A" w14:paraId="1F393A40" w14:textId="77777777" w:rsidTr="00C6528A">
        <w:trPr>
          <w:gridAfter w:val="1"/>
          <w:wAfter w:w="15" w:type="dxa"/>
          <w:trHeight w:val="334"/>
        </w:trPr>
        <w:tc>
          <w:tcPr>
            <w:tcW w:w="2648" w:type="dxa"/>
            <w:tcBorders>
              <w:top w:val="nil"/>
              <w:left w:val="nil"/>
              <w:bottom w:val="nil"/>
              <w:right w:val="nil"/>
            </w:tcBorders>
            <w:shd w:val="clear" w:color="auto" w:fill="auto"/>
            <w:vAlign w:val="center"/>
            <w:hideMark/>
          </w:tcPr>
          <w:p w14:paraId="7AA99907" w14:textId="77777777" w:rsidR="00596A78" w:rsidRPr="00A4670A" w:rsidRDefault="00596A78" w:rsidP="002D2F4A">
            <w:pPr>
              <w:spacing w:line="240" w:lineRule="auto"/>
              <w:ind w:firstLine="0"/>
              <w:jc w:val="center"/>
              <w:rPr>
                <w:sz w:val="20"/>
              </w:rPr>
            </w:pPr>
            <w:r w:rsidRPr="00A4670A">
              <w:rPr>
                <w:sz w:val="20"/>
              </w:rPr>
              <w:t>MDS UPDRS III</w:t>
            </w:r>
          </w:p>
        </w:tc>
        <w:tc>
          <w:tcPr>
            <w:tcW w:w="1927" w:type="dxa"/>
            <w:tcBorders>
              <w:top w:val="nil"/>
              <w:left w:val="nil"/>
              <w:bottom w:val="nil"/>
              <w:right w:val="nil"/>
            </w:tcBorders>
            <w:shd w:val="clear" w:color="auto" w:fill="auto"/>
            <w:vAlign w:val="center"/>
            <w:hideMark/>
          </w:tcPr>
          <w:p w14:paraId="57608F3D" w14:textId="77777777" w:rsidR="00596A78" w:rsidRPr="00A4670A" w:rsidRDefault="00596A78" w:rsidP="002D2F4A">
            <w:pPr>
              <w:spacing w:line="240" w:lineRule="auto"/>
              <w:ind w:firstLine="0"/>
              <w:jc w:val="center"/>
              <w:rPr>
                <w:sz w:val="20"/>
              </w:rPr>
            </w:pPr>
            <w:r w:rsidRPr="00A4670A">
              <w:rPr>
                <w:sz w:val="20"/>
              </w:rPr>
              <w:t>26.0 ±</w:t>
            </w:r>
            <w:r w:rsidR="002D2F4A" w:rsidRPr="00A4670A">
              <w:rPr>
                <w:sz w:val="20"/>
              </w:rPr>
              <w:t xml:space="preserve"> </w:t>
            </w:r>
            <w:r w:rsidRPr="00A4670A">
              <w:rPr>
                <w:sz w:val="20"/>
              </w:rPr>
              <w:t>21.6</w:t>
            </w:r>
          </w:p>
        </w:tc>
        <w:tc>
          <w:tcPr>
            <w:tcW w:w="2182" w:type="dxa"/>
            <w:tcBorders>
              <w:top w:val="nil"/>
              <w:left w:val="nil"/>
              <w:bottom w:val="nil"/>
              <w:right w:val="nil"/>
            </w:tcBorders>
            <w:shd w:val="clear" w:color="auto" w:fill="auto"/>
            <w:vAlign w:val="center"/>
            <w:hideMark/>
          </w:tcPr>
          <w:p w14:paraId="2E63EE01" w14:textId="77777777" w:rsidR="00596A78" w:rsidRPr="00A4670A" w:rsidRDefault="00596A78" w:rsidP="002D2F4A">
            <w:pPr>
              <w:spacing w:line="240" w:lineRule="auto"/>
              <w:ind w:firstLine="0"/>
              <w:jc w:val="center"/>
              <w:rPr>
                <w:sz w:val="20"/>
              </w:rPr>
            </w:pPr>
            <w:r w:rsidRPr="00A4670A">
              <w:rPr>
                <w:sz w:val="20"/>
              </w:rPr>
              <w:t>NA</w:t>
            </w:r>
          </w:p>
        </w:tc>
        <w:tc>
          <w:tcPr>
            <w:tcW w:w="2178" w:type="dxa"/>
            <w:tcBorders>
              <w:top w:val="nil"/>
              <w:left w:val="nil"/>
              <w:bottom w:val="nil"/>
              <w:right w:val="nil"/>
            </w:tcBorders>
            <w:shd w:val="clear" w:color="auto" w:fill="auto"/>
            <w:vAlign w:val="center"/>
            <w:hideMark/>
          </w:tcPr>
          <w:p w14:paraId="4AAE63D8" w14:textId="77777777" w:rsidR="00596A78" w:rsidRPr="00A4670A" w:rsidRDefault="00596A78" w:rsidP="002D2F4A">
            <w:pPr>
              <w:spacing w:line="240" w:lineRule="auto"/>
              <w:ind w:firstLine="0"/>
              <w:jc w:val="center"/>
              <w:rPr>
                <w:sz w:val="20"/>
              </w:rPr>
            </w:pPr>
            <w:r w:rsidRPr="00A4670A">
              <w:rPr>
                <w:sz w:val="20"/>
              </w:rPr>
              <w:t>NA</w:t>
            </w:r>
          </w:p>
        </w:tc>
      </w:tr>
      <w:tr w:rsidR="00596A78" w:rsidRPr="00A4670A" w14:paraId="33555760" w14:textId="77777777" w:rsidTr="00C6528A">
        <w:trPr>
          <w:gridAfter w:val="1"/>
          <w:wAfter w:w="15" w:type="dxa"/>
          <w:trHeight w:val="334"/>
        </w:trPr>
        <w:tc>
          <w:tcPr>
            <w:tcW w:w="2648" w:type="dxa"/>
            <w:tcBorders>
              <w:top w:val="nil"/>
              <w:left w:val="nil"/>
              <w:bottom w:val="nil"/>
              <w:right w:val="nil"/>
            </w:tcBorders>
            <w:shd w:val="clear" w:color="auto" w:fill="auto"/>
            <w:vAlign w:val="center"/>
            <w:hideMark/>
          </w:tcPr>
          <w:p w14:paraId="717C687D" w14:textId="77777777" w:rsidR="00596A78" w:rsidRPr="00A4670A" w:rsidRDefault="00596A78" w:rsidP="002D2F4A">
            <w:pPr>
              <w:spacing w:line="240" w:lineRule="auto"/>
              <w:ind w:firstLine="0"/>
              <w:jc w:val="center"/>
              <w:rPr>
                <w:sz w:val="20"/>
              </w:rPr>
            </w:pPr>
            <w:r w:rsidRPr="00A4670A">
              <w:rPr>
                <w:sz w:val="20"/>
              </w:rPr>
              <w:t>Hoehn &amp; Yahr</w:t>
            </w:r>
          </w:p>
        </w:tc>
        <w:tc>
          <w:tcPr>
            <w:tcW w:w="1927" w:type="dxa"/>
            <w:tcBorders>
              <w:top w:val="nil"/>
              <w:left w:val="nil"/>
              <w:bottom w:val="nil"/>
              <w:right w:val="nil"/>
            </w:tcBorders>
            <w:shd w:val="clear" w:color="auto" w:fill="auto"/>
            <w:vAlign w:val="center"/>
            <w:hideMark/>
          </w:tcPr>
          <w:p w14:paraId="4CC168F0" w14:textId="77777777" w:rsidR="00596A78" w:rsidRPr="00A4670A" w:rsidRDefault="00596A78" w:rsidP="002D2F4A">
            <w:pPr>
              <w:spacing w:line="240" w:lineRule="auto"/>
              <w:ind w:firstLine="0"/>
              <w:jc w:val="center"/>
              <w:rPr>
                <w:sz w:val="20"/>
              </w:rPr>
            </w:pPr>
            <w:r w:rsidRPr="00A4670A">
              <w:rPr>
                <w:sz w:val="20"/>
              </w:rPr>
              <w:t>HY I: 1; HY II: 52; HY III: 7</w:t>
            </w:r>
          </w:p>
        </w:tc>
        <w:tc>
          <w:tcPr>
            <w:tcW w:w="2182" w:type="dxa"/>
            <w:tcBorders>
              <w:top w:val="nil"/>
              <w:left w:val="nil"/>
              <w:bottom w:val="nil"/>
              <w:right w:val="nil"/>
            </w:tcBorders>
            <w:shd w:val="clear" w:color="auto" w:fill="auto"/>
            <w:vAlign w:val="center"/>
            <w:hideMark/>
          </w:tcPr>
          <w:p w14:paraId="32E39DD3" w14:textId="77777777" w:rsidR="00596A78" w:rsidRPr="00A4670A" w:rsidRDefault="00596A78" w:rsidP="002D2F4A">
            <w:pPr>
              <w:spacing w:line="240" w:lineRule="auto"/>
              <w:ind w:firstLine="0"/>
              <w:jc w:val="center"/>
              <w:rPr>
                <w:sz w:val="20"/>
              </w:rPr>
            </w:pPr>
            <w:r w:rsidRPr="00A4670A">
              <w:rPr>
                <w:sz w:val="20"/>
              </w:rPr>
              <w:t>NA</w:t>
            </w:r>
          </w:p>
        </w:tc>
        <w:tc>
          <w:tcPr>
            <w:tcW w:w="2178" w:type="dxa"/>
            <w:tcBorders>
              <w:top w:val="nil"/>
              <w:left w:val="nil"/>
              <w:bottom w:val="nil"/>
              <w:right w:val="nil"/>
            </w:tcBorders>
            <w:shd w:val="clear" w:color="auto" w:fill="auto"/>
            <w:noWrap/>
            <w:vAlign w:val="center"/>
            <w:hideMark/>
          </w:tcPr>
          <w:p w14:paraId="612A6AF0" w14:textId="77777777" w:rsidR="00596A78" w:rsidRPr="00A4670A" w:rsidRDefault="00596A78" w:rsidP="002D2F4A">
            <w:pPr>
              <w:spacing w:line="240" w:lineRule="auto"/>
              <w:ind w:firstLine="0"/>
              <w:jc w:val="center"/>
              <w:rPr>
                <w:sz w:val="20"/>
              </w:rPr>
            </w:pPr>
            <w:r w:rsidRPr="00A4670A">
              <w:rPr>
                <w:sz w:val="20"/>
              </w:rPr>
              <w:t>NA</w:t>
            </w:r>
          </w:p>
        </w:tc>
      </w:tr>
      <w:tr w:rsidR="00596A78" w:rsidRPr="00A4670A" w14:paraId="178688F4" w14:textId="77777777" w:rsidTr="00C6528A">
        <w:trPr>
          <w:gridAfter w:val="1"/>
          <w:wAfter w:w="15" w:type="dxa"/>
          <w:trHeight w:val="334"/>
        </w:trPr>
        <w:tc>
          <w:tcPr>
            <w:tcW w:w="2648" w:type="dxa"/>
            <w:tcBorders>
              <w:top w:val="nil"/>
              <w:left w:val="nil"/>
              <w:bottom w:val="nil"/>
              <w:right w:val="nil"/>
            </w:tcBorders>
            <w:shd w:val="clear" w:color="auto" w:fill="auto"/>
            <w:vAlign w:val="center"/>
          </w:tcPr>
          <w:p w14:paraId="6C05BDB6" w14:textId="77777777" w:rsidR="00596A78" w:rsidRPr="00A4670A" w:rsidRDefault="00596A78" w:rsidP="002D2F4A">
            <w:pPr>
              <w:spacing w:line="240" w:lineRule="auto"/>
              <w:ind w:firstLine="0"/>
              <w:jc w:val="center"/>
              <w:rPr>
                <w:sz w:val="20"/>
              </w:rPr>
            </w:pPr>
            <w:r w:rsidRPr="00A4670A">
              <w:rPr>
                <w:sz w:val="20"/>
              </w:rPr>
              <w:t>Number of strides</w:t>
            </w:r>
          </w:p>
        </w:tc>
        <w:tc>
          <w:tcPr>
            <w:tcW w:w="1927" w:type="dxa"/>
            <w:tcBorders>
              <w:top w:val="nil"/>
              <w:left w:val="nil"/>
              <w:bottom w:val="nil"/>
              <w:right w:val="nil"/>
            </w:tcBorders>
            <w:shd w:val="clear" w:color="auto" w:fill="auto"/>
            <w:vAlign w:val="center"/>
          </w:tcPr>
          <w:p w14:paraId="334BE608" w14:textId="77777777" w:rsidR="00596A78" w:rsidRPr="00A4670A" w:rsidRDefault="00596A78" w:rsidP="002D2F4A">
            <w:pPr>
              <w:spacing w:line="240" w:lineRule="auto"/>
              <w:ind w:firstLine="0"/>
              <w:jc w:val="center"/>
              <w:rPr>
                <w:sz w:val="20"/>
              </w:rPr>
            </w:pPr>
            <w:r w:rsidRPr="00A4670A">
              <w:rPr>
                <w:sz w:val="20"/>
              </w:rPr>
              <w:t>20 ± 3</w:t>
            </w:r>
          </w:p>
        </w:tc>
        <w:tc>
          <w:tcPr>
            <w:tcW w:w="2182" w:type="dxa"/>
            <w:tcBorders>
              <w:top w:val="nil"/>
              <w:left w:val="nil"/>
              <w:bottom w:val="nil"/>
              <w:right w:val="nil"/>
            </w:tcBorders>
            <w:shd w:val="clear" w:color="auto" w:fill="auto"/>
            <w:vAlign w:val="center"/>
          </w:tcPr>
          <w:p w14:paraId="01C47E94" w14:textId="77777777" w:rsidR="00596A78" w:rsidRPr="00A4670A" w:rsidRDefault="00596A78" w:rsidP="002D2F4A">
            <w:pPr>
              <w:spacing w:line="240" w:lineRule="auto"/>
              <w:ind w:firstLine="0"/>
              <w:jc w:val="center"/>
              <w:rPr>
                <w:sz w:val="20"/>
              </w:rPr>
            </w:pPr>
            <w:r w:rsidRPr="00A4670A">
              <w:rPr>
                <w:sz w:val="20"/>
              </w:rPr>
              <w:t>21 ± 3</w:t>
            </w:r>
          </w:p>
        </w:tc>
        <w:tc>
          <w:tcPr>
            <w:tcW w:w="2178" w:type="dxa"/>
            <w:tcBorders>
              <w:top w:val="nil"/>
              <w:left w:val="nil"/>
              <w:bottom w:val="nil"/>
              <w:right w:val="nil"/>
            </w:tcBorders>
            <w:shd w:val="clear" w:color="auto" w:fill="auto"/>
            <w:noWrap/>
            <w:vAlign w:val="center"/>
          </w:tcPr>
          <w:p w14:paraId="6A3893AF" w14:textId="77777777" w:rsidR="00596A78" w:rsidRPr="00A4670A" w:rsidRDefault="00596A78" w:rsidP="002D2F4A">
            <w:pPr>
              <w:spacing w:line="240" w:lineRule="auto"/>
              <w:ind w:firstLine="0"/>
              <w:jc w:val="center"/>
              <w:rPr>
                <w:sz w:val="20"/>
              </w:rPr>
            </w:pPr>
            <w:r w:rsidRPr="00A4670A">
              <w:rPr>
                <w:sz w:val="20"/>
              </w:rPr>
              <w:t>0.06</w:t>
            </w:r>
          </w:p>
        </w:tc>
      </w:tr>
      <w:tr w:rsidR="00596A78" w:rsidRPr="00A4670A" w14:paraId="552E1B45" w14:textId="77777777" w:rsidTr="00C6528A">
        <w:trPr>
          <w:gridAfter w:val="1"/>
          <w:wAfter w:w="15" w:type="dxa"/>
          <w:trHeight w:val="434"/>
        </w:trPr>
        <w:tc>
          <w:tcPr>
            <w:tcW w:w="2648" w:type="dxa"/>
            <w:tcBorders>
              <w:top w:val="nil"/>
              <w:left w:val="nil"/>
              <w:bottom w:val="nil"/>
              <w:right w:val="nil"/>
            </w:tcBorders>
            <w:shd w:val="clear" w:color="auto" w:fill="auto"/>
            <w:vAlign w:val="center"/>
            <w:hideMark/>
          </w:tcPr>
          <w:p w14:paraId="1F40C419" w14:textId="77777777" w:rsidR="00596A78" w:rsidRPr="00A4670A" w:rsidRDefault="00596A78" w:rsidP="002D2F4A">
            <w:pPr>
              <w:spacing w:line="240" w:lineRule="auto"/>
              <w:ind w:firstLine="0"/>
              <w:jc w:val="center"/>
              <w:rPr>
                <w:sz w:val="20"/>
              </w:rPr>
            </w:pPr>
            <w:r w:rsidRPr="00A4670A">
              <w:rPr>
                <w:sz w:val="20"/>
              </w:rPr>
              <w:t>Step frequency (s/m)</w:t>
            </w:r>
          </w:p>
        </w:tc>
        <w:tc>
          <w:tcPr>
            <w:tcW w:w="1927" w:type="dxa"/>
            <w:tcBorders>
              <w:top w:val="nil"/>
              <w:left w:val="nil"/>
              <w:bottom w:val="nil"/>
              <w:right w:val="nil"/>
            </w:tcBorders>
            <w:shd w:val="clear" w:color="auto" w:fill="auto"/>
            <w:vAlign w:val="center"/>
            <w:hideMark/>
          </w:tcPr>
          <w:p w14:paraId="12AFA330" w14:textId="77777777" w:rsidR="00596A78" w:rsidRPr="00A4670A" w:rsidRDefault="00596A78" w:rsidP="002D2F4A">
            <w:pPr>
              <w:spacing w:line="240" w:lineRule="auto"/>
              <w:ind w:firstLine="0"/>
              <w:jc w:val="center"/>
              <w:rPr>
                <w:sz w:val="20"/>
              </w:rPr>
            </w:pPr>
            <w:r w:rsidRPr="00A4670A">
              <w:rPr>
                <w:sz w:val="20"/>
              </w:rPr>
              <w:t>109.6 ± 9.1</w:t>
            </w:r>
          </w:p>
        </w:tc>
        <w:tc>
          <w:tcPr>
            <w:tcW w:w="2182" w:type="dxa"/>
            <w:tcBorders>
              <w:top w:val="nil"/>
              <w:left w:val="nil"/>
              <w:bottom w:val="nil"/>
              <w:right w:val="nil"/>
            </w:tcBorders>
            <w:shd w:val="clear" w:color="auto" w:fill="auto"/>
            <w:vAlign w:val="center"/>
            <w:hideMark/>
          </w:tcPr>
          <w:p w14:paraId="77143370" w14:textId="77777777" w:rsidR="00596A78" w:rsidRPr="00A4670A" w:rsidRDefault="00596A78" w:rsidP="002D2F4A">
            <w:pPr>
              <w:spacing w:line="240" w:lineRule="auto"/>
              <w:ind w:firstLine="0"/>
              <w:jc w:val="center"/>
              <w:rPr>
                <w:sz w:val="20"/>
              </w:rPr>
            </w:pPr>
            <w:r w:rsidRPr="00A4670A">
              <w:rPr>
                <w:sz w:val="20"/>
              </w:rPr>
              <w:t>111.7 ± 9.0</w:t>
            </w:r>
          </w:p>
        </w:tc>
        <w:tc>
          <w:tcPr>
            <w:tcW w:w="2178" w:type="dxa"/>
            <w:tcBorders>
              <w:top w:val="nil"/>
              <w:left w:val="nil"/>
              <w:bottom w:val="nil"/>
              <w:right w:val="nil"/>
            </w:tcBorders>
            <w:shd w:val="clear" w:color="auto" w:fill="auto"/>
            <w:vAlign w:val="center"/>
            <w:hideMark/>
          </w:tcPr>
          <w:p w14:paraId="5D064912" w14:textId="77777777" w:rsidR="00596A78" w:rsidRPr="00A4670A" w:rsidRDefault="00596A78" w:rsidP="002D2F4A">
            <w:pPr>
              <w:spacing w:line="240" w:lineRule="auto"/>
              <w:ind w:firstLine="0"/>
              <w:jc w:val="center"/>
              <w:rPr>
                <w:sz w:val="20"/>
              </w:rPr>
            </w:pPr>
            <w:r w:rsidRPr="00A4670A">
              <w:rPr>
                <w:sz w:val="20"/>
              </w:rPr>
              <w:t>0.22</w:t>
            </w:r>
          </w:p>
        </w:tc>
      </w:tr>
      <w:tr w:rsidR="00596A78" w:rsidRPr="00A4670A" w14:paraId="536DC774" w14:textId="77777777" w:rsidTr="00C6528A">
        <w:trPr>
          <w:gridAfter w:val="1"/>
          <w:wAfter w:w="15" w:type="dxa"/>
          <w:trHeight w:val="334"/>
        </w:trPr>
        <w:tc>
          <w:tcPr>
            <w:tcW w:w="2648" w:type="dxa"/>
            <w:tcBorders>
              <w:top w:val="nil"/>
              <w:left w:val="nil"/>
              <w:bottom w:val="nil"/>
              <w:right w:val="nil"/>
            </w:tcBorders>
            <w:shd w:val="clear" w:color="auto" w:fill="auto"/>
            <w:vAlign w:val="center"/>
            <w:hideMark/>
          </w:tcPr>
          <w:p w14:paraId="64D8F6D6" w14:textId="77777777" w:rsidR="00596A78" w:rsidRPr="00A4670A" w:rsidRDefault="00596A78" w:rsidP="002D2F4A">
            <w:pPr>
              <w:spacing w:line="240" w:lineRule="auto"/>
              <w:ind w:firstLine="0"/>
              <w:jc w:val="center"/>
              <w:rPr>
                <w:sz w:val="20"/>
              </w:rPr>
            </w:pPr>
            <w:r w:rsidRPr="00A4670A">
              <w:rPr>
                <w:sz w:val="20"/>
              </w:rPr>
              <w:t>Step velocity (m/s)</w:t>
            </w:r>
          </w:p>
        </w:tc>
        <w:tc>
          <w:tcPr>
            <w:tcW w:w="1927" w:type="dxa"/>
            <w:tcBorders>
              <w:top w:val="nil"/>
              <w:left w:val="nil"/>
              <w:bottom w:val="nil"/>
              <w:right w:val="nil"/>
            </w:tcBorders>
            <w:shd w:val="clear" w:color="auto" w:fill="auto"/>
            <w:vAlign w:val="center"/>
            <w:hideMark/>
          </w:tcPr>
          <w:p w14:paraId="72826899" w14:textId="77777777" w:rsidR="00596A78" w:rsidRPr="00A4670A" w:rsidRDefault="00596A78" w:rsidP="002D2F4A">
            <w:pPr>
              <w:spacing w:line="240" w:lineRule="auto"/>
              <w:ind w:firstLine="0"/>
              <w:jc w:val="center"/>
              <w:rPr>
                <w:sz w:val="20"/>
              </w:rPr>
            </w:pPr>
            <w:r w:rsidRPr="00A4670A">
              <w:rPr>
                <w:sz w:val="20"/>
              </w:rPr>
              <w:t>1.13 ± 0.23</w:t>
            </w:r>
          </w:p>
        </w:tc>
        <w:tc>
          <w:tcPr>
            <w:tcW w:w="2182" w:type="dxa"/>
            <w:tcBorders>
              <w:top w:val="nil"/>
              <w:left w:val="nil"/>
              <w:bottom w:val="nil"/>
              <w:right w:val="nil"/>
            </w:tcBorders>
            <w:shd w:val="clear" w:color="auto" w:fill="auto"/>
            <w:vAlign w:val="center"/>
            <w:hideMark/>
          </w:tcPr>
          <w:p w14:paraId="0FF3B543" w14:textId="77777777" w:rsidR="00596A78" w:rsidRPr="00A4670A" w:rsidRDefault="00596A78" w:rsidP="002D2F4A">
            <w:pPr>
              <w:spacing w:line="240" w:lineRule="auto"/>
              <w:ind w:firstLine="0"/>
              <w:jc w:val="center"/>
              <w:rPr>
                <w:sz w:val="20"/>
              </w:rPr>
            </w:pPr>
            <w:r w:rsidRPr="00A4670A">
              <w:rPr>
                <w:sz w:val="20"/>
              </w:rPr>
              <w:t>1.29 ± 0.18</w:t>
            </w:r>
          </w:p>
        </w:tc>
        <w:tc>
          <w:tcPr>
            <w:tcW w:w="2178" w:type="dxa"/>
            <w:tcBorders>
              <w:top w:val="nil"/>
              <w:left w:val="nil"/>
              <w:bottom w:val="nil"/>
              <w:right w:val="nil"/>
            </w:tcBorders>
            <w:shd w:val="clear" w:color="auto" w:fill="auto"/>
            <w:vAlign w:val="center"/>
            <w:hideMark/>
          </w:tcPr>
          <w:p w14:paraId="137D929A" w14:textId="77777777" w:rsidR="00596A78" w:rsidRPr="00A4670A" w:rsidRDefault="00596A78" w:rsidP="002D2F4A">
            <w:pPr>
              <w:spacing w:line="240" w:lineRule="auto"/>
              <w:ind w:firstLine="0"/>
              <w:jc w:val="center"/>
              <w:rPr>
                <w:sz w:val="20"/>
              </w:rPr>
            </w:pPr>
            <w:r w:rsidRPr="00A4670A">
              <w:rPr>
                <w:sz w:val="20"/>
              </w:rPr>
              <w:t>p&lt;.001</w:t>
            </w:r>
          </w:p>
        </w:tc>
      </w:tr>
      <w:tr w:rsidR="00596A78" w:rsidRPr="00A4670A" w14:paraId="661C434D" w14:textId="77777777" w:rsidTr="00C6528A">
        <w:trPr>
          <w:gridAfter w:val="1"/>
          <w:wAfter w:w="15" w:type="dxa"/>
          <w:trHeight w:val="334"/>
        </w:trPr>
        <w:tc>
          <w:tcPr>
            <w:tcW w:w="2648" w:type="dxa"/>
            <w:tcBorders>
              <w:top w:val="nil"/>
              <w:left w:val="nil"/>
              <w:bottom w:val="nil"/>
              <w:right w:val="nil"/>
            </w:tcBorders>
            <w:shd w:val="clear" w:color="auto" w:fill="auto"/>
            <w:vAlign w:val="center"/>
            <w:hideMark/>
          </w:tcPr>
          <w:p w14:paraId="35899F1C" w14:textId="77777777" w:rsidR="00596A78" w:rsidRPr="00A4670A" w:rsidRDefault="00596A78" w:rsidP="002D2F4A">
            <w:pPr>
              <w:spacing w:line="240" w:lineRule="auto"/>
              <w:ind w:firstLine="0"/>
              <w:jc w:val="center"/>
              <w:rPr>
                <w:sz w:val="20"/>
              </w:rPr>
            </w:pPr>
            <w:r w:rsidRPr="00A4670A">
              <w:rPr>
                <w:sz w:val="20"/>
              </w:rPr>
              <w:t>Step time (s)</w:t>
            </w:r>
          </w:p>
        </w:tc>
        <w:tc>
          <w:tcPr>
            <w:tcW w:w="1927" w:type="dxa"/>
            <w:tcBorders>
              <w:top w:val="nil"/>
              <w:left w:val="nil"/>
              <w:bottom w:val="nil"/>
              <w:right w:val="nil"/>
            </w:tcBorders>
            <w:shd w:val="clear" w:color="auto" w:fill="auto"/>
            <w:vAlign w:val="center"/>
            <w:hideMark/>
          </w:tcPr>
          <w:p w14:paraId="7BA9B336" w14:textId="77777777" w:rsidR="00596A78" w:rsidRPr="00A4670A" w:rsidRDefault="00596A78" w:rsidP="002D2F4A">
            <w:pPr>
              <w:spacing w:line="240" w:lineRule="auto"/>
              <w:ind w:firstLine="0"/>
              <w:jc w:val="center"/>
              <w:rPr>
                <w:sz w:val="20"/>
              </w:rPr>
            </w:pPr>
            <w:r w:rsidRPr="00A4670A">
              <w:rPr>
                <w:sz w:val="20"/>
              </w:rPr>
              <w:t>0.55 ± 0.05</w:t>
            </w:r>
          </w:p>
        </w:tc>
        <w:tc>
          <w:tcPr>
            <w:tcW w:w="2182" w:type="dxa"/>
            <w:tcBorders>
              <w:top w:val="nil"/>
              <w:left w:val="nil"/>
              <w:bottom w:val="nil"/>
              <w:right w:val="nil"/>
            </w:tcBorders>
            <w:shd w:val="clear" w:color="auto" w:fill="auto"/>
            <w:vAlign w:val="center"/>
            <w:hideMark/>
          </w:tcPr>
          <w:p w14:paraId="384D07BE" w14:textId="77777777" w:rsidR="00596A78" w:rsidRPr="00A4670A" w:rsidRDefault="00596A78" w:rsidP="002D2F4A">
            <w:pPr>
              <w:spacing w:line="240" w:lineRule="auto"/>
              <w:ind w:firstLine="0"/>
              <w:jc w:val="center"/>
              <w:rPr>
                <w:sz w:val="20"/>
              </w:rPr>
            </w:pPr>
            <w:r w:rsidRPr="00A4670A">
              <w:rPr>
                <w:sz w:val="20"/>
              </w:rPr>
              <w:t>0.54 ± 0.04</w:t>
            </w:r>
          </w:p>
        </w:tc>
        <w:tc>
          <w:tcPr>
            <w:tcW w:w="2178" w:type="dxa"/>
            <w:tcBorders>
              <w:top w:val="nil"/>
              <w:left w:val="nil"/>
              <w:bottom w:val="nil"/>
              <w:right w:val="nil"/>
            </w:tcBorders>
            <w:shd w:val="clear" w:color="auto" w:fill="auto"/>
            <w:vAlign w:val="center"/>
            <w:hideMark/>
          </w:tcPr>
          <w:p w14:paraId="7E2ED7DD" w14:textId="77777777" w:rsidR="00596A78" w:rsidRPr="00A4670A" w:rsidRDefault="00596A78" w:rsidP="002D2F4A">
            <w:pPr>
              <w:spacing w:line="240" w:lineRule="auto"/>
              <w:ind w:firstLine="0"/>
              <w:jc w:val="center"/>
              <w:rPr>
                <w:sz w:val="20"/>
              </w:rPr>
            </w:pPr>
            <w:r w:rsidRPr="00A4670A">
              <w:rPr>
                <w:sz w:val="20"/>
              </w:rPr>
              <w:t>0.19</w:t>
            </w:r>
          </w:p>
        </w:tc>
      </w:tr>
      <w:tr w:rsidR="00596A78" w:rsidRPr="00A4670A" w14:paraId="0940E536" w14:textId="77777777" w:rsidTr="00C6528A">
        <w:trPr>
          <w:gridAfter w:val="1"/>
          <w:wAfter w:w="15" w:type="dxa"/>
          <w:trHeight w:val="334"/>
        </w:trPr>
        <w:tc>
          <w:tcPr>
            <w:tcW w:w="2648" w:type="dxa"/>
            <w:tcBorders>
              <w:top w:val="nil"/>
              <w:left w:val="nil"/>
              <w:bottom w:val="nil"/>
              <w:right w:val="nil"/>
            </w:tcBorders>
            <w:shd w:val="clear" w:color="auto" w:fill="auto"/>
            <w:vAlign w:val="center"/>
            <w:hideMark/>
          </w:tcPr>
          <w:p w14:paraId="654ED14A" w14:textId="77777777" w:rsidR="00596A78" w:rsidRPr="00A4670A" w:rsidRDefault="00596A78" w:rsidP="002D2F4A">
            <w:pPr>
              <w:spacing w:line="240" w:lineRule="auto"/>
              <w:ind w:firstLine="0"/>
              <w:jc w:val="center"/>
              <w:rPr>
                <w:sz w:val="20"/>
              </w:rPr>
            </w:pPr>
            <w:r w:rsidRPr="00A4670A">
              <w:rPr>
                <w:sz w:val="20"/>
              </w:rPr>
              <w:t>Step length (m)</w:t>
            </w:r>
          </w:p>
        </w:tc>
        <w:tc>
          <w:tcPr>
            <w:tcW w:w="1927" w:type="dxa"/>
            <w:tcBorders>
              <w:top w:val="nil"/>
              <w:left w:val="nil"/>
              <w:bottom w:val="nil"/>
              <w:right w:val="nil"/>
            </w:tcBorders>
            <w:shd w:val="clear" w:color="auto" w:fill="auto"/>
            <w:vAlign w:val="center"/>
            <w:hideMark/>
          </w:tcPr>
          <w:p w14:paraId="1BBFE870" w14:textId="77777777" w:rsidR="00596A78" w:rsidRPr="00A4670A" w:rsidRDefault="00596A78" w:rsidP="002D2F4A">
            <w:pPr>
              <w:spacing w:line="240" w:lineRule="auto"/>
              <w:ind w:firstLine="0"/>
              <w:jc w:val="center"/>
              <w:rPr>
                <w:sz w:val="20"/>
              </w:rPr>
            </w:pPr>
            <w:r w:rsidRPr="00A4670A">
              <w:rPr>
                <w:sz w:val="20"/>
              </w:rPr>
              <w:t>0.62 ± 0.11</w:t>
            </w:r>
          </w:p>
        </w:tc>
        <w:tc>
          <w:tcPr>
            <w:tcW w:w="2182" w:type="dxa"/>
            <w:tcBorders>
              <w:top w:val="nil"/>
              <w:left w:val="nil"/>
              <w:bottom w:val="nil"/>
              <w:right w:val="nil"/>
            </w:tcBorders>
            <w:shd w:val="clear" w:color="auto" w:fill="auto"/>
            <w:vAlign w:val="center"/>
            <w:hideMark/>
          </w:tcPr>
          <w:p w14:paraId="2C44E163" w14:textId="77777777" w:rsidR="00596A78" w:rsidRPr="00A4670A" w:rsidRDefault="00596A78" w:rsidP="002D2F4A">
            <w:pPr>
              <w:spacing w:line="240" w:lineRule="auto"/>
              <w:ind w:firstLine="0"/>
              <w:jc w:val="center"/>
              <w:rPr>
                <w:sz w:val="20"/>
              </w:rPr>
            </w:pPr>
            <w:r w:rsidRPr="00A4670A">
              <w:rPr>
                <w:sz w:val="20"/>
              </w:rPr>
              <w:t>0.69 ± 0.08</w:t>
            </w:r>
          </w:p>
        </w:tc>
        <w:tc>
          <w:tcPr>
            <w:tcW w:w="2178" w:type="dxa"/>
            <w:tcBorders>
              <w:top w:val="nil"/>
              <w:left w:val="nil"/>
              <w:bottom w:val="nil"/>
              <w:right w:val="nil"/>
            </w:tcBorders>
            <w:shd w:val="clear" w:color="auto" w:fill="auto"/>
            <w:vAlign w:val="center"/>
            <w:hideMark/>
          </w:tcPr>
          <w:p w14:paraId="69875E7E" w14:textId="77777777" w:rsidR="00596A78" w:rsidRPr="00A4670A" w:rsidRDefault="00596A78" w:rsidP="002D2F4A">
            <w:pPr>
              <w:spacing w:line="240" w:lineRule="auto"/>
              <w:ind w:firstLine="0"/>
              <w:jc w:val="center"/>
              <w:rPr>
                <w:sz w:val="20"/>
              </w:rPr>
            </w:pPr>
            <w:r w:rsidRPr="00A4670A">
              <w:rPr>
                <w:sz w:val="20"/>
              </w:rPr>
              <w:t>p&lt;.001</w:t>
            </w:r>
          </w:p>
        </w:tc>
      </w:tr>
      <w:tr w:rsidR="00596A78" w:rsidRPr="00A4670A" w14:paraId="5CFEAADC" w14:textId="77777777" w:rsidTr="00C6528A">
        <w:trPr>
          <w:gridAfter w:val="1"/>
          <w:wAfter w:w="15" w:type="dxa"/>
          <w:trHeight w:val="334"/>
        </w:trPr>
        <w:tc>
          <w:tcPr>
            <w:tcW w:w="2648" w:type="dxa"/>
            <w:tcBorders>
              <w:top w:val="nil"/>
              <w:left w:val="nil"/>
              <w:bottom w:val="single" w:sz="8" w:space="0" w:color="auto"/>
              <w:right w:val="nil"/>
            </w:tcBorders>
            <w:shd w:val="clear" w:color="auto" w:fill="auto"/>
            <w:vAlign w:val="center"/>
            <w:hideMark/>
          </w:tcPr>
          <w:p w14:paraId="19A60F81" w14:textId="77777777" w:rsidR="00596A78" w:rsidRPr="00A4670A" w:rsidRDefault="00596A78" w:rsidP="002D2F4A">
            <w:pPr>
              <w:spacing w:line="240" w:lineRule="auto"/>
              <w:ind w:firstLine="0"/>
              <w:jc w:val="center"/>
              <w:rPr>
                <w:sz w:val="20"/>
              </w:rPr>
            </w:pPr>
            <w:r w:rsidRPr="00A4670A">
              <w:rPr>
                <w:sz w:val="20"/>
              </w:rPr>
              <w:t>Step width (m)</w:t>
            </w:r>
          </w:p>
        </w:tc>
        <w:tc>
          <w:tcPr>
            <w:tcW w:w="1927" w:type="dxa"/>
            <w:tcBorders>
              <w:top w:val="nil"/>
              <w:left w:val="nil"/>
              <w:bottom w:val="single" w:sz="8" w:space="0" w:color="auto"/>
              <w:right w:val="nil"/>
            </w:tcBorders>
            <w:shd w:val="clear" w:color="auto" w:fill="auto"/>
            <w:vAlign w:val="center"/>
            <w:hideMark/>
          </w:tcPr>
          <w:p w14:paraId="12AD74E6" w14:textId="77777777" w:rsidR="00596A78" w:rsidRPr="00A4670A" w:rsidRDefault="00596A78" w:rsidP="002D2F4A">
            <w:pPr>
              <w:spacing w:line="240" w:lineRule="auto"/>
              <w:ind w:firstLine="0"/>
              <w:jc w:val="center"/>
              <w:rPr>
                <w:sz w:val="20"/>
              </w:rPr>
            </w:pPr>
            <w:r w:rsidRPr="00A4670A">
              <w:rPr>
                <w:sz w:val="20"/>
              </w:rPr>
              <w:t>0.09 ± 0.03</w:t>
            </w:r>
          </w:p>
        </w:tc>
        <w:tc>
          <w:tcPr>
            <w:tcW w:w="2182" w:type="dxa"/>
            <w:tcBorders>
              <w:top w:val="nil"/>
              <w:left w:val="nil"/>
              <w:bottom w:val="single" w:sz="8" w:space="0" w:color="auto"/>
              <w:right w:val="nil"/>
            </w:tcBorders>
            <w:shd w:val="clear" w:color="auto" w:fill="auto"/>
            <w:vAlign w:val="center"/>
            <w:hideMark/>
          </w:tcPr>
          <w:p w14:paraId="236A5567" w14:textId="77777777" w:rsidR="00596A78" w:rsidRPr="00A4670A" w:rsidRDefault="00596A78" w:rsidP="002D2F4A">
            <w:pPr>
              <w:spacing w:line="240" w:lineRule="auto"/>
              <w:ind w:firstLine="0"/>
              <w:jc w:val="center"/>
              <w:rPr>
                <w:sz w:val="20"/>
              </w:rPr>
            </w:pPr>
            <w:r w:rsidRPr="00A4670A">
              <w:rPr>
                <w:sz w:val="20"/>
              </w:rPr>
              <w:t>0.09 ± 0.02</w:t>
            </w:r>
          </w:p>
        </w:tc>
        <w:tc>
          <w:tcPr>
            <w:tcW w:w="2178" w:type="dxa"/>
            <w:tcBorders>
              <w:top w:val="nil"/>
              <w:left w:val="nil"/>
              <w:bottom w:val="single" w:sz="8" w:space="0" w:color="auto"/>
              <w:right w:val="nil"/>
            </w:tcBorders>
            <w:shd w:val="clear" w:color="auto" w:fill="auto"/>
            <w:vAlign w:val="center"/>
            <w:hideMark/>
          </w:tcPr>
          <w:p w14:paraId="415B0C96" w14:textId="77777777" w:rsidR="00596A78" w:rsidRPr="00A4670A" w:rsidRDefault="00596A78" w:rsidP="002D2F4A">
            <w:pPr>
              <w:spacing w:line="240" w:lineRule="auto"/>
              <w:ind w:firstLine="0"/>
              <w:jc w:val="center"/>
              <w:rPr>
                <w:sz w:val="20"/>
              </w:rPr>
            </w:pPr>
            <w:r w:rsidRPr="00A4670A">
              <w:rPr>
                <w:sz w:val="20"/>
              </w:rPr>
              <w:t>0.39</w:t>
            </w:r>
          </w:p>
        </w:tc>
      </w:tr>
    </w:tbl>
    <w:p w14:paraId="30EDA7FE" w14:textId="77777777" w:rsidR="00EE4702" w:rsidRPr="00A4670A" w:rsidRDefault="00596A78" w:rsidP="002D2F4A">
      <w:pPr>
        <w:pStyle w:val="ListParagraph"/>
        <w:numPr>
          <w:ilvl w:val="0"/>
          <w:numId w:val="39"/>
        </w:numPr>
        <w:rPr>
          <w:rFonts w:ascii="Arial" w:hAnsi="Arial" w:cs="Arial"/>
        </w:rPr>
      </w:pPr>
      <w:r w:rsidRPr="00A4670A">
        <w:rPr>
          <w:rFonts w:ascii="Arial" w:hAnsi="Arial" w:cs="Arial"/>
        </w:rPr>
        <w:t>*Significant difference at p &lt;0.05</w:t>
      </w:r>
    </w:p>
    <w:p w14:paraId="28528E98" w14:textId="77777777" w:rsidR="00EE4702" w:rsidRPr="00A4670A" w:rsidRDefault="00EE4702" w:rsidP="00EE4702"/>
    <w:p w14:paraId="02353676" w14:textId="77777777" w:rsidR="00596A78" w:rsidRPr="00A4670A" w:rsidRDefault="00EE4702" w:rsidP="00EE4702">
      <w:r w:rsidRPr="00A4670A">
        <w:t>Figure 4.2 provides a visual example of the impact of each realignment method upon the acceleration signal for all levels and directions analysed during an example stride. Vertical signals varied the least between the realignment methods and the realignment method had most impact for acceleration signals measured at the shoulder level</w:t>
      </w:r>
      <w:r w:rsidR="00596A78" w:rsidRPr="00A4670A">
        <w:br w:type="page"/>
      </w:r>
    </w:p>
    <w:p w14:paraId="76B90849" w14:textId="31BE8373" w:rsidR="00596A78" w:rsidRPr="00A4670A" w:rsidRDefault="00EE4702" w:rsidP="00596A78">
      <w:pPr>
        <w:spacing w:line="240" w:lineRule="auto"/>
        <w:ind w:firstLine="0"/>
      </w:pPr>
      <w:r w:rsidRPr="00A4670A">
        <w:rPr>
          <w:noProof/>
          <w:lang w:val="en-GB" w:eastAsia="en-GB"/>
        </w:rPr>
        <mc:AlternateContent>
          <mc:Choice Requires="wpg">
            <w:drawing>
              <wp:anchor distT="0" distB="0" distL="114300" distR="114300" simplePos="0" relativeHeight="251843584" behindDoc="0" locked="0" layoutInCell="1" allowOverlap="1" wp14:anchorId="36DD0087" wp14:editId="576A0C90">
                <wp:simplePos x="0" y="0"/>
                <wp:positionH relativeFrom="margin">
                  <wp:align>center</wp:align>
                </wp:positionH>
                <wp:positionV relativeFrom="paragraph">
                  <wp:posOffset>116840</wp:posOffset>
                </wp:positionV>
                <wp:extent cx="5705475" cy="7029450"/>
                <wp:effectExtent l="0" t="0" r="9525" b="0"/>
                <wp:wrapTopAndBottom/>
                <wp:docPr id="47" name="Group 1"/>
                <wp:cNvGraphicFramePr/>
                <a:graphic xmlns:a="http://schemas.openxmlformats.org/drawingml/2006/main">
                  <a:graphicData uri="http://schemas.microsoft.com/office/word/2010/wordprocessingGroup">
                    <wpg:wgp>
                      <wpg:cNvGrpSpPr/>
                      <wpg:grpSpPr>
                        <a:xfrm>
                          <a:off x="0" y="0"/>
                          <a:ext cx="5705475" cy="7029450"/>
                          <a:chOff x="0" y="-115815"/>
                          <a:chExt cx="5601335" cy="6877188"/>
                        </a:xfrm>
                      </wpg:grpSpPr>
                      <pic:pic xmlns:pic="http://schemas.openxmlformats.org/drawingml/2006/picture">
                        <pic:nvPicPr>
                          <pic:cNvPr id="48" name="Picture 48"/>
                          <pic:cNvPicPr/>
                        </pic:nvPicPr>
                        <pic:blipFill rotWithShape="1">
                          <a:blip r:embed="rId53">
                            <a:extLst>
                              <a:ext uri="{28A0092B-C50C-407E-A947-70E740481C1C}">
                                <a14:useLocalDpi xmlns:a14="http://schemas.microsoft.com/office/drawing/2010/main" val="0"/>
                              </a:ext>
                            </a:extLst>
                          </a:blip>
                          <a:srcRect t="5333"/>
                          <a:stretch/>
                        </pic:blipFill>
                        <pic:spPr bwMode="auto">
                          <a:xfrm>
                            <a:off x="0" y="282317"/>
                            <a:ext cx="5601335" cy="6479056"/>
                          </a:xfrm>
                          <a:prstGeom prst="rect">
                            <a:avLst/>
                          </a:prstGeom>
                          <a:noFill/>
                          <a:ln>
                            <a:noFill/>
                          </a:ln>
                        </pic:spPr>
                      </pic:pic>
                      <pic:pic xmlns:pic="http://schemas.openxmlformats.org/drawingml/2006/picture">
                        <pic:nvPicPr>
                          <pic:cNvPr id="59" name="Picture 59"/>
                          <pic:cNvPicPr/>
                        </pic:nvPicPr>
                        <pic:blipFill rotWithShape="1">
                          <a:blip r:embed="rId53">
                            <a:extLst>
                              <a:ext uri="{28A0092B-C50C-407E-A947-70E740481C1C}">
                                <a14:useLocalDpi xmlns:a14="http://schemas.microsoft.com/office/drawing/2010/main" val="0"/>
                              </a:ext>
                            </a:extLst>
                          </a:blip>
                          <a:srcRect l="48294" b="95875"/>
                          <a:stretch/>
                        </pic:blipFill>
                        <pic:spPr bwMode="auto">
                          <a:xfrm>
                            <a:off x="1370774" y="-115815"/>
                            <a:ext cx="2896240" cy="28231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9BB426" id="Group 1" o:spid="_x0000_s1026" style="position:absolute;margin-left:0;margin-top:9.2pt;width:449.25pt;height:553.5pt;z-index:251843584;mso-position-horizontal:center;mso-position-horizontal-relative:margin" coordorigin=",-1158" coordsize="56013,687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">
                <v:shape id="Picture 48" o:spid="_x0000_s1027" type="#_x0000_t75" style="position:absolute;top:2823;width:56013;height:6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">
                  <v:imagedata r:id="rId54" o:title="" croptop="3495f"/>
                </v:shape>
                <v:shape id="Picture 59" o:spid="_x0000_s1028" type="#_x0000_t75" style="position:absolute;left:13707;top:-1158;width:28963;height: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">
                  <v:imagedata r:id="rId54" o:title="" cropbottom="62833f" cropleft="31650f"/>
                </v:shape>
                <w10:wrap type="topAndBottom" anchorx="margin"/>
              </v:group>
            </w:pict>
          </mc:Fallback>
        </mc:AlternateContent>
      </w:r>
      <w:r w:rsidR="00596A78" w:rsidRPr="00A4670A">
        <w:t xml:space="preserve">Figure </w:t>
      </w:r>
      <w:r w:rsidR="00486D51" w:rsidRPr="00A4670A">
        <w:t>4.2</w:t>
      </w:r>
      <w:r w:rsidR="00596A78" w:rsidRPr="00A4670A">
        <w:t>. An indication of the method effect upon the acceleration signals measured by the three sensors for one control participant’s stride in the anterior-posterior (A</w:t>
      </w:r>
      <w:r w:rsidR="00596A78" w:rsidRPr="00A4670A">
        <w:rPr>
          <w:vertAlign w:val="subscript"/>
        </w:rPr>
        <w:t>AP</w:t>
      </w:r>
      <w:r w:rsidR="00596A78" w:rsidRPr="00A4670A">
        <w:t>), medio-lateral (A</w:t>
      </w:r>
      <w:r w:rsidR="00596A78" w:rsidRPr="00A4670A">
        <w:rPr>
          <w:vertAlign w:val="subscript"/>
        </w:rPr>
        <w:t>ML</w:t>
      </w:r>
      <w:r w:rsidR="00596A78" w:rsidRPr="00A4670A">
        <w:t>) and vertical (A</w:t>
      </w:r>
      <w:r w:rsidR="00596A78" w:rsidRPr="00A4670A">
        <w:rPr>
          <w:vertAlign w:val="subscript"/>
        </w:rPr>
        <w:t>V</w:t>
      </w:r>
      <w:r w:rsidR="00596A78" w:rsidRPr="00A4670A">
        <w:t xml:space="preserve">) directions. Adapted from </w:t>
      </w:r>
      <w:r w:rsidR="00596A78" w:rsidRPr="00A4670A">
        <w:fldChar w:fldCharType="begin" w:fldLock="1"/>
      </w:r>
      <w:r w:rsidR="001457AA" w:rsidRPr="00A4670A">
        <w:instrText>ADDIN CSL_CITATION { "citationItems" : [ { "id" : "ITEM-1", "itemData" : { "DOI" : "10.1016/j.gaitpost.2016.11.047", "ISSN" : "18792219", "PMID" : "27992850", "abstract" : "The upper body accelerations of people with Parkinson's disease (PD) measured by inertial measurement units (IMUs) may contribute towards diagnostic algorithms and help track disease progression. Before extracting variables related to upper body motion, acceleration signals require realignment to a global reference; however, the impact of these techniques on the resulting upper body variables is unclear. Therefore, the aim of this investigation was to examine the impact of four different realignment methods designed to correct acceleration signals on a range of upper body variables in older adults and in patients with PD. Two minutes of continuous gait were measured in 54 community-dwelling older adults (71.1??????6.7???years) and 60 people with PD (age: 68.5??????9.1???years). Three IMUs placed on the 5th lumbar vertebra, 7th cervical vertebra and the back of the head recorded the acceleration of the upper body. A selection of upper body variables sensitive to impaired upper body control in PD and four acceleration realignment methods were compared. A mixed-model ANOVA showed that the choice of realignment method significantly affected the values of upper body variables as well as their ability to discriminate between the PD and control group. Our findings indicate researchers and clinicians should be cautious when comparing upper body variables extracted from IMUs using different realignment methods, and consideration of realignment technique will be important when identifying the most sensitive markers of disease presence and progression. Therefore, it's strongly recommend that researchers consider and report their realignment methods when assessing upper body variables during gait.", "author" : [ { "dropping-particle" : "", "family" : "Buckley", "given" : "Christopher", "non-dropping-particle" : "", "parse-names" : false, "suffix" : "" }, { "dropping-particle" : "", "family" : "Galna", "given" : "Brook", "non-dropping-particle" : "", "parse-names" : false, "suffix" : "" }, { "dropping-particle" : "", "family" : "Rochester", "given" : "Lynn", "non-dropping-particle" : "", "parse-names" : false, "suffix" : "" }, { "dropping-particle" : "", "family" : "Mazz\u00e0", "given" : "Claudia", "non-dropping-particle" : "", "parse-names" : false, "suffix" : "" } ], "container-title" : "Gait and Posture", "id" : "ITEM-1", "issued" : { "date-parts" : [ [ "2017" ] ] }, "page" : "265-271", "publisher" : "Elsevier B.V.", "title" : "Quantification of upper body movements during gait in older adults and in those with Parkinson's disease: impact of acceleration realignment methodologies", "type" : "article-journal", "volume" : "52" }, "uris" : [ "http://www.mendeley.com/documents/?uuid=929a49bb-ce9b-4b7c-adad-afd40c28a563" ] } ], "mendeley" : { "formattedCitation" : "[96]", "plainTextFormattedCitation" : "[96]", "previouslyFormattedCitation" : "[96]" }, "properties" : {  }, "schema" : "https://github.com/citation-style-language/schema/raw/master/csl-citation.json" }</w:instrText>
      </w:r>
      <w:r w:rsidR="00596A78" w:rsidRPr="00A4670A">
        <w:fldChar w:fldCharType="separate"/>
      </w:r>
      <w:r w:rsidR="00596A78" w:rsidRPr="00A4670A">
        <w:rPr>
          <w:noProof/>
        </w:rPr>
        <w:t>[96]</w:t>
      </w:r>
      <w:r w:rsidR="00596A78" w:rsidRPr="00A4670A">
        <w:fldChar w:fldCharType="end"/>
      </w:r>
      <w:r w:rsidR="00596A78" w:rsidRPr="00A4670A">
        <w:t>.</w:t>
      </w:r>
      <w:r w:rsidR="00596A78" w:rsidRPr="00A4670A">
        <w:br w:type="page"/>
      </w:r>
    </w:p>
    <w:p w14:paraId="337FD739" w14:textId="77777777" w:rsidR="00596A78" w:rsidRPr="00A4670A" w:rsidRDefault="00596A78" w:rsidP="00596A78">
      <w:r w:rsidRPr="00A4670A">
        <w:t xml:space="preserve">There was a significant method main effect for all upper body variables, meaning that each upper body variable differed significantly between the four realignment methods irrespective of group. </w:t>
      </w:r>
    </w:p>
    <w:p w14:paraId="4A70858A" w14:textId="77777777" w:rsidR="008776FF" w:rsidRPr="00A4670A" w:rsidRDefault="00596A78" w:rsidP="00596A78">
      <w:r w:rsidRPr="00A4670A">
        <w:t>Significant interactions were seen for 12 of the 42 upper body variables. All variables are shown for both groups and the f</w:t>
      </w:r>
      <w:r w:rsidR="00486D51" w:rsidRPr="00A4670A">
        <w:t>our realignment methods (table 4.2</w:t>
      </w:r>
      <w:r w:rsidRPr="00A4670A">
        <w:t xml:space="preserve">). Post-hoc analysis revealed that for select upper body variables, significant differences and between groups effect sizes were inconsistent between the realignment methods (table </w:t>
      </w:r>
      <w:r w:rsidR="00486D51" w:rsidRPr="00A4670A">
        <w:t>4.3</w:t>
      </w:r>
      <w:r w:rsidRPr="00A4670A">
        <w:t>). For example, the CoA</w:t>
      </w:r>
      <w:r w:rsidRPr="00A4670A">
        <w:rPr>
          <w:vertAlign w:val="subscript"/>
        </w:rPr>
        <w:t>PS</w:t>
      </w:r>
      <w:r w:rsidRPr="00A4670A">
        <w:t xml:space="preserve"> in the AP direction showed the control group had significantly greater levels of attenuation for M2 (</w:t>
      </w:r>
      <w:r w:rsidRPr="00A4670A">
        <w:rPr>
          <w:i/>
        </w:rPr>
        <w:t>p</w:t>
      </w:r>
      <w:r w:rsidRPr="00A4670A">
        <w:t xml:space="preserve"> = 0.01, </w:t>
      </w:r>
      <w:r w:rsidRPr="00A4670A">
        <w:rPr>
          <w:i/>
        </w:rPr>
        <w:t>d</w:t>
      </w:r>
      <w:r w:rsidRPr="00A4670A">
        <w:t xml:space="preserve"> = -0.10), M3 (</w:t>
      </w:r>
      <w:r w:rsidRPr="00A4670A">
        <w:rPr>
          <w:i/>
        </w:rPr>
        <w:t>p</w:t>
      </w:r>
      <w:r w:rsidRPr="00A4670A">
        <w:t xml:space="preserve"> &lt; 0.01, </w:t>
      </w:r>
      <w:r w:rsidRPr="00A4670A">
        <w:rPr>
          <w:i/>
        </w:rPr>
        <w:t>d</w:t>
      </w:r>
      <w:r w:rsidRPr="00A4670A">
        <w:t xml:space="preserve"> = 0.62) and M4 (</w:t>
      </w:r>
      <w:r w:rsidRPr="00A4670A">
        <w:rPr>
          <w:i/>
        </w:rPr>
        <w:t>p</w:t>
      </w:r>
      <w:r w:rsidRPr="00A4670A">
        <w:t xml:space="preserve"> = 0.02, </w:t>
      </w:r>
      <w:r w:rsidRPr="00A4670A">
        <w:rPr>
          <w:i/>
        </w:rPr>
        <w:t>d</w:t>
      </w:r>
      <w:r w:rsidRPr="00A4670A">
        <w:t xml:space="preserve"> = 0.44) as opposed to M1 where the control group had reduced amount of attenuation and no significant difference (</w:t>
      </w:r>
      <w:r w:rsidRPr="00A4670A">
        <w:rPr>
          <w:i/>
        </w:rPr>
        <w:t>p</w:t>
      </w:r>
      <w:r w:rsidRPr="00A4670A">
        <w:t xml:space="preserve"> = 0.76, </w:t>
      </w:r>
      <w:r w:rsidRPr="00A4670A">
        <w:rPr>
          <w:i/>
        </w:rPr>
        <w:t>d</w:t>
      </w:r>
      <w:r w:rsidRPr="00A4670A">
        <w:t xml:space="preserve"> = -0.10).</w:t>
      </w:r>
    </w:p>
    <w:p w14:paraId="59BFE52F" w14:textId="77777777" w:rsidR="00DB1C8A" w:rsidRPr="00A4670A" w:rsidRDefault="00DB1C8A" w:rsidP="00DB1C8A">
      <w:pPr>
        <w:rPr>
          <w:color w:val="4472C4" w:themeColor="accent1"/>
        </w:rPr>
      </w:pPr>
    </w:p>
    <w:p w14:paraId="31C8250D" w14:textId="77777777" w:rsidR="008776FF" w:rsidRPr="00A4670A" w:rsidRDefault="008776FF" w:rsidP="00010017">
      <w:pPr>
        <w:rPr>
          <w:color w:val="4472C4" w:themeColor="accent1"/>
        </w:rPr>
      </w:pPr>
    </w:p>
    <w:p w14:paraId="6642298E" w14:textId="77777777" w:rsidR="008776FF" w:rsidRPr="00A4670A" w:rsidRDefault="008776FF" w:rsidP="00010017">
      <w:pPr>
        <w:sectPr w:rsidR="008776FF" w:rsidRPr="00A4670A" w:rsidSect="00BA676F">
          <w:footerReference w:type="default" r:id="rId55"/>
          <w:pgSz w:w="11900" w:h="16840"/>
          <w:pgMar w:top="1440" w:right="1440" w:bottom="1440" w:left="1440" w:header="708" w:footer="708" w:gutter="0"/>
          <w:pgNumType w:start="1"/>
          <w:cols w:space="708"/>
          <w:docGrid w:linePitch="360"/>
        </w:sectPr>
      </w:pPr>
      <w:r w:rsidRPr="00A4670A">
        <w:t xml:space="preserve">. </w:t>
      </w:r>
    </w:p>
    <w:p w14:paraId="13411184" w14:textId="77777777" w:rsidR="004A6A8D" w:rsidRPr="00A4670A" w:rsidRDefault="00D425E5" w:rsidP="008776FF">
      <w:pPr>
        <w:pStyle w:val="tablehead"/>
        <w:numPr>
          <w:ilvl w:val="0"/>
          <w:numId w:val="0"/>
        </w:numPr>
        <w:tabs>
          <w:tab w:val="left" w:pos="720"/>
        </w:tabs>
        <w:spacing w:line="240" w:lineRule="auto"/>
        <w:jc w:val="both"/>
        <w:rPr>
          <w:rFonts w:ascii="Arial" w:hAnsi="Arial" w:cs="Arial"/>
          <w:sz w:val="24"/>
          <w:szCs w:val="24"/>
        </w:rPr>
      </w:pPr>
      <w:r w:rsidRPr="00A4670A">
        <w:rPr>
          <w:lang w:val="en-GB" w:eastAsia="en-GB"/>
        </w:rPr>
        <w:drawing>
          <wp:anchor distT="0" distB="0" distL="114300" distR="114300" simplePos="0" relativeHeight="251863040" behindDoc="0" locked="0" layoutInCell="1" allowOverlap="1" wp14:anchorId="1A70E222" wp14:editId="779FE274">
            <wp:simplePos x="0" y="0"/>
            <wp:positionH relativeFrom="margin">
              <wp:posOffset>1270</wp:posOffset>
            </wp:positionH>
            <wp:positionV relativeFrom="paragraph">
              <wp:posOffset>478486</wp:posOffset>
            </wp:positionV>
            <wp:extent cx="8863837" cy="4858247"/>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863837" cy="4858247"/>
                    </a:xfrm>
                    <a:prstGeom prst="rect">
                      <a:avLst/>
                    </a:prstGeom>
                  </pic:spPr>
                </pic:pic>
              </a:graphicData>
            </a:graphic>
            <wp14:sizeRelH relativeFrom="page">
              <wp14:pctWidth>0</wp14:pctWidth>
            </wp14:sizeRelH>
            <wp14:sizeRelV relativeFrom="page">
              <wp14:pctHeight>0</wp14:pctHeight>
            </wp14:sizeRelV>
          </wp:anchor>
        </w:drawing>
      </w:r>
      <w:r w:rsidR="008776FF" w:rsidRPr="00A4670A">
        <w:rPr>
          <w:rFonts w:ascii="Arial" w:hAnsi="Arial" w:cs="Arial"/>
          <w:sz w:val="24"/>
          <w:szCs w:val="24"/>
        </w:rPr>
        <w:t xml:space="preserve">Table </w:t>
      </w:r>
      <w:r w:rsidR="00486D51" w:rsidRPr="00A4670A">
        <w:rPr>
          <w:rFonts w:ascii="Arial" w:hAnsi="Arial" w:cs="Arial"/>
          <w:sz w:val="24"/>
          <w:szCs w:val="24"/>
        </w:rPr>
        <w:t>4.2</w:t>
      </w:r>
      <w:r w:rsidR="008776FF" w:rsidRPr="00A4670A">
        <w:rPr>
          <w:rFonts w:ascii="Arial" w:hAnsi="Arial" w:cs="Arial"/>
          <w:sz w:val="24"/>
          <w:szCs w:val="24"/>
        </w:rPr>
        <w:t>. The PD and control group upper body variables values for the four realignment methods. Group by method interactions are highlighted in bold and the post hoc between group differences are indicated.</w:t>
      </w:r>
      <w:r w:rsidR="007871C4" w:rsidRPr="00A4670A">
        <w:rPr>
          <w:rFonts w:ascii="Arial" w:hAnsi="Arial" w:cs="Arial"/>
          <w:sz w:val="24"/>
          <w:szCs w:val="24"/>
        </w:rPr>
        <w:t xml:space="preserve"> Adapted from </w:t>
      </w:r>
      <w:r w:rsidR="007871C4" w:rsidRPr="00A4670A">
        <w:rPr>
          <w:rFonts w:ascii="Arial" w:hAnsi="Arial" w:cs="Arial"/>
          <w:sz w:val="24"/>
          <w:szCs w:val="24"/>
        </w:rPr>
        <w:fldChar w:fldCharType="begin" w:fldLock="1"/>
      </w:r>
      <w:r w:rsidR="001457AA" w:rsidRPr="00A4670A">
        <w:rPr>
          <w:rFonts w:ascii="Arial" w:hAnsi="Arial" w:cs="Arial"/>
          <w:sz w:val="24"/>
          <w:szCs w:val="24"/>
        </w:rPr>
        <w:instrText>ADDIN CSL_CITATION { "citationItems" : [ { "id" : "ITEM-1", "itemData" : { "DOI" : "10.1016/j.gaitpost.2016.11.047", "ISSN" : "18792219", "PMID" : "27992850", "abstract" : "The upper body accelerations of people with Parkinson's disease (PD) measured by inertial measurement units (IMUs) may contribute towards diagnostic algorithms and help track disease progression. Before extracting variables related to upper body motion, acceleration signals require realignment to a global reference; however, the impact of these techniques on the resulting upper body variables is unclear. Therefore, the aim of this investigation was to examine the impact of four different realignment methods designed to correct acceleration signals on a range of upper body variables in older adults and in patients with PD. Two minutes of continuous gait were measured in 54 community-dwelling older adults (71.1??????6.7???years) and 60 people with PD (age: 68.5??????9.1???years). Three IMUs placed on the 5th lumbar vertebra, 7th cervical vertebra and the back of the head recorded the acceleration of the upper body. A selection of upper body variables sensitive to impaired upper body control in PD and four acceleration realignment methods were compared. A mixed-model ANOVA showed that the choice of realignment method significantly affected the values of upper body variables as well as their ability to discriminate between the PD and control group. Our findings indicate researchers and clinicians should be cautious when comparing upper body variables extracted from IMUs using different realignment methods, and consideration of realignment technique will be important when identifying the most sensitive markers of disease presence and progression. Therefore, it's strongly recommend that researchers consider and report their realignment methods when assessing upper body variables during gait.", "author" : [ { "dropping-particle" : "", "family" : "Buckley", "given" : "Christopher", "non-dropping-particle" : "", "parse-names" : false, "suffix" : "" }, { "dropping-particle" : "", "family" : "Galna", "given" : "Brook", "non-dropping-particle" : "", "parse-names" : false, "suffix" : "" }, { "dropping-particle" : "", "family" : "Rochester", "given" : "Lynn", "non-dropping-particle" : "", "parse-names" : false, "suffix" : "" }, { "dropping-particle" : "", "family" : "Mazz\u00e0", "given" : "Claudia", "non-dropping-particle" : "", "parse-names" : false, "suffix" : "" } ], "container-title" : "Gait and Posture", "id" : "ITEM-1", "issued" : { "date-parts" : [ [ "2017" ] ] }, "page" : "265-271", "publisher" : "Elsevier B.V.", "title" : "Quantification of upper body movements during gait in older adults and in those with Parkinson's disease: impact of acceleration realignment methodologies", "type" : "article-journal", "volume" : "52" }, "uris" : [ "http://www.mendeley.com/documents/?uuid=929a49bb-ce9b-4b7c-adad-afd40c28a563" ] } ], "mendeley" : { "formattedCitation" : "[96]", "plainTextFormattedCitation" : "[96]", "previouslyFormattedCitation" : "[96]" }, "properties" : {  }, "schema" : "https://github.com/citation-style-language/schema/raw/master/csl-citation.json" }</w:instrText>
      </w:r>
      <w:r w:rsidR="007871C4" w:rsidRPr="00A4670A">
        <w:rPr>
          <w:rFonts w:ascii="Arial" w:hAnsi="Arial" w:cs="Arial"/>
          <w:sz w:val="24"/>
          <w:szCs w:val="24"/>
        </w:rPr>
        <w:fldChar w:fldCharType="separate"/>
      </w:r>
      <w:r w:rsidR="007871C4" w:rsidRPr="00A4670A">
        <w:rPr>
          <w:rFonts w:ascii="Arial" w:hAnsi="Arial" w:cs="Arial"/>
          <w:sz w:val="24"/>
          <w:szCs w:val="24"/>
        </w:rPr>
        <w:t>[96]</w:t>
      </w:r>
      <w:r w:rsidR="007871C4" w:rsidRPr="00A4670A">
        <w:rPr>
          <w:rFonts w:ascii="Arial" w:hAnsi="Arial" w:cs="Arial"/>
          <w:sz w:val="24"/>
          <w:szCs w:val="24"/>
        </w:rPr>
        <w:fldChar w:fldCharType="end"/>
      </w:r>
      <w:r w:rsidRPr="00A4670A">
        <w:rPr>
          <w:rFonts w:ascii="Arial" w:hAnsi="Arial" w:cs="Arial"/>
          <w:sz w:val="24"/>
          <w:szCs w:val="24"/>
        </w:rPr>
        <w:t>.</w:t>
      </w:r>
    </w:p>
    <w:p w14:paraId="4249C221" w14:textId="77777777" w:rsidR="004A6A8D" w:rsidRPr="00A4670A" w:rsidRDefault="00D425E5" w:rsidP="008776FF">
      <w:pPr>
        <w:pStyle w:val="tablehead"/>
        <w:numPr>
          <w:ilvl w:val="0"/>
          <w:numId w:val="0"/>
        </w:numPr>
        <w:tabs>
          <w:tab w:val="left" w:pos="720"/>
        </w:tabs>
        <w:spacing w:line="240" w:lineRule="auto"/>
        <w:jc w:val="both"/>
        <w:rPr>
          <w:rFonts w:ascii="Arial" w:hAnsi="Arial" w:cs="Arial"/>
          <w:sz w:val="24"/>
          <w:szCs w:val="24"/>
        </w:rPr>
      </w:pPr>
      <w:r w:rsidRPr="00A4670A">
        <w:rPr>
          <w:lang w:val="en-GB" w:eastAsia="en-GB"/>
        </w:rPr>
        <w:drawing>
          <wp:inline distT="0" distB="0" distL="0" distR="0" wp14:anchorId="4BBF6D82" wp14:editId="09D8E753">
            <wp:extent cx="8864600" cy="27857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8864600" cy="2785745"/>
                    </a:xfrm>
                    <a:prstGeom prst="rect">
                      <a:avLst/>
                    </a:prstGeom>
                  </pic:spPr>
                </pic:pic>
              </a:graphicData>
            </a:graphic>
          </wp:inline>
        </w:drawing>
      </w:r>
    </w:p>
    <w:p w14:paraId="22A94947" w14:textId="77777777" w:rsidR="004A6A8D" w:rsidRPr="00A4670A" w:rsidRDefault="004A6A8D" w:rsidP="004A6A8D">
      <w:pPr>
        <w:pStyle w:val="tablehead"/>
        <w:numPr>
          <w:ilvl w:val="0"/>
          <w:numId w:val="0"/>
        </w:numPr>
        <w:tabs>
          <w:tab w:val="left" w:pos="720"/>
        </w:tabs>
        <w:spacing w:line="240" w:lineRule="auto"/>
        <w:ind w:left="720"/>
        <w:contextualSpacing/>
        <w:jc w:val="both"/>
        <w:rPr>
          <w:rFonts w:ascii="Arial" w:eastAsia="MS Mincho" w:hAnsi="Arial" w:cs="Arial"/>
          <w:sz w:val="24"/>
        </w:rPr>
      </w:pPr>
    </w:p>
    <w:p w14:paraId="536CE1BD" w14:textId="77777777" w:rsidR="004A6A8D" w:rsidRPr="00A4670A" w:rsidRDefault="004A6A8D" w:rsidP="004A6A8D">
      <w:pPr>
        <w:pStyle w:val="tablehead"/>
        <w:numPr>
          <w:ilvl w:val="0"/>
          <w:numId w:val="36"/>
        </w:numPr>
        <w:tabs>
          <w:tab w:val="left" w:pos="720"/>
        </w:tabs>
        <w:spacing w:line="240" w:lineRule="auto"/>
        <w:contextualSpacing/>
        <w:jc w:val="both"/>
        <w:rPr>
          <w:rFonts w:ascii="Arial" w:eastAsia="MS Mincho" w:hAnsi="Arial" w:cs="Arial"/>
          <w:sz w:val="24"/>
        </w:rPr>
      </w:pPr>
      <w:r w:rsidRPr="00A4670A">
        <w:rPr>
          <w:rFonts w:ascii="Arial" w:eastAsia="MS Mincho" w:hAnsi="Arial" w:cs="Arial"/>
          <w:b/>
          <w:sz w:val="24"/>
        </w:rPr>
        <w:t>bold</w:t>
      </w:r>
      <w:r w:rsidRPr="00A4670A">
        <w:rPr>
          <w:rFonts w:ascii="Arial" w:eastAsia="MS Mincho" w:hAnsi="Arial" w:cs="Arial"/>
          <w:sz w:val="24"/>
        </w:rPr>
        <w:t xml:space="preserve"> indicates the variables where a significant interaction effect was recorded </w:t>
      </w:r>
    </w:p>
    <w:p w14:paraId="131CEB4D" w14:textId="77777777" w:rsidR="004A6A8D" w:rsidRPr="00A4670A" w:rsidRDefault="004A6A8D" w:rsidP="004A6A8D">
      <w:pPr>
        <w:pStyle w:val="tablehead"/>
        <w:numPr>
          <w:ilvl w:val="0"/>
          <w:numId w:val="36"/>
        </w:numPr>
        <w:tabs>
          <w:tab w:val="left" w:pos="720"/>
        </w:tabs>
        <w:spacing w:line="240" w:lineRule="auto"/>
        <w:contextualSpacing/>
        <w:jc w:val="both"/>
        <w:rPr>
          <w:rFonts w:ascii="Arial" w:eastAsia="MS Mincho" w:hAnsi="Arial" w:cs="Arial"/>
          <w:sz w:val="24"/>
        </w:rPr>
      </w:pPr>
      <w:r w:rsidRPr="00A4670A">
        <w:rPr>
          <w:rFonts w:ascii="Arial" w:eastAsia="MS Mincho" w:hAnsi="Arial" w:cs="Arial"/>
          <w:b/>
          <w:sz w:val="24"/>
        </w:rPr>
        <w:t>*</w:t>
      </w:r>
      <w:r w:rsidRPr="00A4670A">
        <w:rPr>
          <w:rFonts w:ascii="Arial" w:eastAsia="MS Mincho" w:hAnsi="Arial" w:cs="Arial"/>
          <w:sz w:val="24"/>
        </w:rPr>
        <w:t xml:space="preserve"> highlights a significant difference between groups at the </w:t>
      </w:r>
      <w:r w:rsidRPr="00A4670A">
        <w:rPr>
          <w:rFonts w:ascii="Arial" w:eastAsia="MS Mincho" w:hAnsi="Arial" w:cs="Arial"/>
          <w:i/>
          <w:sz w:val="24"/>
        </w:rPr>
        <w:t>p</w:t>
      </w:r>
      <w:r w:rsidRPr="00A4670A">
        <w:rPr>
          <w:rFonts w:ascii="Arial" w:eastAsia="MS Mincho" w:hAnsi="Arial" w:cs="Arial"/>
          <w:sz w:val="24"/>
        </w:rPr>
        <w:t xml:space="preserve"> &lt; 0.05 level</w:t>
      </w:r>
    </w:p>
    <w:p w14:paraId="577BA211" w14:textId="77777777" w:rsidR="004A6A8D" w:rsidRPr="00A4670A" w:rsidRDefault="004A6A8D" w:rsidP="004A6A8D">
      <w:pPr>
        <w:pStyle w:val="tablehead"/>
        <w:numPr>
          <w:ilvl w:val="0"/>
          <w:numId w:val="36"/>
        </w:numPr>
        <w:tabs>
          <w:tab w:val="left" w:pos="720"/>
        </w:tabs>
        <w:spacing w:line="240" w:lineRule="auto"/>
        <w:contextualSpacing/>
        <w:jc w:val="both"/>
        <w:rPr>
          <w:rFonts w:ascii="Arial" w:eastAsia="MS Mincho" w:hAnsi="Arial" w:cs="Arial"/>
          <w:sz w:val="24"/>
        </w:rPr>
      </w:pPr>
      <w:r w:rsidRPr="00A4670A">
        <w:rPr>
          <w:rFonts w:ascii="Arial" w:eastAsia="MS Mincho" w:hAnsi="Arial" w:cs="Arial"/>
          <w:b/>
          <w:sz w:val="24"/>
        </w:rPr>
        <w:t>**</w:t>
      </w:r>
      <w:r w:rsidRPr="00A4670A">
        <w:rPr>
          <w:rFonts w:ascii="Arial" w:eastAsia="MS Mincho" w:hAnsi="Arial" w:cs="Arial"/>
          <w:sz w:val="24"/>
        </w:rPr>
        <w:t xml:space="preserve"> highlights a significant difference between groups at the </w:t>
      </w:r>
      <w:r w:rsidRPr="00A4670A">
        <w:rPr>
          <w:rFonts w:ascii="Arial" w:eastAsia="MS Mincho" w:hAnsi="Arial" w:cs="Arial"/>
          <w:i/>
          <w:sz w:val="24"/>
        </w:rPr>
        <w:t>p</w:t>
      </w:r>
      <w:r w:rsidRPr="00A4670A">
        <w:rPr>
          <w:rFonts w:ascii="Arial" w:eastAsia="MS Mincho" w:hAnsi="Arial" w:cs="Arial"/>
          <w:sz w:val="24"/>
        </w:rPr>
        <w:t xml:space="preserve"> &lt; 0.001 level</w:t>
      </w:r>
    </w:p>
    <w:p w14:paraId="3D054FC0" w14:textId="77777777" w:rsidR="004A6A8D" w:rsidRPr="00A4670A" w:rsidRDefault="004A6A8D" w:rsidP="004A6A8D">
      <w:pPr>
        <w:pStyle w:val="tablehead"/>
        <w:numPr>
          <w:ilvl w:val="0"/>
          <w:numId w:val="36"/>
        </w:numPr>
        <w:tabs>
          <w:tab w:val="left" w:pos="720"/>
        </w:tabs>
        <w:spacing w:line="240" w:lineRule="auto"/>
        <w:contextualSpacing/>
        <w:jc w:val="both"/>
        <w:rPr>
          <w:rFonts w:ascii="Arial" w:eastAsia="MS Mincho" w:hAnsi="Arial" w:cs="Arial"/>
          <w:sz w:val="24"/>
        </w:rPr>
      </w:pPr>
      <w:r w:rsidRPr="00A4670A">
        <w:rPr>
          <w:rFonts w:ascii="Arial" w:eastAsia="MS Mincho" w:hAnsi="Arial" w:cs="Arial"/>
          <w:i/>
          <w:iCs/>
          <w:sz w:val="24"/>
        </w:rPr>
        <w:t>H = head level. S = shoulder level. P = pelvis level</w:t>
      </w:r>
    </w:p>
    <w:p w14:paraId="0FD14FF8" w14:textId="77777777" w:rsidR="004A6A8D" w:rsidRPr="00A4670A" w:rsidRDefault="004A6A8D" w:rsidP="004A6A8D">
      <w:pPr>
        <w:pStyle w:val="tablehead"/>
        <w:numPr>
          <w:ilvl w:val="0"/>
          <w:numId w:val="36"/>
        </w:numPr>
        <w:tabs>
          <w:tab w:val="left" w:pos="720"/>
        </w:tabs>
        <w:spacing w:line="240" w:lineRule="auto"/>
        <w:contextualSpacing/>
        <w:jc w:val="both"/>
        <w:rPr>
          <w:rFonts w:ascii="Arial" w:eastAsia="MS Mincho" w:hAnsi="Arial" w:cs="Arial"/>
          <w:sz w:val="24"/>
        </w:rPr>
        <w:sectPr w:rsidR="004A6A8D" w:rsidRPr="00A4670A" w:rsidSect="008B22B0">
          <w:pgSz w:w="16840" w:h="11900" w:orient="landscape"/>
          <w:pgMar w:top="1440" w:right="1440" w:bottom="1440" w:left="1440" w:header="708" w:footer="708" w:gutter="0"/>
          <w:cols w:space="708"/>
          <w:docGrid w:linePitch="360"/>
        </w:sectPr>
      </w:pPr>
      <w:r w:rsidRPr="00A4670A">
        <w:rPr>
          <w:rFonts w:ascii="Arial" w:eastAsia="MS Mincho" w:hAnsi="Arial" w:cs="Arial"/>
          <w:i/>
          <w:iCs/>
          <w:sz w:val="24"/>
        </w:rPr>
        <w:t>AP = anterior-posterior. ML = medio-lateral. V = vertical</w:t>
      </w:r>
    </w:p>
    <w:p w14:paraId="6BF5A10D" w14:textId="77777777" w:rsidR="005B6636" w:rsidRPr="00A4670A" w:rsidRDefault="005B6636" w:rsidP="005B6636">
      <w:pPr>
        <w:pStyle w:val="tablefootnote"/>
        <w:jc w:val="both"/>
        <w:rPr>
          <w:rFonts w:ascii="Arial" w:eastAsia="MS Mincho" w:hAnsi="Arial" w:cs="Arial"/>
          <w:iCs/>
          <w:sz w:val="24"/>
          <w:szCs w:val="24"/>
        </w:rPr>
      </w:pPr>
      <w:r w:rsidRPr="00A4670A">
        <w:rPr>
          <w:rFonts w:ascii="Arial" w:eastAsia="MS Mincho" w:hAnsi="Arial" w:cs="Arial"/>
          <w:iCs/>
          <w:sz w:val="24"/>
          <w:szCs w:val="24"/>
        </w:rPr>
        <w:t xml:space="preserve">Table </w:t>
      </w:r>
      <w:r w:rsidR="00486D51" w:rsidRPr="00A4670A">
        <w:rPr>
          <w:rFonts w:ascii="Arial" w:eastAsia="MS Mincho" w:hAnsi="Arial" w:cs="Arial"/>
          <w:iCs/>
          <w:sz w:val="24"/>
          <w:szCs w:val="24"/>
        </w:rPr>
        <w:t>4.3</w:t>
      </w:r>
      <w:r w:rsidRPr="00A4670A">
        <w:rPr>
          <w:rFonts w:ascii="Arial" w:eastAsia="MS Mincho" w:hAnsi="Arial" w:cs="Arial"/>
          <w:iCs/>
          <w:sz w:val="24"/>
          <w:szCs w:val="24"/>
        </w:rPr>
        <w:t xml:space="preserve">. The post-hoc paired sample t-test </w:t>
      </w:r>
      <w:r w:rsidRPr="00A4670A">
        <w:rPr>
          <w:rFonts w:ascii="Arial" w:eastAsia="MS Mincho" w:hAnsi="Arial" w:cs="Arial"/>
          <w:i/>
          <w:iCs/>
          <w:sz w:val="24"/>
          <w:szCs w:val="24"/>
        </w:rPr>
        <w:t xml:space="preserve">p </w:t>
      </w:r>
      <w:r w:rsidRPr="00A4670A">
        <w:rPr>
          <w:rFonts w:ascii="Arial" w:eastAsia="MS Mincho" w:hAnsi="Arial" w:cs="Arial"/>
          <w:iCs/>
          <w:sz w:val="24"/>
          <w:szCs w:val="24"/>
        </w:rPr>
        <w:t>values and effect size (</w:t>
      </w:r>
      <w:r w:rsidRPr="00A4670A">
        <w:rPr>
          <w:rFonts w:ascii="Arial" w:eastAsia="MS Mincho" w:hAnsi="Arial" w:cs="Arial"/>
          <w:i/>
          <w:iCs/>
          <w:sz w:val="24"/>
          <w:szCs w:val="24"/>
        </w:rPr>
        <w:t>d</w:t>
      </w:r>
      <w:r w:rsidRPr="00A4670A">
        <w:rPr>
          <w:rFonts w:ascii="Arial" w:eastAsia="MS Mincho" w:hAnsi="Arial" w:cs="Arial"/>
          <w:iCs/>
          <w:sz w:val="24"/>
          <w:szCs w:val="24"/>
        </w:rPr>
        <w:t xml:space="preserve">) values for all variables and realignment methods where an interaction occurred. </w:t>
      </w:r>
    </w:p>
    <w:p w14:paraId="49306642" w14:textId="77777777" w:rsidR="005B6636" w:rsidRPr="00A4670A" w:rsidRDefault="005B6636" w:rsidP="005B6636">
      <w:pPr>
        <w:pStyle w:val="tablefootnote"/>
        <w:spacing w:line="480" w:lineRule="auto"/>
        <w:jc w:val="both"/>
        <w:rPr>
          <w:rFonts w:ascii="Arial" w:eastAsia="MS Mincho" w:hAnsi="Arial" w:cs="Arial"/>
          <w:iCs/>
          <w:sz w:val="24"/>
          <w:szCs w:val="24"/>
        </w:rPr>
      </w:pPr>
    </w:p>
    <w:p w14:paraId="60CFD99A" w14:textId="77777777" w:rsidR="005B6636" w:rsidRPr="00A4670A" w:rsidRDefault="005B6636" w:rsidP="005B6636">
      <w:pPr>
        <w:ind w:firstLine="0"/>
      </w:pPr>
      <w:r w:rsidRPr="00A4670A">
        <w:rPr>
          <w:noProof/>
          <w:lang w:val="en-GB" w:eastAsia="en-GB"/>
        </w:rPr>
        <w:drawing>
          <wp:inline distT="0" distB="0" distL="0" distR="0" wp14:anchorId="612F1F7C" wp14:editId="67D7CB0F">
            <wp:extent cx="5727700" cy="43694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27700" cy="4369435"/>
                    </a:xfrm>
                    <a:prstGeom prst="rect">
                      <a:avLst/>
                    </a:prstGeom>
                  </pic:spPr>
                </pic:pic>
              </a:graphicData>
            </a:graphic>
          </wp:inline>
        </w:drawing>
      </w:r>
    </w:p>
    <w:p w14:paraId="20DBCACE" w14:textId="77777777" w:rsidR="005B6636" w:rsidRPr="00A4670A" w:rsidRDefault="005B6636" w:rsidP="005B6636">
      <w:pPr>
        <w:pStyle w:val="tablefootnote"/>
        <w:numPr>
          <w:ilvl w:val="0"/>
          <w:numId w:val="4"/>
        </w:numPr>
        <w:jc w:val="both"/>
        <w:rPr>
          <w:rFonts w:ascii="Arial" w:eastAsia="MS Mincho" w:hAnsi="Arial" w:cs="Arial"/>
          <w:i/>
          <w:iCs/>
          <w:sz w:val="20"/>
        </w:rPr>
      </w:pPr>
      <w:r w:rsidRPr="00A4670A">
        <w:rPr>
          <w:rFonts w:ascii="Arial" w:eastAsia="MS Mincho" w:hAnsi="Arial" w:cs="Arial"/>
          <w:i/>
          <w:iCs/>
          <w:sz w:val="20"/>
        </w:rPr>
        <w:t>H = head level. S = shoulder level. P = pelvis level</w:t>
      </w:r>
    </w:p>
    <w:p w14:paraId="2AFFFCDB" w14:textId="77777777" w:rsidR="005B6636" w:rsidRPr="00A4670A" w:rsidRDefault="005B6636" w:rsidP="005B6636">
      <w:pPr>
        <w:pStyle w:val="tablefootnote"/>
        <w:numPr>
          <w:ilvl w:val="0"/>
          <w:numId w:val="4"/>
        </w:numPr>
        <w:jc w:val="both"/>
        <w:rPr>
          <w:rFonts w:ascii="Arial" w:eastAsia="MS Mincho" w:hAnsi="Arial" w:cs="Arial"/>
          <w:i/>
          <w:iCs/>
          <w:sz w:val="20"/>
        </w:rPr>
      </w:pPr>
      <w:r w:rsidRPr="00A4670A">
        <w:rPr>
          <w:rFonts w:ascii="Arial" w:eastAsia="MS Mincho" w:hAnsi="Arial" w:cs="Arial"/>
          <w:i/>
          <w:iCs/>
          <w:sz w:val="20"/>
        </w:rPr>
        <w:t>AP = anterior-posterior. ML = medio-lateral. V = vertical</w:t>
      </w:r>
    </w:p>
    <w:p w14:paraId="399423FE" w14:textId="77777777" w:rsidR="005B6636" w:rsidRPr="00A4670A" w:rsidRDefault="005B6636" w:rsidP="005B6636"/>
    <w:p w14:paraId="0335973A" w14:textId="77777777" w:rsidR="005B6636" w:rsidRPr="00A4670A" w:rsidRDefault="005B6636" w:rsidP="005B6636">
      <w:pPr>
        <w:pStyle w:val="Heading2"/>
      </w:pPr>
      <w:bookmarkStart w:id="78" w:name="_Toc496537850"/>
      <w:bookmarkStart w:id="79" w:name="_Toc506909872"/>
      <w:r w:rsidRPr="00A4670A">
        <w:t>Discussion</w:t>
      </w:r>
      <w:bookmarkEnd w:id="78"/>
      <w:bookmarkEnd w:id="79"/>
    </w:p>
    <w:p w14:paraId="39F73847" w14:textId="77777777" w:rsidR="005B6636" w:rsidRPr="00A4670A" w:rsidRDefault="001F597F" w:rsidP="005B6636">
      <w:pPr>
        <w:rPr>
          <w:i/>
        </w:rPr>
      </w:pPr>
      <w:r w:rsidRPr="00A4670A">
        <w:t>T</w:t>
      </w:r>
      <w:r w:rsidR="005B6636" w:rsidRPr="00A4670A">
        <w:t>his was the first study to test the impact of different realignment techniques upon acceleration signals obtained at different locations of the upper body during gait. Results showed that the realignment method significantly altered the values of variables derived from upper body accelerations, irrespective of group. In some cases, the amount of these alterations were such to even impact the variables ability to discriminate between PD and healthy controls.</w:t>
      </w:r>
      <w:r w:rsidR="005B6636" w:rsidRPr="00A4670A">
        <w:rPr>
          <w:i/>
        </w:rPr>
        <w:t xml:space="preserve"> </w:t>
      </w:r>
    </w:p>
    <w:p w14:paraId="5C36DC14" w14:textId="77777777" w:rsidR="005B6636" w:rsidRPr="00A4670A" w:rsidRDefault="005B6636" w:rsidP="005B6636">
      <w:r w:rsidRPr="00A4670A">
        <w:t xml:space="preserve">The effect of the realignment technique on the sensitivity of upper body variables to discriminate pathology has been investigated previously, comparing realignment method M1 and M2, at one sensor location (P), during treadmill walking and considering different variables from those investigated in this study (HR being the only variable in common) </w:t>
      </w:r>
      <w:r w:rsidRPr="00A4670A">
        <w:fldChar w:fldCharType="begin" w:fldLock="1"/>
      </w:r>
      <w:r w:rsidR="00385A36" w:rsidRPr="00A4670A">
        <w:instrText>ADDIN CSL_CITATION { "citationItems" : [ { "id" : "ITEM-1",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"ITEM-1", "issued" : { "date-parts" : [ [ "2015" ] ] }, "page" : "164-174", "title" : "Understanding the effects of pre-processing on extracted signal features from gait accelerometry signals", "type" : "article-journal", "volume" : "62" }, "uris" : [ "http://www.mendeley.com/documents/?uuid=4867a940-bc79-446d-85a4-3999bb26e2cd" ] } ], "mendeley" : { "formattedCitation" : "[72]", "plainTextFormattedCitation" : "[72]", "previouslyFormattedCitation" : "[72]" }, "properties" : {  }, "schema" : "https://github.com/citation-style-language/schema/raw/master/csl-citation.json" }</w:instrText>
      </w:r>
      <w:r w:rsidRPr="00A4670A">
        <w:fldChar w:fldCharType="separate"/>
      </w:r>
      <w:r w:rsidR="00385A36" w:rsidRPr="00A4670A">
        <w:rPr>
          <w:noProof/>
        </w:rPr>
        <w:t>[72]</w:t>
      </w:r>
      <w:r w:rsidRPr="00A4670A">
        <w:fldChar w:fldCharType="end"/>
      </w:r>
      <w:r w:rsidRPr="00A4670A">
        <w:t xml:space="preserve">. Similar to this study, it was shown that tilt correction can affect discrimination amongst patient groups </w:t>
      </w:r>
      <w:r w:rsidRPr="00A4670A">
        <w:fldChar w:fldCharType="begin" w:fldLock="1"/>
      </w:r>
      <w:r w:rsidR="00385A36" w:rsidRPr="00A4670A">
        <w:instrText>ADDIN CSL_CITATION { "citationItems" : [ { "id" : "ITEM-1",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"ITEM-1", "issued" : { "date-parts" : [ [ "2015" ] ] }, "page" : "164-174", "title" : "Understanding the effects of pre-processing on extracted signal features from gait accelerometry signals", "type" : "article-journal", "volume" : "62" }, "uris" : [ "http://www.mendeley.com/documents/?uuid=4867a940-bc79-446d-85a4-3999bb26e2cd" ] } ], "mendeley" : { "formattedCitation" : "[72]", "plainTextFormattedCitation" : "[72]", "previouslyFormattedCitation" : "[72]" }, "properties" : {  }, "schema" : "https://github.com/citation-style-language/schema/raw/master/csl-citation.json" }</w:instrText>
      </w:r>
      <w:r w:rsidRPr="00A4670A">
        <w:fldChar w:fldCharType="separate"/>
      </w:r>
      <w:r w:rsidR="00385A36" w:rsidRPr="00A4670A">
        <w:rPr>
          <w:noProof/>
        </w:rPr>
        <w:t>[72]</w:t>
      </w:r>
      <w:r w:rsidRPr="00A4670A">
        <w:fldChar w:fldCharType="end"/>
      </w:r>
      <w:r w:rsidRPr="00A4670A">
        <w:t>. This agreement both confirms the need to realign raw acceleration signals and additionally shows that different realignment methods can have clear implications for interpretation of results when assessing upper body variables ability to detect pathological movements.</w:t>
      </w:r>
    </w:p>
    <w:p w14:paraId="3FA5C568" w14:textId="77777777" w:rsidR="005B6636" w:rsidRPr="00A4670A" w:rsidRDefault="005B6636" w:rsidP="005B6636">
      <w:r w:rsidRPr="00A4670A">
        <w:t xml:space="preserve">While different realignment methods have been highlighted within this current investigation, additional inconsistencies found within the literature, such as varying populations, group ages, gait speeds, disease severity and processing techniques do not easily allow for cross investigation comparisons. Nonetheless, the current investigation’s results did reflect similar findings to past investigations. For example, although the current investigations HR values where lower than past investigations, the PD group recorded lower HR values relative to the controls for all sensor locations and directions </w:t>
      </w:r>
      <w:r w:rsidRPr="00A4670A">
        <w:fldChar w:fldCharType="begin" w:fldLock="1"/>
      </w:r>
      <w:r w:rsidR="00385A36" w:rsidRPr="00A4670A">
        <w:instrText>ADDIN CSL_CITATION { "citationItems" : [ { "id" : "ITEM-1",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"ITEM-1", "issue" : "2", "issued" : { "date-parts" : [ [ "2009", "1", "30" ] ] }, "page" : "261-7", "title" : "Walking stability using harmonic ratios in Parkinson's disease.", "type" : "article-journal", "volume" : "24" }, "uris" : [ "http://www.mendeley.com/documents/?uuid=d1f1a338-c573-4650-b86e-74663b3d81aa" ] }, { "id" : "ITEM-2", "itemData" : { "author" : [ { "dropping-particle" : "", "family" : "Sejdic", "given" : "E", "non-dropping-particle" : "", "parse-names" : false, "suffix" : "" }, { "dropping-particle" : "", "family" : "Lowry", "given" : "K", "non-dropping-particle" : "", "parse-names" : false, "suffix" : "" }, { "dropping-particle" : "", "family" : "Roche", "given" : "J", "non-dropping-particle" : "", "parse-names" : false, "suffix" : "" }, { "dropping-particle" : "", "family" : "Redfern", "given" : "M", "non-dropping-particle" : "", "parse-names" : false, "suffix" : "" }, { "dropping-particle" : "", "family" : "Brach", "given" : "J", "non-dropping-particle" : "", "parse-names" : false, "suffix" : "" } ], "container-title" : "IEEE Transactions on Neural Systems and Rehabilitation Engineering", "id" : "ITEM-2", "issue" : "3", "issued" : { "date-parts" : [ [ "2013" ] ] }, "page" : "603-612", "title" : "A comprehensive assessment of gait accelerometry signals in time, frequency and time-frequency domains", "type" : "article-journal", "volume" : "22" }, "uris" : [ "http://www.mendeley.com/documents/?uuid=13318192-ffcc-4f16-8c1b-3007aa1f0ca0" ] } ], "mendeley" : { "formattedCitation" : "[58,78]", "plainTextFormattedCitation" : "[58,78]", "previouslyFormattedCitation" : "[58,78]" }, "properties" : {  }, "schema" : "https://github.com/citation-style-language/schema/raw/master/csl-citation.json" }</w:instrText>
      </w:r>
      <w:r w:rsidRPr="00A4670A">
        <w:fldChar w:fldCharType="separate"/>
      </w:r>
      <w:r w:rsidR="00385A36" w:rsidRPr="00A4670A">
        <w:rPr>
          <w:noProof/>
        </w:rPr>
        <w:t>[58,78]</w:t>
      </w:r>
      <w:r w:rsidRPr="00A4670A">
        <w:fldChar w:fldCharType="end"/>
      </w:r>
      <w:r w:rsidRPr="00A4670A">
        <w:t xml:space="preserve">. </w:t>
      </w:r>
    </w:p>
    <w:p w14:paraId="5592EDF6" w14:textId="77777777" w:rsidR="005B6636" w:rsidRPr="00A4670A" w:rsidRDefault="005B6636" w:rsidP="005B6636">
      <w:pPr>
        <w:rPr>
          <w:szCs w:val="20"/>
        </w:rPr>
      </w:pPr>
      <w:r w:rsidRPr="00A4670A">
        <w:t xml:space="preserve">The jerk values where a significant interaction effect was recorded were mildly affected by the choice of the realignment method, but regardless of which technique was used to compute them, they did not discriminate between the two groups. On one </w:t>
      </w:r>
      <w:r w:rsidRPr="00A4670A">
        <w:rPr>
          <w:szCs w:val="20"/>
        </w:rPr>
        <w:t>hand</w:t>
      </w:r>
      <w:r w:rsidRPr="00A4670A">
        <w:t xml:space="preserve"> this may suggest that the jerk is more robust than the other variables (likely due to relevant values being a measurement of the acceleration signal differences rather than of their magnitude), on the other hand, this result may question its use in the assessment of patients with PD. Nonetheless, whether this might be due to the effect of confounding factors (e.g. the gait speed) remains to be investigated.</w:t>
      </w:r>
    </w:p>
    <w:p w14:paraId="00BFE5A4" w14:textId="77777777" w:rsidR="005B6636" w:rsidRPr="00A4670A" w:rsidRDefault="005B6636" w:rsidP="005B6636">
      <w:r w:rsidRPr="00A4670A">
        <w:t>The CoA recorded the largest differences between the four methods. A possible explanation is the calculation of the CoA utilises signals from different locations of the upper body, meaning, differences in posture at these different locations may increase the chance of directional crosstalk. For example, the increased flexion of the trunk as evident for people with PD could mean an increased likelihood of crosstalk between signals at the shoulder level relative to other segments, or from the controls who likely walk with reduced flexion at the trunk. Theoretically, M4 due to its use of a uniform global reference for all locations rather than an estimated reference that may vary in accuracy due to the physical orientation of the sensors, is a better suited method if wanting to use the CoA to assess directional specific levels of attenuation in PD. However, M4 is limited by having to predefine and validate each laboratory’s global reference prior to data collection which is known to be unreliable between locations.</w:t>
      </w:r>
    </w:p>
    <w:p w14:paraId="5CD96DF0" w14:textId="77777777" w:rsidR="005B6636" w:rsidRPr="00A4670A" w:rsidRDefault="005B6636" w:rsidP="005B6636">
      <w:r w:rsidRPr="00A4670A">
        <w:t xml:space="preserve">From visual inspection of figure 1, the pelvis V acceleration signals were the least affected by the different realignment methods, meaning, if variables are sensitive to PD from the V signal alone, they may be able to circumvent the need to realign the signals. Previous research suggested that movements in the ML direction better highlight postural control decline, whereas movements in the V direction primarily reflect walking speed differences </w:t>
      </w:r>
      <w:r w:rsidRPr="00A4670A">
        <w:fldChar w:fldCharType="begin" w:fldLock="1"/>
      </w:r>
      <w:r w:rsidR="00385A36" w:rsidRPr="00A4670A">
        <w:instrText>ADDIN CSL_CITATION { "citationItems" : [ { "id" : "ITEM-1", "itemData" : { "DOI" : "10.1016/S0966-6362(02)00197-2", "ISSN" : "09666362", "abstract" : "The aim of this paper was to investigate the effect of speed dependency on lateral gait parameters. In 36 healthy elderly (mean age=72.5 years, S.D.=3.2 years), walking at four different self-administered speeds, mediolateral trunk acceleration and step width (SW), but not step-width variability (SWV), were found to have quadratic relations to gait speed. Normalizing for speed by curvilinear interpolation, and controlling for subject characteristics, disclosed smaller SW (adjusted R2=0.41, P&lt;0.001), but larger SWV (adjusted R2=0.26, P=0.01) with increasing age in multiple regression models. These relations were camouflaged at preferred speed. ?? 2002 Elsevier Science B.V. All rights reserved.", "author" : [ { "dropping-particle" : "", "family" : "Helbostad", "given" : "Jorunn L.", "non-dropping-particle" : "", "parse-names" : false, "suffix" : "" }, { "dropping-particle" : "", "family" : "Moe-Nilssen", "given" : "Rolf", "non-dropping-particle" : "", "parse-names" : false, "suffix" : "" } ], "container-title" : "Gait &amp; Posture", "id" : "ITEM-1", "issue" : "2", "issued" : { "date-parts" : [ [ "2003", "10" ] ] }, "page" : "27-36", "title" : "The effect of gait speed on lateral balance control during walking in healthy elderly", "type" : "article-journal", "volume" : "18" }, "uris" : [ "http://www.mendeley.com/documents/?uuid=51723242-a7a8-4978-8791-51420392e34c" ] }, { "id" : "ITEM-2", "itemData" : { "DOI" : "10.1007/s00221-013-3719-6", "ISSN" : "0014-4819", "PMID" : "24091775", "abstract" : "Many older people have impaired dynamic stability, and up to one in three people over 65 fall each year. It is thought that older people walk more slowly to compensate for reduced capabilities. Here, we investigate whether head jerk, the first time derivative of acceleration, can further our understanding of age-associated changes in dynamic stability while walking. Gait parameters including cadence, step length, walking speed, harmonic ratios, step time variability, and jerk were measured in 43 young and 100 older people using accelerometers securely attached to the head and pelvis. Older people presented significantly (p \u2264 0.004) more mediolateral (ML) head jerk, but significantly less vertical (VT) head jerk. The dimensionless ratio, ML/VT jerk, demonstrated superior ability (89 % accuracy) in differentiating older from younger people. Principal component analysis indicated that ML/VT jerk was a distinct gait construct. ML/VT jerk was highly reliable, normally distributed, independent of stature or gender, and relatively unaffected by walking speed. In older people, reduced VT head jerk may indicate reduced gait vigour, and increased ML head jerk may indicate age-associated changes to dynamic stability. The smoother head movements evident in our younger group may be because they were more able to rely on automatic control and the dynamic (pendulum-like) stability of their systems.", "author" : [ { "dropping-particle" : "", "family" : "Brodie", "given" : "Matthew a. D.", "non-dropping-particle" : "", "parse-names" : false, "suffix" : "" }, { "dropping-particle" : "", "family" : "Menz", "given" : "Hylton B.", "non-dropping-particle" : "", "parse-names" : false, "suffix" : "" }, { "dropping-particle" : "", "family" : "Lord", "given" : "Stephen R.", "non-dropping-particle" : "", "parse-names" : false, "suffix" : "" } ], "container-title" : "Experimental Brain Research", "id" : "ITEM-2", "issue" : "1", "issued" : { "date-parts" : [ [ "2014", "1" ] ] }, "page" : "51-60", "title" : "Age-associated changes in head jerk while walking reveal altered dynamic stability in older people", "type" : "article-journal", "volume" : "232" }, "uris" : [ "http://www.mendeley.com/documents/?uuid=711f9391-60aa-4fe4-a195-a020597e3b0c" ] }, { "id" : "ITEM-3", "itemData" : { "author" : [ { "dropping-particle" : "Van", "family" : "Emmerik", "given" : "REA", "non-dropping-particle" : "", "parse-names" : false, "suffix" : "" } ], "container-title" : "Archives of Physical Medicine and Rehabilitation", "id" : "ITEM-3", "issue" : "February", "issued" : { "date-parts" : [ [ "1999" ] ] }, "page" : "186-191", "title" : "Identification of axial rigidity during locomotion in Parkinson disease", "type" : "article-journal", "volume" : "80" }, "uris" : [ "http://www.mendeley.com/documents/?uuid=f0c156ad-0d75-42b9-929d-9e3310479191" ] } ], "mendeley" : { "formattedCitation" : "[17,76,97]", "plainTextFormattedCitation" : "[17,76,97]", "previouslyFormattedCitation" : "[17,76,97]" }, "properties" : {  }, "schema" : "https://github.com/citation-style-language/schema/raw/master/csl-citation.json" }</w:instrText>
      </w:r>
      <w:r w:rsidRPr="00A4670A">
        <w:fldChar w:fldCharType="separate"/>
      </w:r>
      <w:r w:rsidR="00385A36" w:rsidRPr="00A4670A">
        <w:rPr>
          <w:noProof/>
        </w:rPr>
        <w:t>[17,76,97]</w:t>
      </w:r>
      <w:r w:rsidRPr="00A4670A">
        <w:fldChar w:fldCharType="end"/>
      </w:r>
      <w:r w:rsidRPr="00A4670A">
        <w:t xml:space="preserve">. Currently it is not clear what is best between having a robust variable that requires little or no processing, or from having variables likely to be more descriptive of postural control decline as obtained using a more complex realignment method. Future research is warranted to establish whether a particular combination of variable and realignment method is most capable to highlight PD specific postural control impairments during gait. Nonetheless, at present, the authors predict that due to the recent abilities to use IMUs over extended periods and the interest to obtain free living gait analysis </w:t>
      </w:r>
      <w:r w:rsidRPr="00A4670A">
        <w:fldChar w:fldCharType="begin" w:fldLock="1"/>
      </w:r>
      <w:r w:rsidR="001457AA" w:rsidRPr="00A4670A">
        <w:instrText>ADDIN CSL_CITATION { "citationItems" : [ { "id" : "ITEM-1", "itemData" : { "DOI" : "10.1016/j.medengphy.2015.02.003", "ISBN" : "1350-4533", "ISSN" : "1873-4030", "PMID" : "25749552", "abstract" : "Gait is an important clinical assessment tool since changes in gait may reflect changes in general health. Measurement of gait is a complex process which has been restricted to the laboratory until relatively recently. The application of an inexpensive body worn sensor with appropriate gait algorithms (BWM) is an attractive alternative and offers the potential to assess gait in any setting. In this study we investigated the use of a low-cost BWM, compared to laboratory reference using a robust testing protocol in both younger and older adults. We observed that the BWM is a valid tool for estimating total step count and mean spatio-temporal gait characteristics however agreement for variability and asymmetry results was poor. We conducted a detailed investigation to explain the poor agreement between systems and determined it was due to inherent differences between the systems rather than inability of the sensor to measure the gait characteristics. The results highlight caution in the choice of reference system for validation studies. The BWM used in this study has the potential to gather longitudinal (real-world) spatio-temporal gait data that could be readily used in large lifestyle-based intervention studies, but further refinement of the algorithm(s) is required.", "author" : [ { "dropping-particle" : "", "family" : "Godfrey", "given" : "A", "non-dropping-particle" : "", "parse-names" : false, "suffix" : "" }, { "dropping-particle" : "", "family" : "Din", "given" : "S", "non-dropping-particle" : "Del", "parse-names" : false, "suffix" : "" }, { "dropping-particle" : "", "family" : "Barry", "given" : "G", "non-dropping-particle" : "", "parse-names" : false, "suffix" : "" }, { "dropping-particle" : "", "family" : "Mathers", "given" : "J C", "non-dropping-particle" : "", "parse-names" : false, "suffix" : "" }, { "dropping-particle" : "", "family" : "Rochester", "given" : "L", "non-dropping-particle" : "", "parse-names" : false, "suffix" : "" } ], "container-title" : "Medical engineering &amp; physics", "id" : "ITEM-1", "issue" : "4", "issued" : { "date-parts" : [ [ "2015" ] ] }, "page" : "400-7", "publisher" : "Elsevier Ltd.", "title" : "Instrumenting gait with an accelerometer: A system and algorithm examination.", "type" : "article-journal", "volume" : "37" }, "uris" : [ "http://www.mendeley.com/documents/?uuid=56b8b0b8-3305-4b5b-98c4-015d187dadf7" ] } ], "mendeley" : { "formattedCitation" : "[41]", "plainTextFormattedCitation" : "[41]", "previouslyFormattedCitation" : "[41]" }, "properties" : {  }, "schema" : "https://github.com/citation-style-language/schema/raw/master/csl-citation.json" }</w:instrText>
      </w:r>
      <w:r w:rsidRPr="00A4670A">
        <w:fldChar w:fldCharType="separate"/>
      </w:r>
      <w:r w:rsidR="00966ECC" w:rsidRPr="00A4670A">
        <w:rPr>
          <w:noProof/>
        </w:rPr>
        <w:t>[41]</w:t>
      </w:r>
      <w:r w:rsidRPr="00A4670A">
        <w:fldChar w:fldCharType="end"/>
      </w:r>
      <w:r w:rsidRPr="00A4670A">
        <w:t xml:space="preserve">, the method that is least impacted by the environment, sensor location and requires the least processing, while still being sensitive to PD, may dictate which method is best. If this prediction is valid, methods such as M2 and M3 or similar, due to an ability to be utilised in different environments, would be the most </w:t>
      </w:r>
      <w:r w:rsidR="007871C4" w:rsidRPr="00A4670A">
        <w:t>favored</w:t>
      </w:r>
      <w:r w:rsidRPr="00A4670A">
        <w:t xml:space="preserve"> methodologies to utilise in assessing upper body control. </w:t>
      </w:r>
    </w:p>
    <w:p w14:paraId="1C5B7438" w14:textId="77777777" w:rsidR="005B6636" w:rsidRPr="00A4670A" w:rsidRDefault="005B6636" w:rsidP="005B6636">
      <w:r w:rsidRPr="00A4670A">
        <w:t xml:space="preserve">A limitation with the current investigation was that it was not possible to record correctly aligned gold standard reference values for each groups’ upper body accelerations. As such, it was only possible to make comparisons between the four methods and it was not possible to objectively discriminate differences between the two groups due to upper body postures, movement patterns, or solely due to signal processing choices. An additional limitation within the current investigation was not controlling for gait speed. Although this would not impact the within group comparisons, the between group observations must be interpreted with caution as for some variables, group differences will merely be a reflection of the significant difference in gait speed </w:t>
      </w:r>
      <w:r w:rsidRPr="00A4670A">
        <w:fldChar w:fldCharType="begin" w:fldLock="1"/>
      </w:r>
      <w:r w:rsidR="001457AA" w:rsidRPr="00A4670A">
        <w:instrText>ADDIN CSL_CITATION { "citationItems" : [ { "id" : "ITEM-1", "itemData" : { "DOI" : "10.1016/S0966-6362(02)00197-2", "ISSN" : "09666362", "abstract" : "The aim of this paper was to investigate the effect of speed dependency on lateral gait parameters. In 36 healthy elderly (mean age=72.5 years, S.D.=3.2 years), walking at four different self-administered speeds, mediolateral trunk acceleration and step width (SW), but not step-width variability (SWV), were found to have quadratic relations to gait speed. Normalizing for speed by curvilinear interpolation, and controlling for subject characteristics, disclosed smaller SW (adjusted R2=0.41, P&lt;0.001), but larger SWV (adjusted R2=0.26, P=0.01) with increasing age in multiple regression models. These relations were camouflaged at preferred speed. ?? 2002 Elsevier Science B.V. All rights reserved.", "author" : [ { "dropping-particle" : "", "family" : "Helbostad", "given" : "Jorunn L.", "non-dropping-particle" : "", "parse-names" : false, "suffix" : "" }, { "dropping-particle" : "", "family" : "Moe-Nilssen", "given" : "Rolf", "non-dropping-particle" : "", "parse-names" : false, "suffix" : "" } ], "container-title" : "Gait &amp; Posture", "id" : "ITEM-1", "issue" : "2", "issued" : { "date-parts" : [ [ "2003", "10" ] ] }, "page" : "27-36", "title" : "The effect of gait speed on lateral balance control during walking in healthy elderly", "type" : "article-journal", "volume" : "18" }, "uris" : [ "http://www.mendeley.com/documents/?uuid=51723242-a7a8-4978-8791-51420392e34c" ] } ], "mendeley" : { "formattedCitation" : "[97]", "plainTextFormattedCitation" : "[97]", "previouslyFormattedCitation" : "[97]" }, "properties" : {  }, "schema" : "https://github.com/citation-style-language/schema/raw/master/csl-citation.json" }</w:instrText>
      </w:r>
      <w:r w:rsidRPr="00A4670A">
        <w:fldChar w:fldCharType="separate"/>
      </w:r>
      <w:r w:rsidRPr="00A4670A">
        <w:rPr>
          <w:noProof/>
        </w:rPr>
        <w:t>[97]</w:t>
      </w:r>
      <w:r w:rsidRPr="00A4670A">
        <w:fldChar w:fldCharType="end"/>
      </w:r>
      <w:r w:rsidRPr="00A4670A">
        <w:t>. Future research looking into discriminating the effect of body postures and upper body control while removing confounding gait variables are encouraged to overcome these uncertainties and facilitate a definite choice of the most robust realignment method. An additional limitation of this investigation was the assessment of only the selected variables. Many other upper body variables have been proposed within the literature but due</w:t>
      </w:r>
      <w:r w:rsidR="004910A0" w:rsidRPr="00A4670A">
        <w:t xml:space="preserve"> to the previously highlighted </w:t>
      </w:r>
      <w:r w:rsidRPr="00A4670A">
        <w:t xml:space="preserve">methodological limitations could not be calculated in this study (e.g. stability </w:t>
      </w:r>
      <w:r w:rsidR="004910A0" w:rsidRPr="00A4670A">
        <w:t>measur</w:t>
      </w:r>
      <w:r w:rsidRPr="00A4670A">
        <w:t>es such as the Lyapunov exponent) [9]. Future research is warranted to discover whether realignment methods impact a wider range of upper body gait variables proposed to measure postural control decline during gait.</w:t>
      </w:r>
    </w:p>
    <w:p w14:paraId="7B865A16" w14:textId="77777777" w:rsidR="005B6636" w:rsidRPr="00A4670A" w:rsidRDefault="005B6636" w:rsidP="005B6636">
      <w:pPr>
        <w:pStyle w:val="Heading2"/>
      </w:pPr>
      <w:bookmarkStart w:id="80" w:name="_Toc496537851"/>
      <w:bookmarkStart w:id="81" w:name="_Toc506909873"/>
      <w:r w:rsidRPr="00A4670A">
        <w:t>Conclusion</w:t>
      </w:r>
      <w:bookmarkEnd w:id="80"/>
      <w:bookmarkEnd w:id="81"/>
    </w:p>
    <w:p w14:paraId="6C3B04B6" w14:textId="77777777" w:rsidR="00484132" w:rsidRPr="00A4670A" w:rsidRDefault="005B6636" w:rsidP="005B6636">
      <w:r w:rsidRPr="00A4670A">
        <w:t>The highlighted investigation and this chapter’s content is the first to show the impact of four different upper body acceleration realignment methods upon the selected upper body variables and their ability to detect PD. Realignment methods altered the results of all variables and for specific variables, was able to determine the variable’s ability to highlight movements indicative of PD. This chapter showed reasoning for discrepancies found between investigations for a broader range of variables that has previously been examined in the literature. Caution is therefore encouraged when comparing results from studies that use different realignment methods. Prior to a consensus of the most suitable realignment method for monitoring upper body accelerations during gait, we recommend researchers describe in greater detail and validate realignment techniques.</w:t>
      </w:r>
      <w:r w:rsidR="00283642" w:rsidRPr="00A4670A">
        <w:br w:type="page"/>
      </w:r>
    </w:p>
    <w:p w14:paraId="2F30AABC" w14:textId="77777777" w:rsidR="00CB7E42" w:rsidRPr="00A4670A" w:rsidRDefault="006231CD" w:rsidP="00CD0FD8">
      <w:pPr>
        <w:pStyle w:val="Heading1"/>
        <w:numPr>
          <w:ilvl w:val="0"/>
          <w:numId w:val="9"/>
        </w:numPr>
      </w:pPr>
      <w:r w:rsidRPr="00A4670A">
        <w:t xml:space="preserve"> </w:t>
      </w:r>
      <w:r w:rsidR="00563119" w:rsidRPr="00A4670A">
        <w:t xml:space="preserve">                                                                          </w:t>
      </w:r>
      <w:bookmarkStart w:id="82" w:name="_Toc506909874"/>
      <w:r w:rsidR="00563119" w:rsidRPr="00A4670A">
        <w:t>U</w:t>
      </w:r>
      <w:r w:rsidR="00803EF9" w:rsidRPr="00A4670A">
        <w:t xml:space="preserve">pper body acceleration variables </w:t>
      </w:r>
      <w:r w:rsidR="00563119" w:rsidRPr="00A4670A">
        <w:t xml:space="preserve">as a unique biomarker </w:t>
      </w:r>
      <w:r w:rsidR="008A0ECC" w:rsidRPr="00A4670A">
        <w:t>of</w:t>
      </w:r>
      <w:r w:rsidR="00563119" w:rsidRPr="00A4670A">
        <w:t xml:space="preserve"> impaired gait in PD</w:t>
      </w:r>
      <w:bookmarkEnd w:id="82"/>
    </w:p>
    <w:p w14:paraId="7912C86F" w14:textId="77777777" w:rsidR="005776D5" w:rsidRPr="00A4670A" w:rsidRDefault="005776D5" w:rsidP="005776D5">
      <w:r w:rsidRPr="00A4670A">
        <w:t>As a result of the previous chapter the method of realignment selected for the subsequent chapters was M2. Furthermore, due to the complic</w:t>
      </w:r>
      <w:r w:rsidR="006231CD" w:rsidRPr="00A4670A">
        <w:t>ation of calculating movement f</w:t>
      </w:r>
      <w:r w:rsidRPr="00A4670A">
        <w:t>r</w:t>
      </w:r>
      <w:r w:rsidR="006231CD" w:rsidRPr="00A4670A">
        <w:t>o</w:t>
      </w:r>
      <w:r w:rsidRPr="00A4670A">
        <w:t xml:space="preserve">m the C7, such as the greater influence of a stooped posture, only variables from the head and pelvis will be calculated in the subsequent analysis. In addition to these methodological concerns, other uncertainties remain in the literature. For example, due to rarely being simultaneously assessed together, it is unknown if variables calculated from the upper body are unique from standard spatiotemporal characteristics. Furthermore, if unique, it is unknown if there is any addition benefit for assessing upper body movement in conjunction with more traditional measured variables. Lastly it is also not known which upper body acceleration based variables are best to characterise PD gait, or, from what location is the most useful information obtained. The focus of this chapter </w:t>
      </w:r>
      <w:r w:rsidR="00652924" w:rsidRPr="00A4670A">
        <w:t xml:space="preserve">was </w:t>
      </w:r>
      <w:r w:rsidRPr="00A4670A">
        <w:t>to determine whether acceleration derived upper body variables are unique from that obtained from a clinically utilised device (i.e. the GAITrite) and to see how well each variable, sensor location and models made from combined information from different multivariate models, can best discriminate movements symptomatic of PD gait.</w:t>
      </w:r>
    </w:p>
    <w:p w14:paraId="60A037DE" w14:textId="77777777" w:rsidR="005776D5" w:rsidRPr="00A4670A" w:rsidRDefault="005776D5" w:rsidP="00361240">
      <w:pPr>
        <w:spacing w:line="240" w:lineRule="auto"/>
        <w:ind w:firstLine="0"/>
      </w:pPr>
      <w:r w:rsidRPr="00A4670A">
        <w:t xml:space="preserve">A substantial part of the material presented in this section has been included in: </w:t>
      </w:r>
    </w:p>
    <w:p w14:paraId="7D8C2F10" w14:textId="77777777" w:rsidR="005776D5" w:rsidRPr="00A4670A" w:rsidRDefault="005776D5" w:rsidP="005776D5">
      <w:pPr>
        <w:spacing w:line="240" w:lineRule="auto"/>
      </w:pPr>
      <w:r w:rsidRPr="00A4670A">
        <w:rPr>
          <w:b/>
          <w:bCs/>
        </w:rPr>
        <w:t>C. Buckley, B. Galna, L Rochester, C. Mazzà</w:t>
      </w:r>
      <w:r w:rsidRPr="00A4670A">
        <w:t xml:space="preserve"> Upper body accelerations as a biomarker of gait impairment in the early stages of Parkinson’s disease</w:t>
      </w:r>
      <w:r w:rsidRPr="00A4670A">
        <w:rPr>
          <w:noProof/>
        </w:rPr>
        <w:t xml:space="preserve">. </w:t>
      </w:r>
      <w:r w:rsidRPr="00A4670A">
        <w:rPr>
          <w:noProof/>
          <w:color w:val="000000" w:themeColor="text1"/>
        </w:rPr>
        <w:t>Under review</w:t>
      </w:r>
      <w:r w:rsidR="00C95B97" w:rsidRPr="00A4670A">
        <w:rPr>
          <w:noProof/>
          <w:color w:val="000000" w:themeColor="text1"/>
        </w:rPr>
        <w:t xml:space="preserve"> at Gait and Posture</w:t>
      </w:r>
      <w:r w:rsidRPr="00A4670A">
        <w:rPr>
          <w:noProof/>
          <w:color w:val="000000" w:themeColor="text1"/>
        </w:rPr>
        <w:t xml:space="preserve">. </w:t>
      </w:r>
      <w:r w:rsidRPr="00A4670A">
        <w:t xml:space="preserve">Written permission was obtained from all the co-authors. </w:t>
      </w:r>
      <w:r w:rsidRPr="00A4670A">
        <w:br w:type="page"/>
      </w:r>
    </w:p>
    <w:p w14:paraId="05F67CD7" w14:textId="77777777" w:rsidR="005776D5" w:rsidRPr="00A4670A" w:rsidRDefault="005776D5" w:rsidP="005776D5">
      <w:pPr>
        <w:pStyle w:val="Heading2"/>
      </w:pPr>
      <w:bookmarkStart w:id="83" w:name="_Toc496537853"/>
      <w:bookmarkStart w:id="84" w:name="_Toc506909875"/>
      <w:r w:rsidRPr="00A4670A">
        <w:t>Introduction</w:t>
      </w:r>
      <w:bookmarkEnd w:id="83"/>
      <w:bookmarkEnd w:id="84"/>
    </w:p>
    <w:p w14:paraId="5C1FF9AE" w14:textId="77777777" w:rsidR="005776D5" w:rsidRPr="00A4670A" w:rsidRDefault="005776D5" w:rsidP="005776D5">
      <w:pPr>
        <w:rPr>
          <w:shd w:val="clear" w:color="auto" w:fill="FFFFFF"/>
        </w:rPr>
      </w:pPr>
      <w:r w:rsidRPr="00A4670A">
        <w:rPr>
          <w:shd w:val="clear" w:color="auto" w:fill="FFFFFF"/>
        </w:rPr>
        <w:t xml:space="preserve">As previously stated, a majority of research and clinical analysis of PD gait has been performed in research laboratory settings and is primarily focused on movement of the lower limbs, especially end point trajectories of the feet which are expressed by standard spatiotemporal measures (such as step length and cadence) </w:t>
      </w:r>
      <w:r w:rsidRPr="00A4670A">
        <w:rPr>
          <w:shd w:val="clear" w:color="auto" w:fill="FFFFFF"/>
        </w:rPr>
        <w:fldChar w:fldCharType="begin" w:fldLock="1"/>
      </w:r>
      <w:r w:rsidR="001457AA" w:rsidRPr="00A4670A">
        <w:rPr>
          <w:shd w:val="clear" w:color="auto" w:fill="FFFFFF"/>
        </w:rPr>
        <w:instrText>ADDIN CSL_CITATION { "citationItems" : [ { "id" : "ITEM-1", "itemData" : { "DOI" : "10.1093/gerona/gls255", "ISSN" : "1758-535X", "PMID" : "23250001", "abstract" : "BACKGROUND: Gait is an important predictor of survival in older adults. Gait characteristics help to identify markers of incipient pathology, inform diagnostic algorithms and disease progression, and measure efficacy of interventions. However, there is no clear framework to guide selection of gait characteristics. This study developed and validated a model of gait in older adults based on a strong theoretical paradigm.\n\nMETHODS: One hundred and eighty-nine older adults with a mean (SD) age of 69.5 (7.6) years were assessed for 16 spatiotemporal gait variables using a 7-m instrumented walkway (GAITRite) while walking for 2 minutes. Principal components analysis and factor analysis \"varimax\" procedure were used to derive a model that was validated using a multimethod approach: replication of previous work; association of gait domains with motor, cognitive, and behavioral attributes; and discriminatory properties of gait domains using age as a criterion.\n\nRESULTS: Five factors emerged from the principal components analysis: pace (22.5%), rhythm (19.3%), variability (15.1%), asymmetry (14.5%), and postural control (8.0%), explaining 79.5% of gait variance in total. Age, executive function, power of attention, balance self-efficacy, and physical fatigue were independently and selectively associated with 4 gait domains, explaining up to 40.1% of total variance. Median age discriminated pace, variability, and postural control domains.\n\nCONCLUSIONS: This study supports a 5-factor model of gait in older adults with domains that preferentially select for motor, cognitive, and behavioral attributes. Future research is required to validate the model. If successful, it will facilitate hypothesis-driven research to explain underlying gait mechanisms, identify contributory features to gait disturbance, and examine the effect of intervention.", "author" : [ { "dropping-particle" : "", "family" : "Lord", "given" : "Sue", "non-dropping-particle" : "", "parse-names" : false, "suffix" : "" }, { "dropping-particle" : "", "family" : "Galna", "given" : "Brook", "non-dropping-particle" : "", "parse-names" : false, "suffix" : "" }, { "dropping-particle" : "", "family" : "Verghese", "given" : "Joe", "non-dropping-particle" : "", "parse-names" : false, "suffix" : "" }, { "dropping-particle" : "", "family" : "Coleman", "given" : "Shirley", "non-dropping-particle" : "", "parse-names" : false, "suffix" : "" }, { "dropping-particle" : "", "family" : "Burn", "given" : "David", "non-dropping-particle" : "", "parse-names" : false, "suffix" : "" }, { "dropping-particle" : "", "family" : "Rochester", "given" : "Lynn", "non-dropping-particle" : "", "parse-names" : false, "suffix" : "" } ], "container-title" : "The journals of gerontology. Series A, Biological sciences and medical sciences", "id" : "ITEM-1", "issue" : "7", "issued" : { "date-parts" : [ [ "2013", "7" ] ] }, "page" : "820-7", "title" : "Independent domains of gait in older adults and associated motor and nonmotor attributes: validation of a factor analysis approach.", "type" : "article-journal", "volume" : "68" }, "uris" : [ "http://www.mendeley.com/documents/?uuid=c6445031-d25d-4bb9-b826-74c61096c041" ] } ], "mendeley" : { "formattedCitation" : "[25]", "plainTextFormattedCitation" : "[25]", "previouslyFormattedCitation" : "[25]"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[25]</w:t>
      </w:r>
      <w:r w:rsidRPr="00A4670A">
        <w:rPr>
          <w:shd w:val="clear" w:color="auto" w:fill="FFFFFF"/>
        </w:rPr>
        <w:fldChar w:fldCharType="end"/>
      </w:r>
      <w:r w:rsidRPr="00A4670A">
        <w:rPr>
          <w:shd w:val="clear" w:color="auto" w:fill="FFFFFF"/>
        </w:rPr>
        <w:t xml:space="preserve">. This information has now been developed into multivariate models that are proposed to better characterize the multidimensional complexity of gait for numerous pathologies </w:t>
      </w:r>
      <w:r w:rsidRPr="00A4670A">
        <w:rPr>
          <w:shd w:val="clear" w:color="auto" w:fill="FFFFFF"/>
        </w:rPr>
        <w:fldChar w:fldCharType="begin" w:fldLock="1"/>
      </w:r>
      <w:r w:rsidR="001457AA" w:rsidRPr="00A4670A">
        <w:rPr>
          <w:shd w:val="clear" w:color="auto" w:fill="FFFFFF"/>
        </w:rPr>
        <w:instrText>ADDIN CSL_CITATION { "citationItems" : [ { "id" : "ITEM-1", "itemData" : { "DOI" : "10.1093/gerona/gls255", "ISSN" : "1758-535X", "PMID" : "23250001", "abstract" : "BACKGROUND: Gait is an important predictor of survival in older adults. Gait characteristics help to identify markers of incipient pathology, inform diagnostic algorithms and disease progression, and measure efficacy of interventions. However, there is no clear framework to guide selection of gait characteristics. This study developed and validated a model of gait in older adults based on a strong theoretical paradigm.\n\nMETHODS: One hundred and eighty-nine older adults with a mean (SD) age of 69.5 (7.6) years were assessed for 16 spatiotemporal gait variables using a 7-m instrumented walkway (GAITRite) while walking for 2 minutes. Principal components analysis and factor analysis \"varimax\" procedure were used to derive a model that was validated using a multimethod approach: replication of previous work; association of gait domains with motor, cognitive, and behavioral attributes; and discriminatory properties of gait domains using age as a criterion.\n\nRESULTS: Five factors emerged from the principal components analysis: pace (22.5%), rhythm (19.3%), variability (15.1%), asymmetry (14.5%), and postural control (8.0%), explaining 79.5% of gait variance in total. Age, executive function, power of attention, balance self-efficacy, and physical fatigue were independently and selectively associated with 4 gait domains, explaining up to 40.1% of total variance. Median age discriminated pace, variability, and postural control domains.\n\nCONCLUSIONS: This study supports a 5-factor model of gait in older adults with domains that preferentially select for motor, cognitive, and behavioral attributes. Future research is required to validate the model. If successful, it will facilitate hypothesis-driven research to explain underlying gait mechanisms, identify contributory features to gait disturbance, and examine the effect of intervention.", "author" : [ { "dropping-particle" : "", "family" : "Lord", "given" : "Sue", "non-dropping-particle" : "", "parse-names" : false, "suffix" : "" }, { "dropping-particle" : "", "family" : "Galna", "given" : "Brook", "non-dropping-particle" : "", "parse-names" : false, "suffix" : "" }, { "dropping-particle" : "", "family" : "Verghese", "given" : "Joe", "non-dropping-particle" : "", "parse-names" : false, "suffix" : "" }, { "dropping-particle" : "", "family" : "Coleman", "given" : "Shirley", "non-dropping-particle" : "", "parse-names" : false, "suffix" : "" }, { "dropping-particle" : "", "family" : "Burn", "given" : "David", "non-dropping-particle" : "", "parse-names" : false, "suffix" : "" }, { "dropping-particle" : "", "family" : "Rochester", "given" : "Lynn", "non-dropping-particle" : "", "parse-names" : false, "suffix" : "" } ], "container-title" : "The journals of gerontology. Series A, Biological sciences and medical sciences", "id" : "ITEM-1", "issue" : "7", "issued" : { "date-parts" : [ [ "2013", "7" ] ] }, "page" : "820-7", "title" : "Independent domains of gait in older adults and associated motor and nonmotor attributes: validation of a factor analysis approach.", "type" : "article-journal", "volume" : "68" }, "uris" : [ "http://www.mendeley.com/documents/?uuid=c6445031-d25d-4bb9-b826-74c61096c041" ] }, { "id" : "ITEM-2",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"ITEM-2", "issue" : "11", "issued" : { "date-parts" : [ [ "2013" ] ] }, "page" : "1534-1543", "title" : "Moving forward on gait measurement: Toward a more refined approach", "type" : "article-journal", "volume" : "28" }, "uris" : [ "http://www.mendeley.com/documents/?uuid=ec2705a7-c939-431c-9156-30dca733ca06" ] } ], "mendeley" : { "formattedCitation" : "[14,25]", "plainTextFormattedCitation" : "[14,25]", "previouslyFormattedCitation" : "[14,25]"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[14,25]</w:t>
      </w:r>
      <w:r w:rsidRPr="00A4670A">
        <w:rPr>
          <w:shd w:val="clear" w:color="auto" w:fill="FFFFFF"/>
        </w:rPr>
        <w:fldChar w:fldCharType="end"/>
      </w:r>
      <w:r w:rsidRPr="00A4670A">
        <w:rPr>
          <w:shd w:val="clear" w:color="auto" w:fill="FFFFFF"/>
        </w:rPr>
        <w:t xml:space="preserve"> The emergence of small, lightweight inertial measurement units (IMUs) has facilitated measurement of upper body motion, which is known to be impaired in PD due to increased axial rigidity, asymmetrical arm swing and flexed posture </w:t>
      </w:r>
      <w:r w:rsidRPr="00A4670A">
        <w:rPr>
          <w:shd w:val="clear" w:color="auto" w:fill="FFFFFF"/>
        </w:rPr>
        <w:fldChar w:fldCharType="begin" w:fldLock="1"/>
      </w:r>
      <w:r w:rsidR="00385A36" w:rsidRPr="00A4670A">
        <w:rPr>
          <w:shd w:val="clear" w:color="auto" w:fill="FFFFFF"/>
        </w:rPr>
        <w:instrText>ADDIN CSL_CITATION { "citationItems" : [ { "id" : "ITEM-1", "itemData" : { "author" : [ { "dropping-particle" : "", "family" : "Mesure", "given" : "S", "non-dropping-particle" : "", "parse-names" : false, "suffix" : "" }, { "dropping-particle" : "", "family" : "Azulay", "given" : "JP", "non-dropping-particle" : "", "parse-names" : false, "suffix" : "" }, { "dropping-particle" : "", "family" : "Pouget", "given" : "J", "non-dropping-particle" : "", "parse-names" : false, "suffix" : "" }, { "dropping-particle" : "", "family" : "Amblard", "given" : "B", "non-dropping-particle" : "", "parse-names" : false, "suffix" : "" } ], "container-title" : "Experimental brain research", "id" : "ITEM-1", "issued" : { "date-parts" : [ [ "1999" ] ] }, "page" : "573-581", "title" : "Strategies of segmental stabilization during gait in Parkinson\u2019 s disease", "type" : "article-journal", "volume" : "129" }, "uris" : [ "http://www.mendeley.com/documents/?uuid=341f013a-6deb-4ce3-97d6-3eb8d0d19b4a" ] }, { "id" : "ITEM-2", "itemData" : { "DOI" : "doi.org/10.1155/2015/865873", "author" : [ { "dropping-particle" : "", "family" : "Buckley", "given" : "Christopher", "non-dropping-particle" : "", "parse-names" : false, "suffix" : "" }, { "dropping-particle" : "", "family" : "Galna", "given" : "Brook", "non-dropping-particle" : "", "parse-names" : false, "suffix" : "" }, { "dropping-particle" : "", "family" : "Rochester", "given" : "Lynn", "non-dropping-particle" : "", "parse-names" : false, "suffix" : "" }, { "dropping-particle" : "", "family" : "Mazz\u00e0", "given" : "Claudia", "non-dropping-particle" : "", "parse-names" : false, "suffix" : "" } ], "container-title" : "BioMed Research international", "id" : "ITEM-2", "issued" : { "date-parts" : [ [ "2015" ] ] }, "page" : "6", "title" : "Attenuation of Upper Body Accelerations during Gait : Piloting an Innovative Assessment Tool for Parkinson \u2019 s Disease", "type" : "article-journal" }, "uris" : [ "http://www.mendeley.com/documents/?uuid=178fe3de-5ef2-4aa8-85f4-b3e0a743caab" ] }, { "id" : "ITEM-3", "itemData" : { "DOI" : "10.1002/mds.23292", "ISSN" : "1531-8257", "PMID" : "20737542", "abstract" : "Changes in stride characteristics and gait rhythmicity characterize gait in Parkinson's disease and are widely believed to contribute to falls in this population. However, few studies have examined gait in PD patients who fall. This study reports on the complexities of walking in PD patients who reported falling during a 12-month follow-up. Forty-nine patients clinically diagnosed with idiopathic PD and 34 controls had their gait assessed using three-dimensional motion analysis. Of the PD patients, 32 (65%) reported at least one fall during the follow-up compared with 17 (50%) controls. The results showed that PD patients had increased stride timing variability, reduced arm swing and walked with a more stooped posture than controls. Additionally, PD fallers took shorter strides, walked slower, spent more time in double-support, had poorer gait stability ratios and did not project their center of mass as far forward of their base of support when compared with controls. These stride changes were accompanied by a reduced range of angular motion for the hip and knee joints. Relative to walking velocity, PD fallers had increased mediolateral head motion compared with PD nonfallers and controls. Therefore, head motion could exceed \"normal\" limits, if patients increased their walking speed to match healthy individuals. This could be a limiting factor for improving gait in PD and emphasizes the importance of clinically assessing gait to facilitate the early identification of PD patients with a higher risk of falling.", "author" : [ { "dropping-particle" : "", "family" : "Cole", "given" : "Michael H MH", "non-dropping-particle" : "", "parse-names" : false, "suffix" : "" }, { "dropping-particle" : "", "family" : "Silburn", "given" : "Peter a PA", "non-dropping-particle" : "", "parse-names" : false, "suffix" : "" }, { "dropping-particle" : "", "family" : "Wood", "given" : "Joanne M", "non-dropping-particle" : "", "parse-names" : false, "suffix" : "" }, { "dropping-particle" : "", "family" : "Worringham", "given" : "Charles J", "non-dropping-particle" : "", "parse-names" : false, "suffix" : "" }, { "dropping-particle" : "", "family" : "Kerr", "given" : "Graham K", "non-dropping-particle" : "", "parse-names" : false, "suffix" : "" } ], "container-title" : "Movement Disorders", "id" : "ITEM-3", "issue" : "14", "issued" : { "date-parts" : [ [ "2010", "10", "30" ] ] }, "page" : "2369-2378", "title" : "Falls in Parkinson's disease: kinematic evidence for impaired head and trunk control", "type" : "article-journal", "volume" : "25" }, "uris" : [ "http://www.mendeley.com/documents/?uuid=c490dd1d-a704-4c06-ac8b-5519807158f7" ] } ], "mendeley" : { "formattedCitation" : "[21,22,89]", "plainTextFormattedCitation" : "[21,22,89]", "previouslyFormattedCitation" : "[21,22,89]" }, "properties" : {  }, "schema" : "https://github.com/citation-style-language/schema/raw/master/csl-citation.json" }</w:instrText>
      </w:r>
      <w:r w:rsidRPr="00A4670A">
        <w:rPr>
          <w:shd w:val="clear" w:color="auto" w:fill="FFFFFF"/>
        </w:rPr>
        <w:fldChar w:fldCharType="separate"/>
      </w:r>
      <w:r w:rsidR="00385A36" w:rsidRPr="00A4670A">
        <w:rPr>
          <w:noProof/>
          <w:shd w:val="clear" w:color="auto" w:fill="FFFFFF"/>
        </w:rPr>
        <w:t>[21,22,89]</w:t>
      </w:r>
      <w:r w:rsidRPr="00A4670A">
        <w:rPr>
          <w:shd w:val="clear" w:color="auto" w:fill="FFFFFF"/>
        </w:rPr>
        <w:fldChar w:fldCharType="end"/>
      </w:r>
      <w:r w:rsidRPr="00A4670A">
        <w:rPr>
          <w:shd w:val="clear" w:color="auto" w:fill="FFFFFF"/>
        </w:rPr>
        <w:t xml:space="preserve">. Consequently, new variables which describe gait using IMUs have been developed </w:t>
      </w:r>
      <w:r w:rsidRPr="00A4670A">
        <w:rPr>
          <w:shd w:val="clear" w:color="auto" w:fill="FFFFFF"/>
        </w:rPr>
        <w:fldChar w:fldCharType="begin" w:fldLock="1"/>
      </w:r>
      <w:r w:rsidR="001457AA" w:rsidRPr="00A4670A">
        <w:rPr>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rPr>
          <w:shd w:val="clear" w:color="auto" w:fill="FFFFFF"/>
        </w:rPr>
        <w:fldChar w:fldCharType="separate"/>
      </w:r>
      <w:r w:rsidRPr="00A4670A">
        <w:rPr>
          <w:noProof/>
          <w:shd w:val="clear" w:color="auto" w:fill="FFFFFF"/>
        </w:rPr>
        <w:t>[6]</w:t>
      </w:r>
      <w:r w:rsidRPr="00A4670A">
        <w:rPr>
          <w:shd w:val="clear" w:color="auto" w:fill="FFFFFF"/>
        </w:rPr>
        <w:fldChar w:fldCharType="end"/>
      </w:r>
      <w:r w:rsidRPr="00A4670A">
        <w:rPr>
          <w:shd w:val="clear" w:color="auto" w:fill="FFFFFF"/>
        </w:rPr>
        <w:t xml:space="preserve">. These upper body variables highlight different aspects of motion and therefore may capture important clinical features of PD gait that are not already described by spatiotemporal measurements and are more indicative of impaired control </w:t>
      </w:r>
      <w:r w:rsidRPr="00A4670A">
        <w:rPr>
          <w:shd w:val="clear" w:color="auto" w:fill="FFFFFF"/>
        </w:rPr>
        <w:fldChar w:fldCharType="begin" w:fldLock="1"/>
      </w:r>
      <w:r w:rsidR="001457AA" w:rsidRPr="00A4670A">
        <w:rPr>
          <w:shd w:val="clear" w:color="auto" w:fill="FFFFFF"/>
        </w:rPr>
        <w:instrText>ADDIN CSL_CITATION { "citationItems" : [ { "id" : "ITEM-1", "itemData" : { "DOI" : "10.1016/j.gaitpost.2004.01.013", "author" : [ { "dropping-particle" : "", "family" : "Moe-Nilssen", "given" : "R", "non-dropping-particle" : "", "parse-names" : false, "suffix" : "" }, { "dropping-particle" : "", "family" : "Helbostad", "given" : "JL", "non-dropping-particle" : "", "parse-names" : false, "suffix" : "" } ], "container-title" : "Gait &amp; posture", "id" : "ITEM-1", "issued" : { "date-parts" : [ [ "2005" ] ] }, "page" : "164-170", "title" : "Interstride trunk acceleration variability but not step width variability can differentiate between fit and frail older adults", "type" : "article-journal", "volume" : "21" }, "uris" : [ "http://www.mendeley.com/documents/?uuid=801ba012-a727-43ad-836e-967d9fe0f4d3" ] }, { "id" : "ITEM-2", "itemData" : { "DOI" : "10.1142/S021951941640025X", "ISSN" : "0219-5194", "author" : [ { "dropping-particle" : "", "family" : "Kim", "given" : "Ji-won", "non-dropping-particle" : "", "parse-names" : false, "suffix" : "" }, { "dropping-particle" : "", "family" : "Kwon", "given" : "Yu-ri", "non-dropping-particle" : "", "parse-names" : false, "suffix" : "" }, { "dropping-particle" : "", "family" : "Heo", "given" : "Jae-hoon", "non-dropping-particle" : "", "parse-names" : false, "suffix" : "" }, { "dropping-particle" : "", "family" : "Eom", "given" : "Gwang-moon", "non-dropping-particle" : "", "parse-names" : false, "suffix" : "" }, { "dropping-particle" : "", "family" : "Kwon", "given" : "Moon-seok", "non-dropping-particle" : "", "parse-names" : false, "suffix" : "" }, { "dropping-particle" : "", "family" : "Tack", "given" : "Gye-rae", "non-dropping-particle" : "", "parse-names" : false, "suffix" : "" }, { "dropping-particle" : "", "family" : "Koh", "given" : "Seong-beom", "non-dropping-particle" : "", "parse-names" : false, "suffix" : "" } ], "container-title" : "Journal of Mechanics in Medicine and Biology", "id" : "ITEM-2", "issue" : "08", "issued" : { "date-parts" : [ [ "2016" ] ] }, "page" : "1640025", "title" : "Acceleration Pattern of the Upper Body During Level Walking in Patients With Parkinson'S Disease", "type" : "article-journal", "volume" : "16" }, "uris" : [ "http://www.mendeley.com/documents/?uuid=48aa3bc9-44ac-41b4-9be5-2099663dea50" ] } ], "mendeley" : { "formattedCitation" : "[50,59]", "plainTextFormattedCitation" : "[50,59]", "previouslyFormattedCitation" : "[50,59]"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[50,59]</w:t>
      </w:r>
      <w:r w:rsidRPr="00A4670A">
        <w:rPr>
          <w:shd w:val="clear" w:color="auto" w:fill="FFFFFF"/>
        </w:rPr>
        <w:fldChar w:fldCharType="end"/>
      </w:r>
      <w:r w:rsidRPr="00A4670A">
        <w:rPr>
          <w:shd w:val="clear" w:color="auto" w:fill="FFFFFF"/>
        </w:rPr>
        <w:t xml:space="preserve">. Being able to measure gait using body worn sensors such as the IMUs might be more easily applied to clinics and free-living environments </w:t>
      </w:r>
      <w:r w:rsidRPr="00A4670A">
        <w:rPr>
          <w:shd w:val="clear" w:color="auto" w:fill="FFFFFF"/>
        </w:rPr>
        <w:fldChar w:fldCharType="begin" w:fldLock="1"/>
      </w:r>
      <w:r w:rsidR="001457AA" w:rsidRPr="00A4670A">
        <w:rPr>
          <w:shd w:val="clear" w:color="auto" w:fill="FFFFFF"/>
        </w:rPr>
        <w:instrText>ADDIN CSL_CITATION { "citationItems" : [ { "id" : "ITEM-1", "itemData" : { "DOI" : "10.1186/s12984-016-0154-5", "ISSN" : "1743-0003", "author" : [ { "dropping-particle" : "Del", "family" : "Din", "given" : "Silvia", "non-dropping-particle" : "", "parse-names" : false, "suffix" : "" }, { "dropping-particle" : "", "family" : "Godfrey", "given" : "Alan", "non-dropping-particle" : "", "parse-names" : false, "suffix" : "" }, { "dropping-particle" : "", "family" : "Galna", "given" : "Brook", "non-dropping-particle" : "", "parse-names" : false, "suffix" : "" }, { "dropping-particle" : "", "family" : "Lord", "given" : "Sue", "non-dropping-particle" : "", "parse-names" : false, "suffix" : "" }, { "dropping-particle" : "", "family" : "Rochester", "given" : "Lynn", "non-dropping-particle" : "", "parse-names" : false, "suffix" : "" } ], "container-title" : "Journal of NeuroEngineering and Rehabilitation", "id" : "ITEM-1", "issued" : { "date-parts" : [ [ "2016" ] ] }, "page" : "1-12", "publisher" : "Journal of NeuroEngineering and Rehabilitation", "title" : "Free-living gait characteristics in ageing and Parkinson \u2019 s disease : impact of environment and ambulatory bout length", "type" : "article-journal" }, "uris" : [ "http://www.mendeley.com/documents/?uuid=f0e19200-1ddc-487a-b125-96bb9d6b4d74" ] }, { "id" : "ITEM-2", "itemData" : { "DOI" : "10.1016/j.gaitpost.2016.11.024", "ISSN" : "18792219", "PMID" : "27883986", "abstract" : "Introduction Gait is a marker of global health, cognition and falls risk. Gait is complex, comprised of multiple characteristics sensitive to survival, age and pathology. Due to covariance amongst characteristics, conceptual gait models have been established to reduce redundancy and aid interpretation. Previous models have been derived from laboratory gait assessments which are costly in equipment and time. Body-worn monitors (BWM) allow for free-living, low-cost and continuous gait measurement and produce similar covariant gait characteristics. A BWM gait model from both controlled and free-living measurement has not yet been established, limiting utility. Methods 103 control and 67 PD participants completed a controlled laboratory assessment; walking for two minutes around a circuit wearing a BWM. 89 control and 58 PD participants were assessed in free-living, completing normal activities for 7 days wearing a BWM. Fourteen gait characteristics were derived from the BWM, selected according to a previous model. Principle component analysis derived factor loadings of gait characteristics. Results Four gait domains were derived for both groups and conditions; pace, rhythm, variability and asymmetry. Domains totalled 84.84% and 88.43% of variance for controlled and 90.00% and 93.03% of variance in free-living environments for control and PD participants respectively. Gait characteristic loading was unambiguous for all characteristics apart from gait variability which demonstrated cross-loading for both groups and environments. The model was highly congruent with the original model. Conclusions The conceptual gait models remained stable using a BWM in controlled and free-living environments. The model became more discrete supporting utility of the gait model for free-living gait.", "author" : [ { "dropping-particle" : "", "family" : "Morris", "given" : "Rosie", "non-dropping-particle" : "", "parse-names" : false, "suffix" : "" }, { "dropping-particle" : "", "family" : "Hickey", "given" : "Aodh??n", "non-dropping-particle" : "", "parse-names" : false, "suffix" : "" }, { "dropping-particle" : "", "family" : "Din", "given" : "Silvia", "non-dropping-particle" : "Del", "parse-names" : false, "suffix" : "" }, { "dropping-particle" : "", "family" : "Godfrey", "given" : "Alan", "non-dropping-particle" : "", "parse-names" : false, "suffix" : "" }, { "dropping-particle" : "", "family" : "Lord", "given" : "Sue", "non-dropping-particle" : "", "parse-names" : false, "suffix" : "" }, { "dropping-particle" : "", "family" : "Rochester", "given" : "Lynn", "non-dropping-particle" : "", "parse-names" : false, "suffix" : "" } ], "container-title" : "Gait and Posture", "id" : "ITEM-2", "issued" : { "date-parts" : [ [ "2017" ] ] }, "page" : "68-71", "publisher" : "Elsevier B.V.", "title" : "A model of free-living gait: A factor analysis in Parkinson's disease", "type" : "article-journal", "volume" : "52" }, "uris" : [ "http://www.mendeley.com/documents/?uuid=fb0024f3-7c5f-4a86-bb69-edfbf8e967e1" ] }, { "id" : "ITEM-3", "itemData" : { "DOI" : "10.1371/journal.pone.0096675", "ISBN" : "1932-6203 (Electronic)\\r1932-6203 (Linking)", "ISSN" : "19326203", "PMID" : "24801889", "abstract" : "BACKGROUND: Patients with Parkinson's disease (PD) suffer from a high fall risk. Previous approaches for evaluating fall risk are based on self-report or testing at a given time point and may, therefore, be insufficient to optimally capture fall risk. We tested, for the first time, whether metrics derived from 3 day continuous recordings are associated with fall risk in PD. METHODS AND MATERIALS: 107 patients (Hoehn {&amp;} Yahr Stage: 2.6+/-0.7) wore a small, body-fixed sensor (3D accelerometer) on lower back for 3 days. Walking quantity (e.g., steps per 3-days) and quality (e.g., frequency-derived measures of gait variability) were determined. Subjects were classified as fallers or non-fallers based on fall history. Subjects were also followed for one year to evaluate predictors of the transition from non-faller to faller. RESULTS: The 3 day acceleration derived measures were significantly different in fallers and non-fallers and were significantly correlated with previously validated measures of fall risk. Walking quantity was similar in the two groups. In contrast, the fallers walked with higher step-to-step variability, e.g., anterior-posterior width of the dominant frequency was larger (p = 0.012) in the fallers (0.78 +/- 0.17 Hz) compared to the non-fallers (0.71 +/- 0.07 Hz). Among subjects who reported no falls in the year prior to testing, sensor-derived measures predicted the time to first fall (p = 0.0034), whereas many traditional measures did not. Cox regression analysis showed that anterior-posterior width was significantly (p = 0.0039) associated with time to fall during the follow-up period, even after adjusting for traditional measures. CONCLUSIONS/SIGNIFICANCE: These findings indicate that a body-fixed sensor worn continuously can evaluate fall risk in PD. This sensor-based approach was able to identify transition from non-faller to faller, whereas many traditional metrics were not successful. This approach may facilitate earlier detection of fall risk and may in the future, help reduce high costs associated with falls.", "author" : [ { "dropping-particle" : "", "family" : "Weiss", "given" : "Aner", "non-dropping-particle" : "", "parse-names" : false, "suffix" : "" }, { "dropping-particle" : "", "family" : "Herman", "given" : "Talia", "non-dropping-particle" : "", "parse-names" : false, "suffix" : "" }, { "dropping-particle" : "", "family" : "Giladi", "given" : "Nir", "non-dropping-particle" : "", "parse-names" : false, "suffix" : "" }, { "dropping-particle" : "", "family" : "Hausdorff", "given" : "Jeffrey M.", "non-dropping-particle" : "", "parse-names" : false, "suffix" : "" } ], "container-title" : "PLoS ONE", "id" : "ITEM-3", "issue" : "5", "issued" : { "date-parts" : [ [ "2014" ] ] }, "title" : "Objective assessment of fall risk in Parkinson's disease using a body-fixed sensor worn for 3 days", "type" : "article-journal", "volume" : "9" }, "uris" : [ "http://www.mendeley.com/documents/?uuid=01e529db-4c99-4cb5-8842-4c7328063956" ] } ], "mendeley" : { "formattedCitation" : "[9,38,39]", "plainTextFormattedCitation" : "[9,38,39]", "previouslyFormattedCitation" : "[9,38,39]"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[9,38,39]</w:t>
      </w:r>
      <w:r w:rsidRPr="00A4670A">
        <w:rPr>
          <w:shd w:val="clear" w:color="auto" w:fill="FFFFFF"/>
        </w:rPr>
        <w:fldChar w:fldCharType="end"/>
      </w:r>
      <w:r w:rsidRPr="00A4670A">
        <w:rPr>
          <w:shd w:val="clear" w:color="auto" w:fill="FFFFFF"/>
        </w:rPr>
        <w:t>.</w:t>
      </w:r>
    </w:p>
    <w:p w14:paraId="51BA5D2E" w14:textId="77777777" w:rsidR="005776D5" w:rsidRPr="00A4670A" w:rsidRDefault="005776D5" w:rsidP="005776D5">
      <w:pPr>
        <w:rPr>
          <w:color w:val="222222"/>
          <w:shd w:val="clear" w:color="auto" w:fill="FFFFFF"/>
        </w:rPr>
      </w:pPr>
      <w:r w:rsidRPr="00A4670A">
        <w:rPr>
          <w:shd w:val="clear" w:color="auto" w:fill="FFFFFF"/>
        </w:rPr>
        <w:t xml:space="preserve">Although certain upper body variables can indicate a reduced quality of gait in PD </w:t>
      </w:r>
      <w:r w:rsidRPr="00A4670A">
        <w:rPr>
          <w:shd w:val="clear" w:color="auto" w:fill="FFFFFF"/>
        </w:rPr>
        <w:fldChar w:fldCharType="begin" w:fldLock="1"/>
      </w:r>
      <w:r w:rsidR="001457AA" w:rsidRPr="00A4670A">
        <w:rPr>
          <w:shd w:val="clear" w:color="auto" w:fill="FFFFFF"/>
        </w:rPr>
        <w:instrText>ADDIN CSL_CITATION { "citationItems" : [ { "id" : "ITEM-1", "itemData" : { "DOI" : "10.1088/0967-3334/36/5/873", "ISSN" : "0967-3334", "abstract" : "Fall injuries in people with Parkinson\u2019s disease (PD) are a major health problem. Increased sway while walking is a risk-factor and further understanding of this destabilizing gait change may assist with rehabilitation and help prevent falls. Here, stride-to-stride head oscillations are used to help characterise different aspects of gait impairment in ten people with PD on medication (67 years, SD 4), ten healthy age-matched (HAM) participants (66 years, SD 7), and ten young (30 years, SD 7). A wearable accelerometer was used to analyse head oscillations during five repeat seventeen meter walks by each participant. People with PD had significantly faster transverse plane head oscillations than the HAM or young groups; both along mediolateral (PD 47.2cm.s-1, HAM 32.5cm.s-1, and young 32.7cm.s-1) and anterioposterior axes (PD 33.3cm.s-1, HAM 24.5cm.s-1, and young 20.6cm.s-1). These differences were uncorrelated with reduced vertical oscillation velocity (PD 15.5cm.s-1, HAM 18.8cm.s-1, and young 20.1cm.s-1) and reduced walking speed (PD 1.2ms-1, HAM 1.4ms-1, and young 1.4ms-1). Increased transverse plane head oscillations in people with PD may reflect motor impairment and the inability to respond sufficiently to perturbations while walking, which appears to be distinct from gait hyperkinesia, reduced vertical oscillations, step length, and walking speed.", "author" : [ { "dropping-particle" : "", "family" : "Brodie", "given" : "Matthew a D", "non-dropping-particle" : "", "parse-names" : false, "suffix" : "" }, { "dropping-particle" : "", "family" : "Canning", "given" : "Colleen G", "non-dropping-particle" : "", "parse-names" : false, "suffix" : "" }, { "dropping-particle" : "", "family" : "Beijer", "given" : "Tim R", "non-dropping-particle" : "", "parse-names" : false, "suffix" : "" }, { "dropping-particle" : "", "family" : "Lord", "given" : "Stephen R", "non-dropping-particle" : "", "parse-names" : false, "suffix" : "" } ], "container-title" : "Physiological Measurement", "id" : "ITEM-1", "issue" : "5", "issued" : { "date-parts" : [ [ "2015" ] ] }, "page" : "873-881", "publisher" : "IOP Publishing", "title" : "Uncontrolled head oscillations in people with Parkinson\u2019s disease may reflect an inability to respond to perturbations while walking", "type" : "article-journal", "volume" : "36" }, "uris" : [ "http://www.mendeley.com/documents/?uuid=ae24cbad-146d-4756-a8ac-21b08e4c72ac" ] }, { "id" : "ITEM-2", "itemData" : { "DOI" : "10.1093/gerona/glp009", "ISSN" : "1758-535X", "PMID" : "19221191", "abstract" : "BACKGROUND: Falls are common in older people with Parkinson's disease (PD) and are likely to be related to gait disturbances associated with the condition. Although several studies have evaluated differences in basic gait parameters in people with PD, none have directly evaluated the stability of the upper body during gait. METHODS: Temporospatial gait parameters and acceleration patterns at the head and pelvis were measured in three groups of older people: 33 controls without PD (mean age 67 +/- 4 years), 33 older people with PD and no history of falls (mean age 63 +/- 4 years), and 33 older people with PD and a history of falls (mean age 67 +/- 2 years). Harmonic ratios of head and pelvis accelerations in each plane were calculated to provide an indicator of upper body stability. RESULTS: Compared with the control group, older people with PD exhibited significantly reduced walking speed and step length and increased step timing variability. Acceleration patterns were also significantly less rhythmic at the head and pelvis in all three planes. After adjusting for differences in walking speed and step timing variability, PD fallers exhibited significantly less rhythmic accelerations at the pelvis in the vertical and anteroposterior planes than PD nonfallers. CONCLUSIONS: Acceleration patterns during gait differ between older people with and without PD and between older people with PD who do and do not fall. These findings suggest that an inability to control displacements of the torso when walking may predispose older people with PD to falls.", "author" : [ { "dropping-particle" : "", "family" : "Latt", "given" : "MD Mark D", "non-dropping-particle" : "", "parse-names" : false, "suffix" : "" }, { "dropping-particle" : "", "family" : "Menz", "given" : "HB Hylton B", "non-dropping-particle" : "", "parse-names" : false, "suffix" : "" }, { "dropping-particle" : "", "family" : "Fung", "given" : "Victor S", "non-dropping-particle" : "", "parse-names" : false, "suffix" : "" }, { "dropping-particle" : "", "family" : "Lord", "given" : "Stephen R", "non-dropping-particle" : "", "parse-names" : false, "suffix" : "" } ], "container-title" : "Journal of gerontology", "id" : "ITEM-2", "issue" : "6", "issued" : { "date-parts" : [ [ "2009", "6" ] ] }, "page" : "700-6", "title" : "Acceleration patterns of the head and pelvis during gait in older people with Parkinson's disease: a comparison of fallers and nonfallers", "type" : "article-journal", "volume" : "64" }, "uris" : [ "http://www.mendeley.com/documents/?uuid=f8e5b5b5-89b7-4fcb-96b1-a48c1e2702e0" ] }, { "id" : "ITEM-3",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"ITEM-3", "issue" : "2", "issued" : { "date-parts" : [ [ "2009", "1", "30" ] ] }, "page" : "261-7", "title" : "Walking stability using harmonic ratios in Parkinson's disease.", "type" : "article-journal", "volume" : "24" }, "uris" : [ "http://www.mendeley.com/documents/?uuid=d1f1a338-c573-4650-b86e-74663b3d81aa" ] } ], "mendeley" : { "formattedCitation" : "[55,58,60]", "plainTextFormattedCitation" : "[55,58,60]", "previouslyFormattedCitation" : "[55,58,60]"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[55,58,60]</w:t>
      </w:r>
      <w:r w:rsidRPr="00A4670A">
        <w:rPr>
          <w:shd w:val="clear" w:color="auto" w:fill="FFFFFF"/>
        </w:rPr>
        <w:fldChar w:fldCharType="end"/>
      </w:r>
      <w:r w:rsidRPr="00A4670A">
        <w:rPr>
          <w:shd w:val="clear" w:color="auto" w:fill="FFFFFF"/>
        </w:rPr>
        <w:t xml:space="preserve">, previous studies have typically assessed few variables using small sample sizes </w:t>
      </w:r>
      <w:r w:rsidRPr="00A4670A">
        <w:rPr>
          <w:shd w:val="clear" w:color="auto" w:fill="FFFFFF"/>
        </w:rPr>
        <w:fldChar w:fldCharType="begin" w:fldLock="1"/>
      </w:r>
      <w:r w:rsidR="001457AA" w:rsidRPr="00A4670A">
        <w:rPr>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rPr>
          <w:shd w:val="clear" w:color="auto" w:fill="FFFFFF"/>
        </w:rPr>
        <w:fldChar w:fldCharType="separate"/>
      </w:r>
      <w:r w:rsidRPr="00A4670A">
        <w:rPr>
          <w:noProof/>
          <w:shd w:val="clear" w:color="auto" w:fill="FFFFFF"/>
        </w:rPr>
        <w:t>[6]</w:t>
      </w:r>
      <w:r w:rsidRPr="00A4670A">
        <w:rPr>
          <w:shd w:val="clear" w:color="auto" w:fill="FFFFFF"/>
        </w:rPr>
        <w:fldChar w:fldCharType="end"/>
      </w:r>
      <w:r w:rsidRPr="00A4670A">
        <w:rPr>
          <w:shd w:val="clear" w:color="auto" w:fill="FFFFFF"/>
        </w:rPr>
        <w:t xml:space="preserve">. Furthermore, as movements of the upper and lower body are rarely assessed in conjunction with each other </w:t>
      </w:r>
      <w:r w:rsidRPr="00A4670A">
        <w:rPr>
          <w:shd w:val="clear" w:color="auto" w:fill="FFFFFF"/>
        </w:rPr>
        <w:fldChar w:fldCharType="begin" w:fldLock="1"/>
      </w:r>
      <w:r w:rsidR="001457AA" w:rsidRPr="00A4670A">
        <w:rPr>
          <w:shd w:val="clear" w:color="auto" w:fill="FFFFFF"/>
        </w:rPr>
        <w:instrText>ADDIN CSL_CITATION { "citationItems" : [ { "id" : "ITEM-1", "itemData" : { "DOI" : "10.1142/S021951941640025X", "ISSN" : "0219-5194", "author" : [ { "dropping-particle" : "", "family" : "Kim", "given" : "Ji-won", "non-dropping-particle" : "", "parse-names" : false, "suffix" : "" }, { "dropping-particle" : "", "family" : "Kwon", "given" : "Yu-ri", "non-dropping-particle" : "", "parse-names" : false, "suffix" : "" }, { "dropping-particle" : "", "family" : "Heo", "given" : "Jae-hoon", "non-dropping-particle" : "", "parse-names" : false, "suffix" : "" }, { "dropping-particle" : "", "family" : "Eom", "given" : "Gwang-moon", "non-dropping-particle" : "", "parse-names" : false, "suffix" : "" }, { "dropping-particle" : "", "family" : "Kwon", "given" : "Moon-seok", "non-dropping-particle" : "", "parse-names" : false, "suffix" : "" }, { "dropping-particle" : "", "family" : "Tack", "given" : "Gye-rae", "non-dropping-particle" : "", "parse-names" : false, "suffix" : "" }, { "dropping-particle" : "", "family" : "Koh", "given" : "Seong-beom", "non-dropping-particle" : "", "parse-names" : false, "suffix" : "" } ], "container-title" : "Journal of Mechanics in Medicine and Biology", "id" : "ITEM-1", "issue" : "08", "issued" : { "date-parts" : [ [ "2016" ] ] }, "page" : "1640025", "title" : "Acceleration Pattern of the Upper Body During Level Walking in Patients With Parkinson'S Disease", "type" : "article-journal", "volume" : "16" }, "uris" : [ "http://www.mendeley.com/documents/?uuid=48aa3bc9-44ac-41b4-9be5-2099663dea50" ] } ], "mendeley" : { "formattedCitation" : "[59]", "plainTextFormattedCitation" : "[59]", "previouslyFormattedCitation" : "[59]"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[59]</w:t>
      </w:r>
      <w:r w:rsidRPr="00A4670A">
        <w:rPr>
          <w:shd w:val="clear" w:color="auto" w:fill="FFFFFF"/>
        </w:rPr>
        <w:fldChar w:fldCharType="end"/>
      </w:r>
      <w:r w:rsidRPr="00A4670A">
        <w:rPr>
          <w:shd w:val="clear" w:color="auto" w:fill="FFFFFF"/>
        </w:rPr>
        <w:t>, it is unknown whether upper body movements describe unique information or are merely a reflection of impaired lower body gait mechanics. If measuring movements of the upper body in PD can provide unique information, their inclusion to current gait models may improve objective measurement of gait impairments symptomatic of PD. Our aims in this study were therefore, to establish whether: i) upper body accelerations during gait are correlated with spatiotemporal characteristics; and ii) if</w:t>
      </w:r>
      <w:r w:rsidRPr="00A4670A">
        <w:rPr>
          <w:color w:val="222222"/>
          <w:shd w:val="clear" w:color="auto" w:fill="FFFFFF"/>
        </w:rPr>
        <w:t xml:space="preserve"> upper body accelerations can discriminate between people with PD and age-matched controls independently and in combination with the standard spatiotemporal characteristics.</w:t>
      </w:r>
    </w:p>
    <w:p w14:paraId="759586CC" w14:textId="77777777" w:rsidR="005776D5" w:rsidRPr="00A4670A" w:rsidRDefault="005776D5" w:rsidP="005776D5">
      <w:pPr>
        <w:rPr>
          <w:color w:val="222222"/>
          <w:shd w:val="clear" w:color="auto" w:fill="FFFFFF"/>
        </w:rPr>
      </w:pPr>
    </w:p>
    <w:p w14:paraId="04613F31" w14:textId="77777777" w:rsidR="005776D5" w:rsidRPr="00A4670A" w:rsidRDefault="005776D5" w:rsidP="005776D5">
      <w:pPr>
        <w:pStyle w:val="Heading2"/>
      </w:pPr>
      <w:bookmarkStart w:id="85" w:name="_Toc496537854"/>
      <w:bookmarkStart w:id="86" w:name="_Toc506909876"/>
      <w:r w:rsidRPr="00A4670A">
        <w:t>Method</w:t>
      </w:r>
      <w:bookmarkEnd w:id="85"/>
      <w:bookmarkEnd w:id="86"/>
    </w:p>
    <w:p w14:paraId="21C1F0AD" w14:textId="77777777" w:rsidR="005776D5" w:rsidRPr="00A4670A" w:rsidRDefault="005776D5" w:rsidP="005776D5">
      <w:r w:rsidRPr="00A4670A">
        <w:t>For this chapter, the same processing procedure was used as the previous.</w:t>
      </w:r>
    </w:p>
    <w:p w14:paraId="283AE754" w14:textId="77777777" w:rsidR="005776D5" w:rsidRPr="00A4670A" w:rsidRDefault="005776D5" w:rsidP="005776D5">
      <w:pPr>
        <w:pStyle w:val="Heading3"/>
      </w:pPr>
      <w:bookmarkStart w:id="87" w:name="_Toc496537855"/>
      <w:bookmarkStart w:id="88" w:name="_Toc506909877"/>
      <w:r w:rsidRPr="00A4670A">
        <w:t>Multivariate spatiotemporal gait model</w:t>
      </w:r>
      <w:bookmarkEnd w:id="87"/>
      <w:bookmarkEnd w:id="88"/>
    </w:p>
    <w:p w14:paraId="76C94A1E" w14:textId="77777777" w:rsidR="005776D5" w:rsidRPr="00A4670A" w:rsidRDefault="005776D5" w:rsidP="00155DB4">
      <w:r w:rsidRPr="00A4670A">
        <w:t xml:space="preserve">As stated in the chapter 1, a recent approach for characterising gait of different pathologies is to utilise multiple variables within a model as opposed to relying on the discrimination capability of a single variable. </w:t>
      </w:r>
      <w:r w:rsidR="00155DB4" w:rsidRPr="00A4670A">
        <w:t xml:space="preserve">For this chapter the previously highlighted 16 variable model as proposed by Lord et al., </w:t>
      </w:r>
      <w:r w:rsidR="00155DB4" w:rsidRPr="00A4670A">
        <w:fldChar w:fldCharType="begin" w:fldLock="1"/>
      </w:r>
      <w:r w:rsidR="001457AA" w:rsidRPr="00A4670A">
        <w:instrText>ADDIN CSL_CITATION { "citationItems" : [ { "id" : "ITEM-1", "itemData" : { "DOI" : "10.1093/gerona/gls255", "ISSN" : "1758-535X", "PMID" : "23250001", "abstract" : "BACKGROUND: Gait is an important predictor of survival in older adults. Gait characteristics help to identify markers of incipient pathology, inform diagnostic algorithms and disease progression, and measure efficacy of interventions. However, there is no clear framework to guide selection of gait characteristics. This study developed and validated a model of gait in older adults based on a strong theoretical paradigm.\n\nMETHODS: One hundred and eighty-nine older adults with a mean (SD) age of 69.5 (7.6) years were assessed for 16 spatiotemporal gait variables using a 7-m instrumented walkway (GAITRite) while walking for 2 minutes. Principal components analysis and factor analysis \"varimax\" procedure were used to derive a model that was validated using a multimethod approach: replication of previous work; association of gait domains with motor, cognitive, and behavioral attributes; and discriminatory properties of gait domains using age as a criterion.\n\nRESULTS: Five factors emerged from the principal components analysis: pace (22.5%), rhythm (19.3%), variability (15.1%), asymmetry (14.5%), and postural control (8.0%), explaining 79.5% of gait variance in total. Age, executive function, power of attention, balance self-efficacy, and physical fatigue were independently and selectively associated with 4 gait domains, explaining up to 40.1% of total variance. Median age discriminated pace, variability, and postural control domains.\n\nCONCLUSIONS: This study supports a 5-factor model of gait in older adults with domains that preferentially select for motor, cognitive, and behavioral attributes. Future research is required to validate the model. If successful, it will facilitate hypothesis-driven research to explain underlying gait mechanisms, identify contributory features to gait disturbance, and examine the effect of intervention.", "author" : [ { "dropping-particle" : "", "family" : "Lord", "given" : "Sue", "non-dropping-particle" : "", "parse-names" : false, "suffix" : "" }, { "dropping-particle" : "", "family" : "Galna", "given" : "Brook", "non-dropping-particle" : "", "parse-names" : false, "suffix" : "" }, { "dropping-particle" : "", "family" : "Verghese", "given" : "Joe", "non-dropping-particle" : "", "parse-names" : false, "suffix" : "" }, { "dropping-particle" : "", "family" : "Coleman", "given" : "Shirley", "non-dropping-particle" : "", "parse-names" : false, "suffix" : "" }, { "dropping-particle" : "", "family" : "Burn", "given" : "David", "non-dropping-particle" : "", "parse-names" : false, "suffix" : "" }, { "dropping-particle" : "", "family" : "Rochester", "given" : "Lynn", "non-dropping-particle" : "", "parse-names" : false, "suffix" : "" } ], "container-title" : "The journals of gerontology. Series A, Biological sciences and medical sciences", "id" : "ITEM-1", "issue" : "7", "issued" : { "date-parts" : [ [ "2013", "7" ] ] }, "page" : "820-7", "title" : "Independent domains of gait in older adults and associated motor and nonmotor attributes: validation of a factor analysis approach.", "type" : "article-journal", "volume" : "68" }, "uris" : [ "http://www.mendeley.com/documents/?uuid=c6445031-d25d-4bb9-b826-74c61096c041" ] } ], "mendeley" : { "formattedCitation" : "[25]", "plainTextFormattedCitation" : "[25]", "previouslyFormattedCitation" : "[25]" }, "properties" : {  }, "schema" : "https://github.com/citation-style-language/schema/raw/master/csl-citation.json" }</w:instrText>
      </w:r>
      <w:r w:rsidR="00155DB4" w:rsidRPr="00A4670A">
        <w:fldChar w:fldCharType="separate"/>
      </w:r>
      <w:r w:rsidR="00155DB4" w:rsidRPr="00A4670A">
        <w:rPr>
          <w:noProof/>
        </w:rPr>
        <w:t>[25]</w:t>
      </w:r>
      <w:r w:rsidR="00155DB4" w:rsidRPr="00A4670A">
        <w:fldChar w:fldCharType="end"/>
      </w:r>
      <w:r w:rsidR="00155DB4" w:rsidRPr="00A4670A">
        <w:t xml:space="preserve"> will be used. The </w:t>
      </w:r>
      <w:r w:rsidRPr="00A4670A">
        <w:t xml:space="preserve">requirements of the model were its ability to be applied to a broad range of gait pathologies and </w:t>
      </w:r>
      <w:r w:rsidR="00155DB4" w:rsidRPr="00A4670A">
        <w:t xml:space="preserve">to add further detail, </w:t>
      </w:r>
      <w:r w:rsidRPr="00A4670A">
        <w:t xml:space="preserve">it considered the following: </w:t>
      </w:r>
    </w:p>
    <w:p w14:paraId="232D617A" w14:textId="77777777" w:rsidR="005776D5" w:rsidRPr="00A4670A" w:rsidRDefault="005776D5" w:rsidP="005776D5">
      <w:pPr>
        <w:pStyle w:val="ListParagraph"/>
        <w:widowControl w:val="0"/>
        <w:numPr>
          <w:ilvl w:val="0"/>
          <w:numId w:val="27"/>
        </w:numPr>
        <w:tabs>
          <w:tab w:val="left" w:pos="220"/>
          <w:tab w:val="left" w:pos="720"/>
        </w:tabs>
        <w:autoSpaceDE w:val="0"/>
        <w:autoSpaceDN w:val="0"/>
        <w:spacing w:before="360" w:after="360"/>
        <w:ind w:left="720"/>
        <w:jc w:val="left"/>
        <w:rPr>
          <w:rFonts w:ascii="Arial" w:hAnsi="Arial" w:cs="Arial"/>
        </w:rPr>
      </w:pPr>
      <w:r w:rsidRPr="00A4670A">
        <w:rPr>
          <w:rFonts w:ascii="Arial" w:hAnsi="Arial" w:cs="Arial"/>
        </w:rPr>
        <w:t xml:space="preserve">The inclusion of a sufficient number of gait characteristics to ensure that the model accurately represents the underlying construct of gait, while avoiding duplication and redundancy in the model (eg, step length but not stride length). </w:t>
      </w:r>
    </w:p>
    <w:p w14:paraId="1F015379" w14:textId="77777777" w:rsidR="005776D5" w:rsidRPr="00A4670A" w:rsidRDefault="005776D5" w:rsidP="005776D5">
      <w:pPr>
        <w:pStyle w:val="ListParagraph"/>
        <w:widowControl w:val="0"/>
        <w:numPr>
          <w:ilvl w:val="0"/>
          <w:numId w:val="27"/>
        </w:numPr>
        <w:tabs>
          <w:tab w:val="left" w:pos="220"/>
          <w:tab w:val="left" w:pos="720"/>
        </w:tabs>
        <w:autoSpaceDE w:val="0"/>
        <w:autoSpaceDN w:val="0"/>
        <w:spacing w:before="360" w:after="360"/>
        <w:ind w:left="714" w:hanging="357"/>
        <w:jc w:val="left"/>
        <w:rPr>
          <w:rFonts w:ascii="Arial" w:hAnsi="Arial" w:cs="Arial"/>
        </w:rPr>
      </w:pPr>
      <w:r w:rsidRPr="00A4670A">
        <w:rPr>
          <w:rFonts w:ascii="Arial" w:hAnsi="Arial" w:cs="Arial"/>
        </w:rPr>
        <w:t xml:space="preserve">The use of step rather than stride characteristics as step variability measures are more reliable </w:t>
      </w:r>
      <w:r w:rsidRPr="00A4670A">
        <w:rPr>
          <w:rFonts w:ascii="Arial" w:hAnsi="Arial" w:cs="Arial"/>
        </w:rPr>
        <w:fldChar w:fldCharType="begin" w:fldLock="1"/>
      </w:r>
      <w:r w:rsidR="00385A36" w:rsidRPr="00A4670A">
        <w:rPr>
          <w:rFonts w:ascii="Arial" w:hAnsi="Arial" w:cs="Arial"/>
        </w:rPr>
        <w:instrText>ADDIN CSL_CITATION { "citationItems" : [ { "id" : "ITEM-1", "itemData" : { "DOI" : "10.1016/j.gaitpost.2012.09.025", "ISSN" : "1879-2219", "PMID" : "23103242", "abstract" : "Background: Despite the widespread use of gait variability in research and clinical studies, testing protocols designed to optimise its reliability have not been established. This study evaluates the impact of testing protocol and pathology on the reliability of gait variability. Objective: To (i) estimate the reliability of gait variability during continuous and intermittent walking protocols in older adults and people with Parkinson's disease (PD), (ii) determine optimal number of steps for acceptable levels of reliability of gait variability and (iii) provide sample size estimates for use in clinical trials. Methods: Gait variability was measured twice, one week apart, in 27 older adults and 25 PD participants. Participants walked at their preferred pace during: (i) a continuous 2. min walk and (ii) 3 intermittent walks over a 12. m walkway. Gait variability was calculated as the within-person standard deviation for step velocity, length and width, and step, stance and swing duration. Results: Reliability of gait variability ranged from poor to excellent (intra class correlations .041-.860; relative limits of agreement 34-89%). Gait variability was more reliable during continuous walks. Control and PD participants demonstrated similar reliability. Increasing the number of steps improved reliability, with most improvement seen across the first 30 steps. Conclusions: In this study, we identified testing protocols that improve the reliability of measuring gait variability. We recommend using a continuous walking protocol and to collect no fewer than 30 steps. Early PD does not appear to impact negatively on the reliability of gait variability. ?? 2012 Elsevier B.V.", "author" : [ { "dropping-particle" : "", "family" : "Galna", "given" : "Brook", "non-dropping-particle" : "", "parse-names" : false, "suffix" : "" }, { "dropping-particle" : "", "family" : "Lord", "given" : "Sue", "non-dropping-particle" : "", "parse-names" : false, "suffix" : "" }, { "dropping-particle" : "", "family" : "Rochester", "given" : "Lynn", "non-dropping-particle" : "", "parse-names" : false, "suffix" : "" } ], "container-title" : "Gait &amp; Posture", "id" : "ITEM-1", "issue" : "4", "issued" : { "date-parts" : [ [ "2013", "4" ] ] }, "page" : "580-585", "publisher" : "Elsevier B.V.", "title" : "Is gait variability reliable in older adults and Parkinson's disease? Towards an optimal testing protocol", "type" : "article-journal", "volume" : "37" }, "uris" : [ "http://www.mendeley.com/documents/?uuid=be0ee63d-2033-40ef-8409-4b7f0d815207" ] } ], "mendeley" : { "formattedCitation" : "[87]", "plainTextFormattedCitation" : "[87]", "previouslyFormattedCitation" : "[87]" }, "properties" : {  }, "schema" : "https://github.com/citation-style-language/schema/raw/master/csl-citation.json" }</w:instrText>
      </w:r>
      <w:r w:rsidRPr="00A4670A">
        <w:rPr>
          <w:rFonts w:ascii="Arial" w:hAnsi="Arial" w:cs="Arial"/>
        </w:rPr>
        <w:fldChar w:fldCharType="separate"/>
      </w:r>
      <w:r w:rsidR="00385A36" w:rsidRPr="00A4670A">
        <w:rPr>
          <w:rFonts w:ascii="Arial" w:hAnsi="Arial" w:cs="Arial"/>
          <w:noProof/>
        </w:rPr>
        <w:t>[87]</w:t>
      </w:r>
      <w:r w:rsidRPr="00A4670A">
        <w:rPr>
          <w:rFonts w:ascii="Arial" w:hAnsi="Arial" w:cs="Arial"/>
        </w:rPr>
        <w:fldChar w:fldCharType="end"/>
      </w:r>
      <w:r w:rsidRPr="00A4670A">
        <w:rPr>
          <w:rFonts w:ascii="Arial" w:hAnsi="Arial" w:cs="Arial"/>
        </w:rPr>
        <w:t xml:space="preserve">). </w:t>
      </w:r>
      <w:r w:rsidRPr="00A4670A">
        <w:rPr>
          <w:rFonts w:ascii="MS Mincho" w:eastAsia="MS Mincho" w:hAnsi="MS Mincho" w:cs="MS Mincho"/>
        </w:rPr>
        <w:t> </w:t>
      </w:r>
    </w:p>
    <w:p w14:paraId="10EC0DBF" w14:textId="77777777" w:rsidR="005776D5" w:rsidRPr="00A4670A" w:rsidRDefault="005776D5" w:rsidP="005776D5">
      <w:pPr>
        <w:pStyle w:val="ListParagraph"/>
        <w:widowControl w:val="0"/>
        <w:numPr>
          <w:ilvl w:val="0"/>
          <w:numId w:val="27"/>
        </w:numPr>
        <w:tabs>
          <w:tab w:val="left" w:pos="220"/>
          <w:tab w:val="left" w:pos="720"/>
        </w:tabs>
        <w:autoSpaceDE w:val="0"/>
        <w:autoSpaceDN w:val="0"/>
        <w:spacing w:before="360" w:after="360"/>
        <w:ind w:left="714" w:hanging="357"/>
        <w:jc w:val="left"/>
        <w:rPr>
          <w:rFonts w:ascii="Arial" w:hAnsi="Arial" w:cs="Arial"/>
        </w:rPr>
      </w:pPr>
      <w:r w:rsidRPr="00A4670A">
        <w:rPr>
          <w:rFonts w:ascii="Arial" w:hAnsi="Arial" w:cs="Arial"/>
        </w:rPr>
        <w:t>Preservation of original measurement units (eg, step time rather than cadence).</w:t>
      </w:r>
    </w:p>
    <w:p w14:paraId="4AD8021F" w14:textId="77777777" w:rsidR="005776D5" w:rsidRPr="00A4670A" w:rsidRDefault="005776D5" w:rsidP="005776D5">
      <w:pPr>
        <w:pStyle w:val="ListParagraph"/>
        <w:widowControl w:val="0"/>
        <w:numPr>
          <w:ilvl w:val="0"/>
          <w:numId w:val="27"/>
        </w:numPr>
        <w:tabs>
          <w:tab w:val="left" w:pos="220"/>
          <w:tab w:val="left" w:pos="720"/>
        </w:tabs>
        <w:autoSpaceDE w:val="0"/>
        <w:autoSpaceDN w:val="0"/>
        <w:spacing w:before="360" w:after="360"/>
        <w:ind w:left="714" w:hanging="357"/>
        <w:jc w:val="left"/>
        <w:rPr>
          <w:rFonts w:ascii="Arial" w:hAnsi="Arial" w:cs="Arial"/>
        </w:rPr>
      </w:pPr>
      <w:r w:rsidRPr="00A4670A">
        <w:rPr>
          <w:rFonts w:ascii="Arial" w:hAnsi="Arial" w:cs="Arial"/>
        </w:rPr>
        <w:t xml:space="preserve">Inclusion of measures for step asymmetry because of their diagnostic and predictive utility </w:t>
      </w:r>
      <w:r w:rsidRPr="00A4670A">
        <w:rPr>
          <w:rFonts w:ascii="Arial" w:hAnsi="Arial" w:cs="Arial"/>
        </w:rPr>
        <w:fldChar w:fldCharType="begin" w:fldLock="1"/>
      </w:r>
      <w:r w:rsidR="001457AA" w:rsidRPr="00A4670A">
        <w:rPr>
          <w:rFonts w:ascii="Arial" w:hAnsi="Arial" w:cs="Arial"/>
        </w:rPr>
        <w:instrText>ADDIN CSL_CITATION { "citationItems" : [ { "id" : "ITEM-1", "itemData" : { "DOI" : "10.1111/j.1460-9568.2006.05033.x", "author" : [ { "dropping-particle" : "", "family" : "Baltadjieva", "given" : "Rossitza", "non-dropping-particle" : "", "parse-names" : false, "suffix" : "" }, { "dropping-particle" : "", "family" : "Giladi", "given" : "Nir", "non-dropping-particle" : "", "parse-names" : false, "suffix" : "" }, { "dropping-particle" : "", "family" : "Gruendlinger", "given" : "Leor", "non-dropping-particle" : "", "parse-names" : false, "suffix" : "" }, { "dropping-particle" : "", "family" : "Peretz", "given" : "Chava", "non-dropping-particle" : "", "parse-names" : false, "suffix" : "" }, { "dropping-particle" : "", "family" : "Hausdorff", "given" : "Jeffrey M", "non-dropping-particle" : "", "parse-names" : false, "suffix" : "" } ], "id" : "ITEM-1", "issue" : "February", "issued" : { "date-parts" : [ [ "2006" ] ] }, "page" : "1815-1820", "title" : "Marked alterations in the gait timing and rhythmicity of patients with de novo Parkinson \u2019 s disease", "type" : "article-journal", "volume" : "24" }, "uris" : [ "http://www.mendeley.com/documents/?uuid=1a44e172-6357-40ab-87e1-0693cc1fcfcf" ] } ], "mendeley" : { "formattedCitation" : "[19]", "plainTextFormattedCitation" : "[19]", "previouslyFormattedCitation" : "[19]" }, "properties" : {  }, "schema" : "https://github.com/citation-style-language/schema/raw/master/csl-citation.json" }</w:instrText>
      </w:r>
      <w:r w:rsidRPr="00A4670A">
        <w:rPr>
          <w:rFonts w:ascii="Arial" w:hAnsi="Arial" w:cs="Arial"/>
        </w:rPr>
        <w:fldChar w:fldCharType="separate"/>
      </w:r>
      <w:r w:rsidRPr="00A4670A">
        <w:rPr>
          <w:rFonts w:ascii="Arial" w:hAnsi="Arial" w:cs="Arial"/>
          <w:noProof/>
        </w:rPr>
        <w:t>[19]</w:t>
      </w:r>
      <w:r w:rsidRPr="00A4670A">
        <w:rPr>
          <w:rFonts w:ascii="Arial" w:hAnsi="Arial" w:cs="Arial"/>
        </w:rPr>
        <w:fldChar w:fldCharType="end"/>
      </w:r>
      <w:r w:rsidRPr="00A4670A">
        <w:rPr>
          <w:rFonts w:ascii="Arial" w:hAnsi="Arial" w:cs="Arial"/>
        </w:rPr>
        <w:t xml:space="preserve">. </w:t>
      </w:r>
      <w:r w:rsidRPr="00A4670A">
        <w:rPr>
          <w:rFonts w:ascii="MS Mincho" w:eastAsia="MS Mincho" w:hAnsi="MS Mincho" w:cs="MS Mincho"/>
        </w:rPr>
        <w:t> </w:t>
      </w:r>
    </w:p>
    <w:p w14:paraId="5BD63FC5" w14:textId="77777777" w:rsidR="005776D5" w:rsidRPr="00A4670A" w:rsidRDefault="005776D5" w:rsidP="005776D5">
      <w:pPr>
        <w:pStyle w:val="ListParagraph"/>
        <w:widowControl w:val="0"/>
        <w:numPr>
          <w:ilvl w:val="0"/>
          <w:numId w:val="27"/>
        </w:numPr>
        <w:tabs>
          <w:tab w:val="left" w:pos="220"/>
          <w:tab w:val="left" w:pos="720"/>
        </w:tabs>
        <w:autoSpaceDE w:val="0"/>
        <w:autoSpaceDN w:val="0"/>
        <w:spacing w:before="360" w:after="360"/>
        <w:ind w:left="714" w:hanging="357"/>
        <w:jc w:val="left"/>
        <w:rPr>
          <w:rFonts w:ascii="Arial" w:hAnsi="Arial" w:cs="Arial"/>
        </w:rPr>
      </w:pPr>
      <w:r w:rsidRPr="00A4670A">
        <w:rPr>
          <w:rFonts w:ascii="Arial" w:hAnsi="Arial" w:cs="Arial"/>
        </w:rPr>
        <w:t xml:space="preserve">Use of </w:t>
      </w:r>
      <w:r w:rsidRPr="00A4670A">
        <w:rPr>
          <w:rFonts w:ascii="Arial" w:hAnsi="Arial" w:cs="Arial"/>
          <w:i/>
          <w:iCs/>
        </w:rPr>
        <w:t xml:space="preserve">SD </w:t>
      </w:r>
      <w:r w:rsidRPr="00A4670A">
        <w:rPr>
          <w:rFonts w:ascii="Arial" w:hAnsi="Arial" w:cs="Arial"/>
        </w:rPr>
        <w:t xml:space="preserve">rather than coefficient of variation because it provides clarity for interpretation </w:t>
      </w:r>
      <w:r w:rsidRPr="00A4670A">
        <w:rPr>
          <w:rFonts w:ascii="Arial" w:hAnsi="Arial" w:cs="Arial"/>
        </w:rPr>
        <w:fldChar w:fldCharType="begin" w:fldLock="1"/>
      </w:r>
      <w:r w:rsidR="001457AA" w:rsidRPr="00A4670A">
        <w:rPr>
          <w:rFonts w:ascii="Arial" w:hAnsi="Arial" w:cs="Arial"/>
        </w:rPr>
        <w:instrText>ADDIN CSL_CITATION { "citationItems" : [ { "id" : "ITEM-1", "itemData" : { "DOI" : "10.1016/j.gaitpost.2011.07.010", "ISSN" : "09666362", "author" : [ { "dropping-particle" : "", "family" : "Lord", "given" : "Sue", "non-dropping-particle" : "", "parse-names" : false, "suffix" : "" }, { "dropping-particle" : "", "family" : "Howe", "given" : "Tracey", "non-dropping-particle" : "", "parse-names" : false, "suffix" : "" }, { "dropping-particle" : "", "family" : "Greenland", "given" : "Julia", "non-dropping-particle" : "", "parse-names" : false, "suffix" : "" }, { "dropping-particle" : "", "family" : "Simpson", "given" : "Linda", "non-dropping-particle" : "", "parse-names" : false, "suffix" : "" }, { "dropping-particle" : "", "family" : "Rochester", "given" : "Lynn", "non-dropping-particle" : "", "parse-names" : false, "suffix" : "" } ], "container-title" : "Gait &amp; Posture", "id" : "ITEM-1", "issue" : "4", "issued" : { "date-parts" : [ [ "2011" ] ] }, "page" : "443-450", "publisher" : "Elsevier B.V.", "title" : "Gait variability in older adults: A structured review of testing protocol and clinimetric properties", "type" : "article-journal", "volume" : "34" }, "uris" : [ "http://www.mendeley.com/documents/?uuid=c14e712a-c50d-480f-a826-9eb114049097" ] } ], "mendeley" : { "formattedCitation" : "[98]", "plainTextFormattedCitation" : "[98]", "previouslyFormattedCitation" : "[98]" }, "properties" : {  }, "schema" : "https://github.com/citation-style-language/schema/raw/master/csl-citation.json" }</w:instrText>
      </w:r>
      <w:r w:rsidRPr="00A4670A">
        <w:rPr>
          <w:rFonts w:ascii="Arial" w:hAnsi="Arial" w:cs="Arial"/>
        </w:rPr>
        <w:fldChar w:fldCharType="separate"/>
      </w:r>
      <w:r w:rsidRPr="00A4670A">
        <w:rPr>
          <w:rFonts w:ascii="Arial" w:hAnsi="Arial" w:cs="Arial"/>
          <w:noProof/>
        </w:rPr>
        <w:t>[98]</w:t>
      </w:r>
      <w:r w:rsidRPr="00A4670A">
        <w:rPr>
          <w:rFonts w:ascii="Arial" w:hAnsi="Arial" w:cs="Arial"/>
        </w:rPr>
        <w:fldChar w:fldCharType="end"/>
      </w:r>
      <w:r w:rsidRPr="00A4670A">
        <w:rPr>
          <w:rFonts w:ascii="Arial" w:hAnsi="Arial" w:cs="Arial"/>
        </w:rPr>
        <w:t>.</w:t>
      </w:r>
    </w:p>
    <w:p w14:paraId="4559409B" w14:textId="77777777" w:rsidR="005776D5" w:rsidRPr="00A4670A" w:rsidRDefault="005776D5" w:rsidP="005776D5">
      <w:r w:rsidRPr="00A4670A">
        <w:t xml:space="preserve">Most variables are exported directly from the GAITrite software with the exception of the variability and asymmetry measures which are calculated as follows. </w:t>
      </w:r>
    </w:p>
    <w:p w14:paraId="0C10648F" w14:textId="77777777" w:rsidR="005776D5" w:rsidRPr="00A4670A" w:rsidRDefault="00712870" w:rsidP="005776D5">
      <w:r w:rsidRPr="00A4670A">
        <w:rPr>
          <w:noProof/>
          <w:lang w:val="en-GB" w:eastAsia="en-GB"/>
        </w:rPr>
        <mc:AlternateContent>
          <mc:Choice Requires="wps">
            <w:drawing>
              <wp:anchor distT="0" distB="0" distL="114300" distR="114300" simplePos="0" relativeHeight="251848704" behindDoc="0" locked="0" layoutInCell="1" allowOverlap="1" wp14:anchorId="5C95F7AF" wp14:editId="004BCA5F">
                <wp:simplePos x="0" y="0"/>
                <wp:positionH relativeFrom="column">
                  <wp:posOffset>5343525</wp:posOffset>
                </wp:positionH>
                <wp:positionV relativeFrom="paragraph">
                  <wp:posOffset>2301875</wp:posOffset>
                </wp:positionV>
                <wp:extent cx="612775" cy="345440"/>
                <wp:effectExtent l="0" t="0" r="0" b="10160"/>
                <wp:wrapSquare wrapText="bothSides"/>
                <wp:docPr id="121" name="Text Box 121"/>
                <wp:cNvGraphicFramePr/>
                <a:graphic xmlns:a="http://schemas.openxmlformats.org/drawingml/2006/main">
                  <a:graphicData uri="http://schemas.microsoft.com/office/word/2010/wordprocessingShape">
                    <wps:wsp>
                      <wps:cNvSpPr txBox="1"/>
                      <wps:spPr>
                        <a:xfrm>
                          <a:off x="0" y="0"/>
                          <a:ext cx="6127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1961E0" w14:textId="77777777" w:rsidR="00C23B11" w:rsidRPr="00712870" w:rsidRDefault="00C23B11" w:rsidP="00712870">
                            <w:pPr>
                              <w:ind w:firstLine="0"/>
                            </w:pPr>
                            <w:r w:rsidRPr="00712870">
                              <w:t>(</w:t>
                            </w:r>
                            <w:r>
                              <w:t>5.1</w:t>
                            </w:r>
                            <w:r w:rsidRPr="0071287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F7AF" id="Text Box 121" o:spid="_x0000_s1073" type="#_x0000_t202" style="position:absolute;left:0;text-align:left;margin-left:420.75pt;margin-top:181.25pt;width:48.25pt;height:27.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" filled="f" stroked="f">
                <v:textbox>
                  <w:txbxContent>
                    <w:p w14:paraId="181961E0" w14:textId="77777777" w:rsidR="00C23B11" w:rsidRPr="00712870" w:rsidRDefault="00C23B11" w:rsidP="00712870">
                      <w:pPr>
                        <w:ind w:firstLine="0"/>
                      </w:pPr>
                      <w:r w:rsidRPr="00712870">
                        <w:t>(</w:t>
                      </w:r>
                      <w:r>
                        <w:t>5.1</w:t>
                      </w:r>
                      <w:r w:rsidRPr="00712870">
                        <w:t>)</w:t>
                      </w:r>
                    </w:p>
                  </w:txbxContent>
                </v:textbox>
                <w10:wrap type="square"/>
              </v:shape>
            </w:pict>
          </mc:Fallback>
        </mc:AlternateContent>
      </w:r>
      <w:r w:rsidR="005776D5" w:rsidRPr="00A4670A">
        <w:t xml:space="preserve">The variability measures are calculated by taking the standard deviation from left and right steps separately and then combined (equation </w:t>
      </w:r>
      <w:r w:rsidRPr="00A4670A">
        <w:t>5.</w:t>
      </w:r>
      <w:r w:rsidR="003B499F" w:rsidRPr="00A4670A">
        <w:t>1</w:t>
      </w:r>
      <w:r w:rsidR="005776D5" w:rsidRPr="00A4670A">
        <w:t xml:space="preserve">). The combined standard deviation of left and right steps was calculated by taking the square root of the mean variance of the left and right steps. This method avoids confounding step-to- step variability with variation originating from asymmetry between left and right steps. </w:t>
      </w:r>
    </w:p>
    <w:p w14:paraId="6BEE8B27" w14:textId="77777777" w:rsidR="005776D5" w:rsidRPr="00A4670A" w:rsidRDefault="00C23B11" w:rsidP="005776D5">
      <m:oMathPara>
        <m:oMath>
          <m:sSub>
            <m:sSubPr>
              <m:ctrlPr>
                <w:rPr>
                  <w:rFonts w:ascii="Cambria Math" w:hAnsi="Cambria Math"/>
                </w:rPr>
              </m:ctrlPr>
            </m:sSubPr>
            <m:e>
              <m:r>
                <w:rPr>
                  <w:rFonts w:ascii="Cambria Math" w:hAnsi="Cambria Math"/>
                </w:rPr>
                <m:t>SD</m:t>
              </m:r>
            </m:e>
            <m:sub>
              <m:r>
                <w:rPr>
                  <w:rFonts w:ascii="Cambria Math" w:hAnsi="Cambria Math"/>
                </w:rPr>
                <m:t>Left</m:t>
              </m:r>
              <m:r>
                <m:rPr>
                  <m:sty m:val="p"/>
                </m:rPr>
                <w:rPr>
                  <w:rFonts w:ascii="Cambria Math" w:hAnsi="Cambria Math"/>
                </w:rPr>
                <m:t xml:space="preserve"> &amp; </m:t>
              </m:r>
              <m:r>
                <w:rPr>
                  <w:rFonts w:ascii="Cambria Math" w:hAnsi="Cambria Math"/>
                </w:rPr>
                <m:t>Right</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Variance</m:t>
                      </m:r>
                    </m:e>
                    <m:sub>
                      <m:r>
                        <w:rPr>
                          <w:rFonts w:ascii="Cambria Math" w:hAnsi="Cambria Math"/>
                        </w:rPr>
                        <m:t>Left</m:t>
                      </m:r>
                      <m:r>
                        <m:rPr>
                          <m:sty m:val="p"/>
                        </m:rPr>
                        <w:rPr>
                          <w:rFonts w:ascii="Cambria Math" w:hAnsi="Cambria Math"/>
                        </w:rPr>
                        <m:t xml:space="preserve"> </m:t>
                      </m:r>
                      <m:r>
                        <w:rPr>
                          <w:rFonts w:ascii="Cambria Math" w:hAnsi="Cambria Math"/>
                        </w:rPr>
                        <m:t>steps</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Variance</m:t>
                      </m:r>
                    </m:e>
                    <m:sub>
                      <m:r>
                        <w:rPr>
                          <w:rFonts w:ascii="Cambria Math" w:hAnsi="Cambria Math"/>
                        </w:rPr>
                        <m:t>Right</m:t>
                      </m:r>
                      <m:r>
                        <m:rPr>
                          <m:sty m:val="p"/>
                        </m:rPr>
                        <w:rPr>
                          <w:rFonts w:ascii="Cambria Math" w:hAnsi="Cambria Math"/>
                        </w:rPr>
                        <m:t xml:space="preserve"> </m:t>
                      </m:r>
                      <m:r>
                        <w:rPr>
                          <w:rFonts w:ascii="Cambria Math" w:hAnsi="Cambria Math"/>
                        </w:rPr>
                        <m:t>steps</m:t>
                      </m:r>
                    </m:sub>
                  </m:sSub>
                </m:num>
                <m:den>
                  <m:r>
                    <m:rPr>
                      <m:sty m:val="p"/>
                    </m:rPr>
                    <w:rPr>
                      <w:rFonts w:ascii="Cambria Math" w:hAnsi="Cambria Math"/>
                    </w:rPr>
                    <m:t>2</m:t>
                  </m:r>
                </m:den>
              </m:f>
            </m:e>
          </m:rad>
          <m:r>
            <m:rPr>
              <m:sty m:val="p"/>
            </m:rPr>
            <w:rPr>
              <w:rFonts w:ascii="Cambria Math" w:hAnsi="Cambria Math"/>
            </w:rPr>
            <m:t xml:space="preserve"> </m:t>
          </m:r>
        </m:oMath>
      </m:oMathPara>
    </w:p>
    <w:p w14:paraId="395D42C4" w14:textId="77777777" w:rsidR="005776D5" w:rsidRPr="00A4670A" w:rsidRDefault="00712870" w:rsidP="005776D5">
      <w:r w:rsidRPr="00A4670A">
        <w:rPr>
          <w:noProof/>
          <w:lang w:val="en-GB" w:eastAsia="en-GB"/>
        </w:rPr>
        <mc:AlternateContent>
          <mc:Choice Requires="wps">
            <w:drawing>
              <wp:anchor distT="0" distB="0" distL="114300" distR="114300" simplePos="0" relativeHeight="251850752" behindDoc="0" locked="0" layoutInCell="1" allowOverlap="1" wp14:anchorId="769F5129" wp14:editId="58F98A01">
                <wp:simplePos x="0" y="0"/>
                <wp:positionH relativeFrom="column">
                  <wp:posOffset>5343525</wp:posOffset>
                </wp:positionH>
                <wp:positionV relativeFrom="paragraph">
                  <wp:posOffset>1043305</wp:posOffset>
                </wp:positionV>
                <wp:extent cx="688975" cy="345440"/>
                <wp:effectExtent l="0" t="0" r="0" b="10160"/>
                <wp:wrapSquare wrapText="bothSides"/>
                <wp:docPr id="123" name="Text Box 123"/>
                <wp:cNvGraphicFramePr/>
                <a:graphic xmlns:a="http://schemas.openxmlformats.org/drawingml/2006/main">
                  <a:graphicData uri="http://schemas.microsoft.com/office/word/2010/wordprocessingShape">
                    <wps:wsp>
                      <wps:cNvSpPr txBox="1"/>
                      <wps:spPr>
                        <a:xfrm>
                          <a:off x="0" y="0"/>
                          <a:ext cx="6889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B278F6" w14:textId="77777777" w:rsidR="00C23B11" w:rsidRPr="00712870" w:rsidRDefault="00C23B11" w:rsidP="00712870">
                            <w:pPr>
                              <w:ind w:firstLine="0"/>
                            </w:pPr>
                            <w:r w:rsidRPr="00712870">
                              <w:t>(</w:t>
                            </w:r>
                            <w:r>
                              <w:t>5.2</w:t>
                            </w:r>
                            <w:r w:rsidRPr="0071287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5129" id="Text Box 123" o:spid="_x0000_s1074" type="#_x0000_t202" style="position:absolute;left:0;text-align:left;margin-left:420.75pt;margin-top:82.15pt;width:54.25pt;height:27.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" filled="f" stroked="f">
                <v:textbox>
                  <w:txbxContent>
                    <w:p w14:paraId="60B278F6" w14:textId="77777777" w:rsidR="00C23B11" w:rsidRPr="00712870" w:rsidRDefault="00C23B11" w:rsidP="00712870">
                      <w:pPr>
                        <w:ind w:firstLine="0"/>
                      </w:pPr>
                      <w:r w:rsidRPr="00712870">
                        <w:t>(</w:t>
                      </w:r>
                      <w:r>
                        <w:t>5.2</w:t>
                      </w:r>
                      <w:r w:rsidRPr="00712870">
                        <w:t>)</w:t>
                      </w:r>
                    </w:p>
                  </w:txbxContent>
                </v:textbox>
                <w10:wrap type="square"/>
              </v:shape>
            </w:pict>
          </mc:Fallback>
        </mc:AlternateContent>
      </w:r>
      <w:r w:rsidR="005776D5" w:rsidRPr="00A4670A">
        <w:t xml:space="preserve">Asymmetry measures were calculated by generating the absolute difference between the mean values of the right foot values from the left foot values (equation </w:t>
      </w:r>
      <w:r w:rsidR="003B499F" w:rsidRPr="00A4670A">
        <w:t>5.2</w:t>
      </w:r>
      <w:r w:rsidR="005776D5" w:rsidRPr="00A4670A">
        <w:t>)</w:t>
      </w:r>
    </w:p>
    <w:p w14:paraId="49D72CBF" w14:textId="77777777" w:rsidR="005776D5" w:rsidRPr="00A4670A" w:rsidRDefault="005776D5" w:rsidP="005776D5">
      <m:oMathPara>
        <m:oMath>
          <m:r>
            <w:rPr>
              <w:rFonts w:ascii="Cambria Math" w:hAnsi="Cambria Math"/>
            </w:rPr>
            <m:t>Asymmetry</m:t>
          </m:r>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Right</m:t>
              </m:r>
              <m:r>
                <m:rPr>
                  <m:sty m:val="p"/>
                </m:rPr>
                <w:rPr>
                  <w:rFonts w:ascii="Cambria Math" w:hAnsi="Cambria Math"/>
                </w:rPr>
                <m:t xml:space="preserve"> </m:t>
              </m:r>
              <m:r>
                <w:rPr>
                  <w:rFonts w:ascii="Cambria Math" w:hAnsi="Cambria Math"/>
                </w:rPr>
                <m:t>foot</m:t>
              </m:r>
              <m:r>
                <m:rPr>
                  <m:sty m:val="p"/>
                </m:rPr>
                <w:rPr>
                  <w:rFonts w:ascii="Cambria Math" w:hAnsi="Cambria Math"/>
                </w:rPr>
                <m:t xml:space="preserve"> </m:t>
              </m:r>
              <m:r>
                <w:rPr>
                  <w:rFonts w:ascii="Cambria Math" w:hAnsi="Cambria Math"/>
                </w:rPr>
                <m:t>mean</m:t>
              </m:r>
              <m:r>
                <m:rPr>
                  <m:sty m:val="p"/>
                </m:rPr>
                <w:rPr>
                  <w:rFonts w:ascii="Cambria Math" w:hAnsi="Cambria Math"/>
                </w:rPr>
                <m:t>-</m:t>
              </m:r>
              <m:r>
                <w:rPr>
                  <w:rFonts w:ascii="Cambria Math" w:hAnsi="Cambria Math"/>
                </w:rPr>
                <m:t>Left</m:t>
              </m:r>
              <m:r>
                <m:rPr>
                  <m:sty m:val="p"/>
                </m:rPr>
                <w:rPr>
                  <w:rFonts w:ascii="Cambria Math" w:hAnsi="Cambria Math"/>
                </w:rPr>
                <m:t xml:space="preserve"> </m:t>
              </m:r>
              <m:r>
                <w:rPr>
                  <w:rFonts w:ascii="Cambria Math" w:hAnsi="Cambria Math"/>
                </w:rPr>
                <m:t>foot</m:t>
              </m:r>
              <m:r>
                <m:rPr>
                  <m:sty m:val="p"/>
                </m:rPr>
                <w:rPr>
                  <w:rFonts w:ascii="Cambria Math" w:hAnsi="Cambria Math"/>
                </w:rPr>
                <m:t xml:space="preserve"> </m:t>
              </m:r>
              <m:r>
                <w:rPr>
                  <w:rFonts w:ascii="Cambria Math" w:hAnsi="Cambria Math"/>
                </w:rPr>
                <m:t>mean</m:t>
              </m:r>
            </m:e>
          </m:d>
        </m:oMath>
      </m:oMathPara>
    </w:p>
    <w:p w14:paraId="5EDC8988" w14:textId="77777777" w:rsidR="005776D5" w:rsidRPr="00A4670A" w:rsidRDefault="005776D5" w:rsidP="005776D5">
      <w:pPr>
        <w:ind w:firstLine="0"/>
      </w:pPr>
    </w:p>
    <w:p w14:paraId="4D9500B2" w14:textId="77777777" w:rsidR="005776D5" w:rsidRPr="00A4670A" w:rsidRDefault="005776D5" w:rsidP="005776D5">
      <w:pPr>
        <w:pStyle w:val="Heading3"/>
      </w:pPr>
      <w:bookmarkStart w:id="89" w:name="_Toc496537856"/>
      <w:bookmarkStart w:id="90" w:name="_Toc506909878"/>
      <w:r w:rsidRPr="00A4670A">
        <w:t>Multivariate upper body acceleration models</w:t>
      </w:r>
      <w:bookmarkEnd w:id="89"/>
      <w:bookmarkEnd w:id="90"/>
    </w:p>
    <w:p w14:paraId="684881C8" w14:textId="58CA20C8" w:rsidR="005776D5" w:rsidRPr="00A4670A" w:rsidRDefault="005776D5" w:rsidP="005776D5">
      <w:pPr>
        <w:spacing w:before="360" w:after="360"/>
      </w:pPr>
      <w:r w:rsidRPr="00A4670A">
        <w:rPr>
          <w:lang w:val="en-GB"/>
        </w:rPr>
        <w:t xml:space="preserve">To </w:t>
      </w:r>
      <w:r w:rsidR="00155DB4" w:rsidRPr="00A4670A">
        <w:rPr>
          <w:lang w:val="en-GB"/>
        </w:rPr>
        <w:t>aid comparison</w:t>
      </w:r>
      <w:r w:rsidRPr="00A4670A">
        <w:rPr>
          <w:lang w:val="en-GB"/>
        </w:rPr>
        <w:t xml:space="preserve"> with the spatiotemporal gait model which is separated into domains, the upper body acceleration variables were also </w:t>
      </w:r>
      <w:r w:rsidR="008618D5" w:rsidRPr="00A4670A">
        <w:rPr>
          <w:lang w:val="en-GB"/>
        </w:rPr>
        <w:t xml:space="preserve">subjectively </w:t>
      </w:r>
      <w:r w:rsidRPr="00A4670A">
        <w:rPr>
          <w:lang w:val="en-GB"/>
        </w:rPr>
        <w:t>grouped into five conceptual domains based upon the</w:t>
      </w:r>
      <w:r w:rsidR="00442775" w:rsidRPr="00A4670A">
        <w:rPr>
          <w:lang w:val="en-GB"/>
        </w:rPr>
        <w:t xml:space="preserve"> gait construct the variable was</w:t>
      </w:r>
      <w:r w:rsidRPr="00A4670A">
        <w:rPr>
          <w:lang w:val="en-GB"/>
        </w:rPr>
        <w:t xml:space="preserve"> defined to measure.</w:t>
      </w:r>
      <w:r w:rsidR="00CA0918" w:rsidRPr="00A4670A">
        <w:rPr>
          <w:lang w:val="en-GB"/>
        </w:rPr>
        <w:t xml:space="preserve"> Like the spatiotemporal model</w:t>
      </w:r>
      <w:r w:rsidRPr="00A4670A">
        <w:rPr>
          <w:lang w:val="en-GB"/>
        </w:rPr>
        <w:t xml:space="preserve"> </w:t>
      </w:r>
      <w:r w:rsidR="00E20577" w:rsidRPr="00A4670A">
        <w:rPr>
          <w:lang w:val="en-GB"/>
        </w:rPr>
        <w:t>t</w:t>
      </w:r>
      <w:r w:rsidRPr="00A4670A">
        <w:t>his</w:t>
      </w:r>
      <w:r w:rsidR="00E20577" w:rsidRPr="00A4670A">
        <w:t xml:space="preserve"> was done to aid the interpretation of results and</w:t>
      </w:r>
      <w:r w:rsidRPr="00A4670A">
        <w:t xml:space="preserve"> was performed </w:t>
      </w:r>
      <w:r w:rsidR="00C5096E" w:rsidRPr="00A4670A">
        <w:t>as an improvement to articles proposing a single variable as a biomarker</w:t>
      </w:r>
      <w:r w:rsidR="00E20577" w:rsidRPr="00A4670A">
        <w:t xml:space="preserve"> by looking at the results in a multifaceted way. Through grouping the variables into domains it is believed</w:t>
      </w:r>
      <w:r w:rsidR="00C5096E" w:rsidRPr="00A4670A">
        <w:t xml:space="preserve"> </w:t>
      </w:r>
      <w:r w:rsidR="00E20577" w:rsidRPr="00A4670A">
        <w:t>it will aid</w:t>
      </w:r>
      <w:r w:rsidRPr="00A4670A">
        <w:t xml:space="preserve"> determin</w:t>
      </w:r>
      <w:r w:rsidR="00E20577" w:rsidRPr="00A4670A">
        <w:t>ing</w:t>
      </w:r>
      <w:r w:rsidRPr="00A4670A">
        <w:t xml:space="preserve"> if the newly created acceleration models are complimentary to the </w:t>
      </w:r>
      <w:r w:rsidR="00442775" w:rsidRPr="00A4670A">
        <w:t xml:space="preserve">domain based </w:t>
      </w:r>
      <w:r w:rsidRPr="00A4670A">
        <w:t>spatiotemporal model or equally capable to characterize PD gait</w:t>
      </w:r>
      <w:r w:rsidR="00C761ED" w:rsidRPr="00A4670A">
        <w:t xml:space="preserve"> alone</w:t>
      </w:r>
      <w:r w:rsidRPr="00A4670A">
        <w:t xml:space="preserve">. </w:t>
      </w:r>
      <w:r w:rsidRPr="00A4670A">
        <w:rPr>
          <w:lang w:val="en-GB"/>
        </w:rPr>
        <w:t>The</w:t>
      </w:r>
      <w:r w:rsidR="00E20577" w:rsidRPr="00A4670A">
        <w:rPr>
          <w:lang w:val="en-GB"/>
        </w:rPr>
        <w:t xml:space="preserve"> upper body acceleration</w:t>
      </w:r>
      <w:r w:rsidRPr="00A4670A">
        <w:rPr>
          <w:lang w:val="en-GB"/>
        </w:rPr>
        <w:t xml:space="preserve"> domains were as follows:</w:t>
      </w:r>
    </w:p>
    <w:p w14:paraId="40A7BCAF" w14:textId="77777777" w:rsidR="005776D5" w:rsidRPr="00A4670A" w:rsidRDefault="005776D5" w:rsidP="005776D5">
      <w:pPr>
        <w:pStyle w:val="ListParagraph"/>
        <w:numPr>
          <w:ilvl w:val="0"/>
          <w:numId w:val="28"/>
        </w:numPr>
        <w:spacing w:before="360" w:after="360"/>
        <w:ind w:left="714" w:hanging="357"/>
        <w:rPr>
          <w:rFonts w:ascii="Arial" w:hAnsi="Arial" w:cs="Arial"/>
        </w:rPr>
      </w:pPr>
      <w:r w:rsidRPr="00A4670A">
        <w:rPr>
          <w:rFonts w:ascii="Arial" w:hAnsi="Arial" w:cs="Arial"/>
        </w:rPr>
        <w:t xml:space="preserve">Magnitude: represented from the acceleration RMS (RMS) </w:t>
      </w:r>
      <w:r w:rsidRPr="00A4670A">
        <w:rPr>
          <w:rFonts w:ascii="Arial" w:hAnsi="Arial" w:cs="Arial"/>
        </w:rPr>
        <w:fldChar w:fldCharType="begin" w:fldLock="1"/>
      </w:r>
      <w:r w:rsidR="00385A36" w:rsidRPr="00A4670A">
        <w:rPr>
          <w:rFonts w:ascii="Arial" w:hAnsi="Arial" w:cs="Arial"/>
        </w:rPr>
        <w:instrText>ADDIN CSL_CITATION { "citationItems" : [ { "id" : "ITEM-1", "itemData" : { "author" : [ { "dropping-particle" : "", "family" : "Moe-Nilssen", "given" : "R", "non-dropping-particle" : "", "parse-names" : false, "suffix" : "" } ], "container-title" : "Clinical Biomechanics", "id" : "ITEM-1", "issued" : { "date-parts" : [ [ "1998" ] ] }, "page" : "328-335", "title" : "A new method for evaluating motor control in gait under real-life environmental conditions . Part 1 : The instrument", "type" : "article-journal", "volume" : "13" }, "uris" : [ "http://www.mendeley.com/documents/?uuid=763a5dd4-a8d1-47d0-81cb-dfc4d1a729bb" ] }, { "id" : "ITEM-2",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"ITEM-2", "issued" : { "date-parts" : [ [ "2009" ] ] }, "page" : "300-303", "title" : "Gender differences in the control of the upper body accelerations during level walking", "type" : "article-journal", "volume" : "29" }, "uris" : [ "http://www.mendeley.com/documents/?uuid=c3dbfdd2-5909-452d-91d8-a41a7000a0dd" ] } ], "mendeley" : { "formattedCitation" : "[43,82]", "plainTextFormattedCitation" : "[43,82]", "previouslyFormattedCitation" : "[43,82]" }, "properties" : {  }, "schema" : "https://github.com/citation-style-language/schema/raw/master/csl-citation.json" }</w:instrText>
      </w:r>
      <w:r w:rsidRPr="00A4670A">
        <w:rPr>
          <w:rFonts w:ascii="Arial" w:hAnsi="Arial" w:cs="Arial"/>
        </w:rPr>
        <w:fldChar w:fldCharType="separate"/>
      </w:r>
      <w:r w:rsidR="00385A36" w:rsidRPr="00A4670A">
        <w:rPr>
          <w:rFonts w:ascii="Arial" w:hAnsi="Arial" w:cs="Arial"/>
          <w:noProof/>
        </w:rPr>
        <w:t>[43,82]</w:t>
      </w:r>
      <w:r w:rsidRPr="00A4670A">
        <w:rPr>
          <w:rFonts w:ascii="Arial" w:hAnsi="Arial" w:cs="Arial"/>
        </w:rPr>
        <w:fldChar w:fldCharType="end"/>
      </w:r>
      <w:r w:rsidRPr="00A4670A">
        <w:rPr>
          <w:rFonts w:ascii="Arial" w:hAnsi="Arial" w:cs="Arial"/>
        </w:rPr>
        <w:t>.</w:t>
      </w:r>
    </w:p>
    <w:p w14:paraId="7DFE560B" w14:textId="77777777" w:rsidR="005776D5" w:rsidRPr="00A4670A" w:rsidRDefault="005776D5" w:rsidP="005776D5">
      <w:pPr>
        <w:pStyle w:val="ListParagraph"/>
        <w:numPr>
          <w:ilvl w:val="0"/>
          <w:numId w:val="28"/>
        </w:numPr>
        <w:spacing w:before="360" w:after="360"/>
        <w:ind w:left="714" w:hanging="357"/>
        <w:rPr>
          <w:rFonts w:ascii="Arial" w:hAnsi="Arial" w:cs="Arial"/>
        </w:rPr>
      </w:pPr>
      <w:r w:rsidRPr="00A4670A">
        <w:rPr>
          <w:rFonts w:ascii="Arial" w:hAnsi="Arial" w:cs="Arial"/>
        </w:rPr>
        <w:t xml:space="preserve">Smoothness: represented by jerk RMS (jerk) </w:t>
      </w:r>
      <w:r w:rsidRPr="00A4670A">
        <w:rPr>
          <w:rFonts w:ascii="Arial" w:hAnsi="Arial" w:cs="Arial"/>
        </w:rPr>
        <w:fldChar w:fldCharType="begin" w:fldLock="1"/>
      </w:r>
      <w:r w:rsidR="001457AA" w:rsidRPr="00A4670A">
        <w:rPr>
          <w:rFonts w:ascii="Arial" w:hAnsi="Arial" w:cs="Arial"/>
        </w:rPr>
        <w:instrText>ADDIN CSL_CITATION { "citationItems" : [ { "id" : "ITEM-1",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"ITEM-1", "issue" : "11", "issued" : { "date-parts" : [ [ "2013", "9", "15" ] ] }, "page" : "1544-1551", "title" : "Objective biomarkers of balance and gait for Parkinson's disease using body\u2010worn sensors", "type" : "article-journal", "volume" : "28" }, "uris" : [ "http://www.mendeley.com/documents/?uuid=129be1bb-b23b-421f-a236-bd4055bd97b0" ] }, { "id" : "ITEM-2", "itemData" : { "DOI" : "10.1007/s10072-012-1017-x", "ISBN" : "1590-3478 (Electronic)\\n1590-1874 (Linking)", "ISSN" : "1590-3478", "PMID" : "22447360", "abstract" : "The purpose of the present study is to evaluate accelerometric parameters of gait in different neurological conditions with pathological gait impairment compared to healthy subjects. We studied 17 patients affected by Parkinson\u2019s disease, 24 with ataxic gait due to different diseases and 24 healthy subjects supplied with a triaxial accelerometer with a portable datalogger which measures acceleration and deceleration on an anterior\u2013posterior, mediolateral and vertical plane at an approximate level of the center of mass (back sacral localization) and in other two positions (sternal and frontal sacral region) during a steady-state walking. Analyses of the basic accelerometric parameters associated with a jerk analysis allowed us to differentiate between the population groups. We observed a significant reduction of acceleration parameters in neurological patients when compared with healthy subjects, with a reduction of the mean acceleration of 0.30 m/s-\ufffd for ataxic and 0.64 m/s-\ufffd for parkinsonian patients (t test, p &lt; 0.01). The root-mean square of the accelerations was used to quantify the attenuations of accelerations. This study suggests that a triaxial accelerometer is a good practical and an economic tool for assessing the alteration of perambulation. Moreover, it is plausible to use these data to obtain objective parameters in the evaluation of the progression of the disease and the efficacy of therapeutic tools. (PsycINFO Database Record (c) 2013 APA, all rights reserved) (journal abstract)", "author" : [ { "dropping-particle" : "", "family" : "Fazio", "given" : "Patrik", "non-dropping-particle" : "", "parse-names" : false, "suffix" : "" }, { "dropping-particle" : "", "family" : "Granieri", "given" : "Gino", "non-dropping-particle" : "", "parse-names" : false, "suffix" : "" }, { "dropping-particle" : "", "family" : "Casetta", "given" : "Ilaria", "non-dropping-particle" : "", "parse-names" : false, "suffix" : "" }, { "dropping-particle" : "", "family" : "Cesnik", "given" : "Edward", "non-dropping-particle" : "", "parse-names" : false, "suffix" : "" }, { "dropping-particle" : "", "family" : "Mazzacane", "given" : "Sante", "non-dropping-particle" : "", "parse-names" : false, "suffix" : "" }, { "dropping-particle" : "", "family" : "Caliandro", "given" : "Pietro", "non-dropping-particle" : "", "parse-names" : false, "suffix" : "" }, { "dropping-particle" : "", "family" : "Pedrielli", "given" : "Francesco", "non-dropping-particle" : "", "parse-names" : false, "suffix" : "" }, { "dropping-particle" : "", "family" : "Granieri", "given" : "Enrico", "non-dropping-particle" : "", "parse-names" : false, "suffix" : "" } ], "container-title" : "Neurological Sciences", "id" : "ITEM-2", "issue" : "4", "issued" : { "date-parts" : [ [ "2013" ] ] }, "page" : "435-440", "title" : "Gait measures with a triaxial accelerometer among patients with neurological impairment", "type" : "article-journal", "volume" : "34" }, "uris" : [ "http://www.mendeley.com/documents/?uuid=5a810fc0-5fa0-4447-a85c-51982ec39bac" ] } ], "mendeley" : { "formattedCitation" : "[12,67]", "plainTextFormattedCitation" : "[12,67]", "previouslyFormattedCitation" : "[12,67]" }, "properties" : {  }, "schema" : "https://github.com/citation-style-language/schema/raw/master/csl-citation.json" }</w:instrText>
      </w:r>
      <w:r w:rsidRPr="00A4670A">
        <w:rPr>
          <w:rFonts w:ascii="Arial" w:hAnsi="Arial" w:cs="Arial"/>
        </w:rPr>
        <w:fldChar w:fldCharType="separate"/>
      </w:r>
      <w:r w:rsidR="00966ECC" w:rsidRPr="00A4670A">
        <w:rPr>
          <w:rFonts w:ascii="Arial" w:hAnsi="Arial" w:cs="Arial"/>
          <w:noProof/>
        </w:rPr>
        <w:t>[12,67]</w:t>
      </w:r>
      <w:r w:rsidRPr="00A4670A">
        <w:rPr>
          <w:rFonts w:ascii="Arial" w:hAnsi="Arial" w:cs="Arial"/>
        </w:rPr>
        <w:fldChar w:fldCharType="end"/>
      </w:r>
      <w:r w:rsidRPr="00A4670A">
        <w:rPr>
          <w:rFonts w:ascii="Arial" w:hAnsi="Arial" w:cs="Arial"/>
        </w:rPr>
        <w:t xml:space="preserve"> and the jerk ratio </w:t>
      </w:r>
      <w:r w:rsidRPr="00A4670A">
        <w:rPr>
          <w:rFonts w:ascii="Arial" w:hAnsi="Arial" w:cs="Arial"/>
        </w:rPr>
        <w:fldChar w:fldCharType="begin" w:fldLock="1"/>
      </w:r>
      <w:r w:rsidR="00385A36" w:rsidRPr="00A4670A">
        <w:rPr>
          <w:rFonts w:ascii="Arial" w:hAnsi="Arial" w:cs="Arial"/>
        </w:rPr>
        <w:instrText>ADDIN CSL_CITATION { "citationItems" : [ { "id" : "ITEM-1", "itemData" : { "DOI" : "10.1007/s00221-013-3719-6", "ISSN" : "0014-4819", "PMID" : "24091775", "abstract" : "Many older people have impaired dynamic stability, and up to one in three people over 65 fall each year. It is thought that older people walk more slowly to compensate for reduced capabilities. Here, we investigate whether head jerk, the first time derivative of acceleration, can further our understanding of age-associated changes in dynamic stability while walking. Gait parameters including cadence, step length, walking speed, harmonic ratios, step time variability, and jerk were measured in 43 young and 100 older people using accelerometers securely attached to the head and pelvis. Older people presented significantly (p \u2264 0.004) more mediolateral (ML) head jerk, but significantly less vertical (VT) head jerk. The dimensionless ratio, ML/VT jerk, demonstrated superior ability (89 % accuracy) in differentiating older from younger people. Principal component analysis indicated that ML/VT jerk was a distinct gait construct. ML/VT jerk was highly reliable, normally distributed, independent of stature or gender, and relatively unaffected by walking speed. In older people, reduced VT head jerk may indicate reduced gait vigour, and increased ML head jerk may indicate age-associated changes to dynamic stability. The smoother head movements evident in our younger group may be because they were more able to rely on automatic control and the dynamic (pendulum-like) stability of their systems.", "author" : [ { "dropping-particle" : "", "family" : "Brodie", "given" : "Matthew a. D.", "non-dropping-particle" : "", "parse-names" : false, "suffix" : "" }, { "dropping-particle" : "", "family" : "Menz", "given" : "Hylton B.", "non-dropping-particle" : "", "parse-names" : false, "suffix" : "" }, { "dropping-particle" : "", "family" : "Lord", "given" : "Stephen R.", "non-dropping-particle" : "", "parse-names" : false, "suffix" : "" } ], "container-title" : "Experimental Brain Research", "id" : "ITEM-1", "issue" : "1", "issued" : { "date-parts" : [ [ "2014", "1" ] ] }, "page" : "51-60", "title" : "Age-associated changes in head jerk while walking reveal altered dynamic stability in older people", "type" : "article-journal", "volume" : "232" }, "uris" : [ "http://www.mendeley.com/documents/?uuid=711f9391-60aa-4fe4-a195-a020597e3b0c" ] } ], "mendeley" : { "formattedCitation" : "[76]", "plainTextFormattedCitation" : "[76]", "previouslyFormattedCitation" : "[76]" }, "properties" : {  }, "schema" : "https://github.com/citation-style-language/schema/raw/master/csl-citation.json" }</w:instrText>
      </w:r>
      <w:r w:rsidRPr="00A4670A">
        <w:rPr>
          <w:rFonts w:ascii="Arial" w:hAnsi="Arial" w:cs="Arial"/>
        </w:rPr>
        <w:fldChar w:fldCharType="separate"/>
      </w:r>
      <w:r w:rsidR="00385A36" w:rsidRPr="00A4670A">
        <w:rPr>
          <w:rFonts w:ascii="Arial" w:hAnsi="Arial" w:cs="Arial"/>
          <w:noProof/>
        </w:rPr>
        <w:t>[76]</w:t>
      </w:r>
      <w:r w:rsidRPr="00A4670A">
        <w:rPr>
          <w:rFonts w:ascii="Arial" w:hAnsi="Arial" w:cs="Arial"/>
        </w:rPr>
        <w:fldChar w:fldCharType="end"/>
      </w:r>
      <w:r w:rsidRPr="00A4670A">
        <w:rPr>
          <w:rFonts w:ascii="Arial" w:hAnsi="Arial" w:cs="Arial"/>
        </w:rPr>
        <w:t>.</w:t>
      </w:r>
    </w:p>
    <w:p w14:paraId="2137E759" w14:textId="77777777" w:rsidR="005776D5" w:rsidRPr="00A4670A" w:rsidRDefault="005776D5" w:rsidP="005776D5">
      <w:pPr>
        <w:pStyle w:val="ListParagraph"/>
        <w:numPr>
          <w:ilvl w:val="0"/>
          <w:numId w:val="28"/>
        </w:numPr>
        <w:spacing w:before="360" w:after="360"/>
        <w:ind w:left="714" w:hanging="357"/>
        <w:rPr>
          <w:rFonts w:ascii="Arial" w:hAnsi="Arial" w:cs="Arial"/>
        </w:rPr>
      </w:pPr>
      <w:r w:rsidRPr="00A4670A">
        <w:rPr>
          <w:rFonts w:ascii="Arial" w:hAnsi="Arial" w:cs="Arial"/>
        </w:rPr>
        <w:t xml:space="preserve">Attenuation: represented by the coefficient of attenuation (CoA) </w:t>
      </w:r>
      <w:r w:rsidRPr="00A4670A">
        <w:rPr>
          <w:rFonts w:ascii="Arial" w:hAnsi="Arial" w:cs="Arial"/>
        </w:rPr>
        <w:fldChar w:fldCharType="begin" w:fldLock="1"/>
      </w:r>
      <w:r w:rsidR="001457AA" w:rsidRPr="00A4670A">
        <w:rPr>
          <w:rFonts w:ascii="Arial" w:hAnsi="Arial" w:cs="Arial"/>
        </w:rPr>
        <w:instrText>ADDIN CSL_CITATION { "citationItems" : [ { "id" : "ITEM-1", "itemData" : { "DOI" : "10.1186/1743-0003-5-30", "author" : [ { "dropping-particle" : "", "family" : "Mazz\u00e0", "given" : "Claudia", "non-dropping-particle" : "", "parse-names" : false, "suffix" : "" }, { "dropping-particle" : "", "family" : "Iosa", "given" : "Marco", "non-dropping-particle" : "", "parse-names" : false, "suffix" : "" }, { "dropping-particle" : "", "family" : "Pecoraro", "given" : "Fabrizio", "non-dropping-particle" : "", "parse-names" : false, "suffix" : "" }, { "dropping-particle" : "", "family" : "Cappozzo", "given" : "Aurelio", "non-dropping-particle" : "", "parse-names" : false, "suffix" : "" } ], "container-title" : "Journal of neuroengineering and rehabilitation", "id" : "ITEM-1", "issued" : { "date-parts" : [ [ "2008" ] ] }, "page" : "1-10", "title" : "Control of the upper body accelerations in young and elderly women during level walking", "type" : "article-journal", "volume" : "10" }, "uris" : [ "http://www.mendeley.com/documents/?uuid=c1da3638-4415-4c05-883c-0ffa6002ce03" ] } ], "mendeley" : { "formattedCitation" : "[54]", "plainTextFormattedCitation" : "[54]", "previouslyFormattedCitation" : "[54]" }, "properties" : {  }, "schema" : "https://github.com/citation-style-language/schema/raw/master/csl-citation.json" }</w:instrText>
      </w:r>
      <w:r w:rsidRPr="00A4670A">
        <w:rPr>
          <w:rFonts w:ascii="Arial" w:hAnsi="Arial" w:cs="Arial"/>
        </w:rPr>
        <w:fldChar w:fldCharType="separate"/>
      </w:r>
      <w:r w:rsidR="00966ECC" w:rsidRPr="00A4670A">
        <w:rPr>
          <w:rFonts w:ascii="Arial" w:hAnsi="Arial" w:cs="Arial"/>
          <w:noProof/>
        </w:rPr>
        <w:t>[54]</w:t>
      </w:r>
      <w:r w:rsidRPr="00A4670A">
        <w:rPr>
          <w:rFonts w:ascii="Arial" w:hAnsi="Arial" w:cs="Arial"/>
        </w:rPr>
        <w:fldChar w:fldCharType="end"/>
      </w:r>
      <w:r w:rsidRPr="00A4670A">
        <w:rPr>
          <w:rFonts w:ascii="Arial" w:hAnsi="Arial" w:cs="Arial"/>
        </w:rPr>
        <w:t>.</w:t>
      </w:r>
    </w:p>
    <w:p w14:paraId="78B304D7" w14:textId="77777777" w:rsidR="005776D5" w:rsidRPr="00A4670A" w:rsidRDefault="005776D5" w:rsidP="005776D5">
      <w:pPr>
        <w:pStyle w:val="ListParagraph"/>
        <w:numPr>
          <w:ilvl w:val="0"/>
          <w:numId w:val="28"/>
        </w:numPr>
        <w:spacing w:before="360" w:after="360"/>
        <w:ind w:left="714" w:hanging="357"/>
        <w:rPr>
          <w:rFonts w:ascii="Arial" w:hAnsi="Arial" w:cs="Arial"/>
        </w:rPr>
      </w:pPr>
      <w:r w:rsidRPr="00A4670A">
        <w:rPr>
          <w:rFonts w:ascii="Arial" w:hAnsi="Arial" w:cs="Arial"/>
        </w:rPr>
        <w:t xml:space="preserve">Regularity: represented by the step and stride output from calculating the unbiased autocorrelation </w:t>
      </w:r>
      <w:r w:rsidRPr="00A4670A">
        <w:rPr>
          <w:rFonts w:ascii="Arial" w:hAnsi="Arial" w:cs="Arial"/>
        </w:rPr>
        <w:fldChar w:fldCharType="begin" w:fldLock="1"/>
      </w:r>
      <w:r w:rsidR="00385A36" w:rsidRPr="00A4670A">
        <w:rPr>
          <w:rFonts w:ascii="Arial" w:hAnsi="Arial" w:cs="Arial"/>
        </w:rPr>
        <w:instrText>ADDIN CSL_CITATION { "citationItems" : [ { "id" : "ITEM-1", "itemData" : { "DOI" : "10.1016/S0021-9290(03)00233-1", "ISBN" : "0021-9290", "ISSN" : "00219290", "PMID" : "14672575", "abstract" : "This study reports on the novel use of a portable system to measure gait cycle parameters. Measurements were made by a triaxial accelerometer over the lower trunk during timed walking over a range of self-administered speeds. Signals from each trial were transformed to a horizontal-vertical coordinate system and analyzed by an unbiased autocorrelation procedure to obtain cadence, step length, and measures of gait regularity and symmetry. By curvilinear interpolation, speed-dependent gait parameters could be compared at a normalized speed. It was demonstrated that analysis of gait cycle parameters which previously required fixed laboratory equipment and paced walking procedures, now can be made from data obtained by a timing device and a portable sensor at free walking speeds. \u00a9 2003 Elsevier Ltd. All rights reserved.", "author" : [ { "dropping-particle" : "", "family" : "Moe-Nilssen", "given" : "Rolf", "non-dropping-particle" : "", "parse-names" : false, "suffix" : "" }, { "dropping-particle" : "", "family" : "Helbostad", "given" : "Jorunn L.", "non-dropping-particle" : "", "parse-names" : false, "suffix" : "" } ], "container-title" : "Journal of Biomechanics", "id" : "ITEM-1", "issue" : "1", "issued" : { "date-parts" : [ [ "2004" ] ] }, "page" : "121-126", "title" : "Estimation of gait cycle characteristics by trunk accelerometry", "type" : "article-journal", "volume" : "37" }, "uris" : [ "http://www.mendeley.com/documents/?uuid=3100a767-5c16-4fa9-8101-ad61d29b8cf4" ] } ], "mendeley" : { "formattedCitation" : "[80]", "plainTextFormattedCitation" : "[80]", "previouslyFormattedCitation" : "[80]" }, "properties" : {  }, "schema" : "https://github.com/citation-style-language/schema/raw/master/csl-citation.json" }</w:instrText>
      </w:r>
      <w:r w:rsidRPr="00A4670A">
        <w:rPr>
          <w:rFonts w:ascii="Arial" w:hAnsi="Arial" w:cs="Arial"/>
        </w:rPr>
        <w:fldChar w:fldCharType="separate"/>
      </w:r>
      <w:r w:rsidR="00385A36" w:rsidRPr="00A4670A">
        <w:rPr>
          <w:rFonts w:ascii="Arial" w:hAnsi="Arial" w:cs="Arial"/>
          <w:noProof/>
        </w:rPr>
        <w:t>[80]</w:t>
      </w:r>
      <w:r w:rsidRPr="00A4670A">
        <w:rPr>
          <w:rFonts w:ascii="Arial" w:hAnsi="Arial" w:cs="Arial"/>
        </w:rPr>
        <w:fldChar w:fldCharType="end"/>
      </w:r>
      <w:r w:rsidRPr="00A4670A">
        <w:rPr>
          <w:rFonts w:ascii="Arial" w:hAnsi="Arial" w:cs="Arial"/>
        </w:rPr>
        <w:t>.</w:t>
      </w:r>
    </w:p>
    <w:p w14:paraId="06CD9F33" w14:textId="77777777" w:rsidR="005776D5" w:rsidRPr="00A4670A" w:rsidRDefault="005776D5" w:rsidP="005776D5">
      <w:pPr>
        <w:pStyle w:val="ListParagraph"/>
        <w:numPr>
          <w:ilvl w:val="0"/>
          <w:numId w:val="28"/>
        </w:numPr>
        <w:spacing w:before="360" w:after="360"/>
        <w:ind w:left="714" w:hanging="357"/>
        <w:rPr>
          <w:rFonts w:ascii="Arial" w:hAnsi="Arial" w:cs="Arial"/>
        </w:rPr>
      </w:pPr>
      <w:r w:rsidRPr="00A4670A">
        <w:rPr>
          <w:rFonts w:ascii="Arial" w:hAnsi="Arial" w:cs="Arial"/>
        </w:rPr>
        <w:t xml:space="preserve">Symmetry: represented by both the symmetry output from the autocorrelation (Auto sym) [24,25] and the harmonic ratio (HR) </w:t>
      </w:r>
      <w:r w:rsidRPr="00A4670A">
        <w:rPr>
          <w:rFonts w:ascii="Arial" w:hAnsi="Arial" w:cs="Arial"/>
        </w:rPr>
        <w:fldChar w:fldCharType="begin" w:fldLock="1"/>
      </w:r>
      <w:r w:rsidR="001457AA" w:rsidRPr="00A4670A">
        <w:rPr>
          <w:rFonts w:ascii="Arial" w:hAnsi="Arial" w:cs="Arial"/>
        </w:rPr>
        <w:instrText>ADDIN CSL_CITATION { "citationItems" : [ { "id" : "ITEM-1",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"ITEM-1", "issue" : "2", "issued" : { "date-parts" : [ [ "2009", "1", "30" ] ] }, "page" : "261-7", "title" : "Walking stability using harmonic ratios in Parkinson's disease.", "type" : "article-journal", "volume" : "24" }, "uris" : [ "http://www.mendeley.com/documents/?uuid=d1f1a338-c573-4650-b86e-74663b3d81aa" ] } ], "mendeley" : { "formattedCitation" : "[58]", "plainTextFormattedCitation" : "[58]", "previouslyFormattedCitation" : "[58]" }, "properties" : {  }, "schema" : "https://github.com/citation-style-language/schema/raw/master/csl-citation.json" }</w:instrText>
      </w:r>
      <w:r w:rsidRPr="00A4670A">
        <w:rPr>
          <w:rFonts w:ascii="Arial" w:hAnsi="Arial" w:cs="Arial"/>
        </w:rPr>
        <w:fldChar w:fldCharType="separate"/>
      </w:r>
      <w:r w:rsidR="00966ECC" w:rsidRPr="00A4670A">
        <w:rPr>
          <w:rFonts w:ascii="Arial" w:hAnsi="Arial" w:cs="Arial"/>
          <w:noProof/>
        </w:rPr>
        <w:t>[58]</w:t>
      </w:r>
      <w:r w:rsidRPr="00A4670A">
        <w:rPr>
          <w:rFonts w:ascii="Arial" w:hAnsi="Arial" w:cs="Arial"/>
        </w:rPr>
        <w:fldChar w:fldCharType="end"/>
      </w:r>
      <w:r w:rsidRPr="00A4670A">
        <w:rPr>
          <w:rFonts w:ascii="Arial" w:hAnsi="Arial" w:cs="Arial"/>
        </w:rPr>
        <w:t>.</w:t>
      </w:r>
    </w:p>
    <w:p w14:paraId="19611B01" w14:textId="77777777" w:rsidR="005776D5" w:rsidRPr="00A4670A" w:rsidRDefault="005776D5" w:rsidP="005776D5">
      <w:pPr>
        <w:pStyle w:val="ListParagraph"/>
        <w:ind w:firstLine="0"/>
      </w:pPr>
    </w:p>
    <w:p w14:paraId="3D55C709" w14:textId="77777777" w:rsidR="005776D5" w:rsidRPr="00A4670A" w:rsidRDefault="005776D5" w:rsidP="00155DB4">
      <w:pPr>
        <w:pStyle w:val="Heading3"/>
      </w:pPr>
      <w:bookmarkStart w:id="91" w:name="_Toc506909879"/>
      <w:r w:rsidRPr="00A4670A">
        <w:t>Statistical analysis</w:t>
      </w:r>
      <w:bookmarkEnd w:id="91"/>
    </w:p>
    <w:p w14:paraId="1EC17DA9" w14:textId="77777777" w:rsidR="005776D5" w:rsidRPr="00A4670A" w:rsidRDefault="005776D5" w:rsidP="005776D5">
      <w:pPr>
        <w:rPr>
          <w:shd w:val="clear" w:color="auto" w:fill="FFFFFF"/>
        </w:rPr>
      </w:pPr>
      <w:r w:rsidRPr="00A4670A">
        <w:rPr>
          <w:shd w:val="clear" w:color="auto" w:fill="FFFFFF"/>
        </w:rPr>
        <w:t xml:space="preserve">Group means and standard deviations of all variables were calculated to provide reference values for each group. To answer whether the upper body accelerations were correlated with the spatiotemporal characteristics (aim 1), Pearson’s correlations were calculated. To address the second aim, a univariate analysis (receiver operator characteristic (ROC) curve) was first used to quantify how well each upper body acceleration variable could discriminate between people with PD and age-matched controls. Variables with AUC below 0.6 were removed to refine the models and avoid overfitting each model in the subsequent multivariate analysis. A multivariate analysis (binary logistic regression followed by ROC) was then performed using variables from the head, pelvis and the spatiotemporal model independently and in combination with each other. For the independent analysis, participant descriptors (e.g. age, sex, height and mass) were controlled for by force entering them into the analysis as an initial block. Block two was performed in a forward stepwise fashion. To test whether additional classification could be achieved using the acceleration variables in combination to the spatiotemporal model’s variables, a three-block model was also used. The spatiotemporal variables were first entered in block two (forward stepwise) and the upper body acceleration variables were then added in a forward stepwise fashion in block three. </w:t>
      </w:r>
    </w:p>
    <w:p w14:paraId="7FFE8A9E" w14:textId="77777777" w:rsidR="005776D5" w:rsidRPr="00A4670A" w:rsidRDefault="005776D5" w:rsidP="005776D5">
      <w:pPr>
        <w:adjustRightInd/>
        <w:spacing w:before="0" w:after="0" w:line="240" w:lineRule="auto"/>
        <w:ind w:firstLine="0"/>
        <w:jc w:val="left"/>
        <w:rPr>
          <w:shd w:val="clear" w:color="auto" w:fill="FFFFFF"/>
        </w:rPr>
      </w:pPr>
      <w:r w:rsidRPr="00A4670A">
        <w:rPr>
          <w:shd w:val="clear" w:color="auto" w:fill="FFFFFF"/>
        </w:rPr>
        <w:br w:type="page"/>
      </w:r>
    </w:p>
    <w:p w14:paraId="6318C183" w14:textId="77777777" w:rsidR="005776D5" w:rsidRPr="00A4670A" w:rsidRDefault="005776D5" w:rsidP="00197CBF">
      <w:pPr>
        <w:pStyle w:val="Heading2"/>
      </w:pPr>
      <w:bookmarkStart w:id="92" w:name="_Toc496537857"/>
      <w:bookmarkStart w:id="93" w:name="_Toc506909880"/>
      <w:r w:rsidRPr="00A4670A">
        <w:t>Results</w:t>
      </w:r>
      <w:bookmarkEnd w:id="92"/>
      <w:bookmarkEnd w:id="93"/>
    </w:p>
    <w:p w14:paraId="47C4B101" w14:textId="77777777" w:rsidR="005776D5" w:rsidRPr="00A4670A" w:rsidRDefault="005776D5" w:rsidP="005776D5">
      <w:r w:rsidRPr="00A4670A">
        <w:t>The characteristics of the participants are displayed in table</w:t>
      </w:r>
      <w:r w:rsidR="00486D51" w:rsidRPr="00A4670A">
        <w:t xml:space="preserve"> 5.1.</w:t>
      </w:r>
    </w:p>
    <w:p w14:paraId="5FC75B36" w14:textId="77777777" w:rsidR="005776D5" w:rsidRPr="00A4670A" w:rsidRDefault="005776D5" w:rsidP="005776D5">
      <w:pPr>
        <w:spacing w:line="240" w:lineRule="auto"/>
        <w:ind w:firstLine="0"/>
      </w:pPr>
      <w:r w:rsidRPr="00A4670A">
        <w:t xml:space="preserve">Table </w:t>
      </w:r>
      <w:r w:rsidR="00486D51" w:rsidRPr="00A4670A">
        <w:t>5.1</w:t>
      </w:r>
      <w:r w:rsidRPr="00A4670A">
        <w:t>. The mean (</w:t>
      </w:r>
      <w:r w:rsidRPr="00A4670A">
        <w:rPr>
          <w:rFonts w:eastAsia="MS Gothic"/>
        </w:rPr>
        <w:t>±</w:t>
      </w:r>
      <w:r w:rsidRPr="00A4670A">
        <w:t>SD) participant characteristics and spatial-temporal gait variables for the PD and Control group.</w:t>
      </w:r>
    </w:p>
    <w:tbl>
      <w:tblPr>
        <w:tblStyle w:val="TableGrid"/>
        <w:tblW w:w="92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513"/>
        <w:gridCol w:w="2247"/>
        <w:gridCol w:w="1718"/>
      </w:tblGrid>
      <w:tr w:rsidR="005776D5" w:rsidRPr="00A4670A" w14:paraId="759B7DA6" w14:textId="77777777" w:rsidTr="00C6528A">
        <w:trPr>
          <w:trHeight w:val="309"/>
        </w:trPr>
        <w:tc>
          <w:tcPr>
            <w:tcW w:w="2781" w:type="dxa"/>
            <w:tcBorders>
              <w:top w:val="single" w:sz="4" w:space="0" w:color="auto"/>
              <w:bottom w:val="single" w:sz="4" w:space="0" w:color="auto"/>
            </w:tcBorders>
            <w:vAlign w:val="center"/>
          </w:tcPr>
          <w:p w14:paraId="7E031D60" w14:textId="77777777" w:rsidR="005776D5" w:rsidRPr="00A4670A" w:rsidRDefault="005776D5" w:rsidP="002D2F4A">
            <w:pPr>
              <w:spacing w:line="240" w:lineRule="auto"/>
              <w:jc w:val="center"/>
              <w:rPr>
                <w:sz w:val="20"/>
              </w:rPr>
            </w:pPr>
          </w:p>
        </w:tc>
        <w:tc>
          <w:tcPr>
            <w:tcW w:w="2513" w:type="dxa"/>
            <w:tcBorders>
              <w:top w:val="single" w:sz="4" w:space="0" w:color="auto"/>
              <w:bottom w:val="single" w:sz="4" w:space="0" w:color="auto"/>
            </w:tcBorders>
            <w:vAlign w:val="center"/>
          </w:tcPr>
          <w:p w14:paraId="588AE841" w14:textId="77777777" w:rsidR="005776D5" w:rsidRPr="00A4670A" w:rsidRDefault="005776D5" w:rsidP="002D2F4A">
            <w:pPr>
              <w:spacing w:line="240" w:lineRule="auto"/>
              <w:ind w:firstLine="0"/>
              <w:jc w:val="center"/>
              <w:rPr>
                <w:sz w:val="20"/>
              </w:rPr>
            </w:pPr>
            <w:r w:rsidRPr="00A4670A">
              <w:rPr>
                <w:sz w:val="20"/>
              </w:rPr>
              <w:t>PD (n70)</w:t>
            </w:r>
          </w:p>
        </w:tc>
        <w:tc>
          <w:tcPr>
            <w:tcW w:w="2247" w:type="dxa"/>
            <w:tcBorders>
              <w:top w:val="single" w:sz="4" w:space="0" w:color="auto"/>
              <w:bottom w:val="single" w:sz="4" w:space="0" w:color="auto"/>
            </w:tcBorders>
            <w:vAlign w:val="center"/>
          </w:tcPr>
          <w:p w14:paraId="63FCF388" w14:textId="77777777" w:rsidR="005776D5" w:rsidRPr="00A4670A" w:rsidRDefault="005776D5" w:rsidP="002D2F4A">
            <w:pPr>
              <w:spacing w:line="240" w:lineRule="auto"/>
              <w:ind w:firstLine="0"/>
              <w:jc w:val="center"/>
              <w:rPr>
                <w:sz w:val="20"/>
              </w:rPr>
            </w:pPr>
            <w:r w:rsidRPr="00A4670A">
              <w:rPr>
                <w:sz w:val="20"/>
              </w:rPr>
              <w:t>Control (n64)</w:t>
            </w:r>
          </w:p>
        </w:tc>
        <w:tc>
          <w:tcPr>
            <w:tcW w:w="1718" w:type="dxa"/>
            <w:tcBorders>
              <w:top w:val="single" w:sz="4" w:space="0" w:color="auto"/>
              <w:bottom w:val="single" w:sz="4" w:space="0" w:color="auto"/>
            </w:tcBorders>
            <w:vAlign w:val="center"/>
          </w:tcPr>
          <w:p w14:paraId="7A179426" w14:textId="77777777" w:rsidR="005776D5" w:rsidRPr="00A4670A" w:rsidRDefault="005776D5" w:rsidP="002D2F4A">
            <w:pPr>
              <w:spacing w:line="240" w:lineRule="auto"/>
              <w:ind w:firstLine="0"/>
              <w:jc w:val="center"/>
              <w:rPr>
                <w:sz w:val="20"/>
              </w:rPr>
            </w:pPr>
            <w:r w:rsidRPr="00A4670A">
              <w:rPr>
                <w:i/>
                <w:sz w:val="20"/>
              </w:rPr>
              <w:t xml:space="preserve">P </w:t>
            </w:r>
            <w:r w:rsidRPr="00A4670A">
              <w:rPr>
                <w:sz w:val="20"/>
              </w:rPr>
              <w:t>(</w:t>
            </w:r>
            <w:r w:rsidRPr="00A4670A">
              <w:rPr>
                <w:i/>
                <w:sz w:val="20"/>
              </w:rPr>
              <w:t>t</w:t>
            </w:r>
            <w:r w:rsidRPr="00A4670A">
              <w:rPr>
                <w:sz w:val="20"/>
              </w:rPr>
              <w:t>-test)</w:t>
            </w:r>
          </w:p>
        </w:tc>
      </w:tr>
      <w:tr w:rsidR="005776D5" w:rsidRPr="00A4670A" w14:paraId="02F97CE4" w14:textId="77777777" w:rsidTr="00C6528A">
        <w:trPr>
          <w:trHeight w:val="309"/>
        </w:trPr>
        <w:tc>
          <w:tcPr>
            <w:tcW w:w="2781" w:type="dxa"/>
            <w:tcBorders>
              <w:top w:val="single" w:sz="4" w:space="0" w:color="auto"/>
            </w:tcBorders>
            <w:vAlign w:val="center"/>
          </w:tcPr>
          <w:p w14:paraId="69302F48" w14:textId="77777777" w:rsidR="005776D5" w:rsidRPr="00A4670A" w:rsidRDefault="005776D5" w:rsidP="002D2F4A">
            <w:pPr>
              <w:spacing w:line="240" w:lineRule="auto"/>
              <w:ind w:firstLine="0"/>
              <w:jc w:val="center"/>
              <w:rPr>
                <w:sz w:val="20"/>
              </w:rPr>
            </w:pPr>
            <w:r w:rsidRPr="00A4670A">
              <w:rPr>
                <w:sz w:val="20"/>
              </w:rPr>
              <w:t>Age (years)</w:t>
            </w:r>
          </w:p>
        </w:tc>
        <w:tc>
          <w:tcPr>
            <w:tcW w:w="2513" w:type="dxa"/>
            <w:tcBorders>
              <w:top w:val="single" w:sz="4" w:space="0" w:color="auto"/>
            </w:tcBorders>
            <w:vAlign w:val="center"/>
          </w:tcPr>
          <w:p w14:paraId="7892BF3C" w14:textId="77777777" w:rsidR="005776D5" w:rsidRPr="00A4670A" w:rsidRDefault="005776D5" w:rsidP="002D2F4A">
            <w:pPr>
              <w:spacing w:line="240" w:lineRule="auto"/>
              <w:ind w:firstLine="0"/>
              <w:jc w:val="center"/>
              <w:rPr>
                <w:sz w:val="20"/>
              </w:rPr>
            </w:pPr>
            <w:r w:rsidRPr="00A4670A">
              <w:rPr>
                <w:rFonts w:eastAsia="Times New Roman"/>
                <w:color w:val="000000"/>
                <w:sz w:val="20"/>
              </w:rPr>
              <w:t>69.2 ± 9.89</w:t>
            </w:r>
          </w:p>
        </w:tc>
        <w:tc>
          <w:tcPr>
            <w:tcW w:w="2247" w:type="dxa"/>
            <w:tcBorders>
              <w:top w:val="single" w:sz="4" w:space="0" w:color="auto"/>
            </w:tcBorders>
            <w:vAlign w:val="center"/>
          </w:tcPr>
          <w:p w14:paraId="30BF5815" w14:textId="77777777" w:rsidR="005776D5" w:rsidRPr="00A4670A" w:rsidRDefault="005776D5" w:rsidP="002D2F4A">
            <w:pPr>
              <w:spacing w:line="240" w:lineRule="auto"/>
              <w:ind w:firstLine="0"/>
              <w:jc w:val="center"/>
              <w:rPr>
                <w:sz w:val="20"/>
              </w:rPr>
            </w:pPr>
            <w:r w:rsidRPr="00A4670A">
              <w:rPr>
                <w:rFonts w:eastAsia="Times New Roman"/>
                <w:color w:val="000000"/>
                <w:sz w:val="20"/>
              </w:rPr>
              <w:t>71.57 ± 6.81</w:t>
            </w:r>
          </w:p>
        </w:tc>
        <w:tc>
          <w:tcPr>
            <w:tcW w:w="1718" w:type="dxa"/>
            <w:tcBorders>
              <w:top w:val="single" w:sz="4" w:space="0" w:color="auto"/>
            </w:tcBorders>
            <w:vAlign w:val="bottom"/>
          </w:tcPr>
          <w:p w14:paraId="37A2FE10" w14:textId="77777777" w:rsidR="005776D5" w:rsidRPr="00A4670A" w:rsidRDefault="005776D5" w:rsidP="002D2F4A">
            <w:pPr>
              <w:spacing w:line="240" w:lineRule="auto"/>
              <w:ind w:firstLine="0"/>
              <w:jc w:val="center"/>
              <w:rPr>
                <w:sz w:val="20"/>
              </w:rPr>
            </w:pPr>
            <w:r w:rsidRPr="00A4670A">
              <w:rPr>
                <w:rFonts w:eastAsia="Times New Roman"/>
                <w:color w:val="000000"/>
                <w:sz w:val="20"/>
              </w:rPr>
              <w:t>0.11</w:t>
            </w:r>
          </w:p>
        </w:tc>
      </w:tr>
      <w:tr w:rsidR="005776D5" w:rsidRPr="00A4670A" w14:paraId="42BF7CBB" w14:textId="77777777" w:rsidTr="00C6528A">
        <w:trPr>
          <w:trHeight w:val="309"/>
        </w:trPr>
        <w:tc>
          <w:tcPr>
            <w:tcW w:w="2781" w:type="dxa"/>
            <w:vAlign w:val="center"/>
          </w:tcPr>
          <w:p w14:paraId="3838D879" w14:textId="77777777" w:rsidR="005776D5" w:rsidRPr="00A4670A" w:rsidRDefault="005776D5" w:rsidP="002D2F4A">
            <w:pPr>
              <w:spacing w:line="240" w:lineRule="auto"/>
              <w:ind w:firstLine="0"/>
              <w:jc w:val="center"/>
              <w:rPr>
                <w:sz w:val="20"/>
              </w:rPr>
            </w:pPr>
            <w:r w:rsidRPr="00A4670A">
              <w:rPr>
                <w:sz w:val="20"/>
              </w:rPr>
              <w:t>Height (m)</w:t>
            </w:r>
          </w:p>
        </w:tc>
        <w:tc>
          <w:tcPr>
            <w:tcW w:w="2513" w:type="dxa"/>
            <w:vAlign w:val="center"/>
          </w:tcPr>
          <w:p w14:paraId="77D562C9" w14:textId="77777777" w:rsidR="005776D5" w:rsidRPr="00A4670A" w:rsidRDefault="005776D5" w:rsidP="002D2F4A">
            <w:pPr>
              <w:spacing w:line="240" w:lineRule="auto"/>
              <w:ind w:firstLine="0"/>
              <w:jc w:val="center"/>
              <w:rPr>
                <w:sz w:val="20"/>
              </w:rPr>
            </w:pPr>
            <w:r w:rsidRPr="00A4670A">
              <w:rPr>
                <w:rFonts w:eastAsia="Times New Roman"/>
                <w:color w:val="000000"/>
                <w:sz w:val="20"/>
              </w:rPr>
              <w:t>1.68 ± 0.08</w:t>
            </w:r>
          </w:p>
        </w:tc>
        <w:tc>
          <w:tcPr>
            <w:tcW w:w="2247" w:type="dxa"/>
            <w:vAlign w:val="center"/>
          </w:tcPr>
          <w:p w14:paraId="503BBF24" w14:textId="77777777" w:rsidR="005776D5" w:rsidRPr="00A4670A" w:rsidRDefault="005776D5" w:rsidP="002D2F4A">
            <w:pPr>
              <w:spacing w:line="240" w:lineRule="auto"/>
              <w:ind w:firstLine="0"/>
              <w:jc w:val="center"/>
              <w:rPr>
                <w:sz w:val="20"/>
              </w:rPr>
            </w:pPr>
            <w:r w:rsidRPr="00A4670A">
              <w:rPr>
                <w:rFonts w:eastAsia="Times New Roman"/>
                <w:color w:val="000000"/>
                <w:sz w:val="20"/>
              </w:rPr>
              <w:t>1.69 ± 0.08</w:t>
            </w:r>
          </w:p>
        </w:tc>
        <w:tc>
          <w:tcPr>
            <w:tcW w:w="1718" w:type="dxa"/>
            <w:vAlign w:val="bottom"/>
          </w:tcPr>
          <w:p w14:paraId="1F20A750" w14:textId="77777777" w:rsidR="005776D5" w:rsidRPr="00A4670A" w:rsidRDefault="005776D5" w:rsidP="002D2F4A">
            <w:pPr>
              <w:spacing w:line="240" w:lineRule="auto"/>
              <w:ind w:firstLine="0"/>
              <w:jc w:val="center"/>
              <w:rPr>
                <w:sz w:val="20"/>
              </w:rPr>
            </w:pPr>
            <w:r w:rsidRPr="00A4670A">
              <w:rPr>
                <w:rFonts w:eastAsia="Times New Roman"/>
                <w:color w:val="000000"/>
                <w:sz w:val="20"/>
              </w:rPr>
              <w:t>0.31</w:t>
            </w:r>
          </w:p>
        </w:tc>
      </w:tr>
      <w:tr w:rsidR="005776D5" w:rsidRPr="00A4670A" w14:paraId="3A7ED351" w14:textId="77777777" w:rsidTr="00C6528A">
        <w:trPr>
          <w:trHeight w:val="325"/>
        </w:trPr>
        <w:tc>
          <w:tcPr>
            <w:tcW w:w="2781" w:type="dxa"/>
            <w:vAlign w:val="center"/>
          </w:tcPr>
          <w:p w14:paraId="4720F583" w14:textId="77777777" w:rsidR="005776D5" w:rsidRPr="00A4670A" w:rsidRDefault="005776D5" w:rsidP="002D2F4A">
            <w:pPr>
              <w:spacing w:line="240" w:lineRule="auto"/>
              <w:ind w:firstLine="0"/>
              <w:jc w:val="center"/>
              <w:rPr>
                <w:sz w:val="20"/>
              </w:rPr>
            </w:pPr>
            <w:r w:rsidRPr="00A4670A">
              <w:rPr>
                <w:sz w:val="20"/>
              </w:rPr>
              <w:t>Mass (Kg)</w:t>
            </w:r>
          </w:p>
        </w:tc>
        <w:tc>
          <w:tcPr>
            <w:tcW w:w="2513" w:type="dxa"/>
            <w:vAlign w:val="center"/>
          </w:tcPr>
          <w:p w14:paraId="56778BCA" w14:textId="77777777" w:rsidR="005776D5" w:rsidRPr="00A4670A" w:rsidRDefault="005776D5" w:rsidP="002D2F4A">
            <w:pPr>
              <w:spacing w:line="240" w:lineRule="auto"/>
              <w:ind w:firstLine="0"/>
              <w:jc w:val="center"/>
              <w:rPr>
                <w:sz w:val="20"/>
              </w:rPr>
            </w:pPr>
            <w:r w:rsidRPr="00A4670A">
              <w:rPr>
                <w:rFonts w:eastAsia="Times New Roman"/>
                <w:color w:val="000000"/>
                <w:sz w:val="20"/>
              </w:rPr>
              <w:t>76.94 ± 16.04</w:t>
            </w:r>
          </w:p>
        </w:tc>
        <w:tc>
          <w:tcPr>
            <w:tcW w:w="2247" w:type="dxa"/>
            <w:vAlign w:val="center"/>
          </w:tcPr>
          <w:p w14:paraId="433A9F1F" w14:textId="77777777" w:rsidR="005776D5" w:rsidRPr="00A4670A" w:rsidRDefault="005776D5" w:rsidP="002D2F4A">
            <w:pPr>
              <w:spacing w:line="240" w:lineRule="auto"/>
              <w:ind w:firstLine="0"/>
              <w:jc w:val="center"/>
              <w:rPr>
                <w:sz w:val="20"/>
              </w:rPr>
            </w:pPr>
            <w:r w:rsidRPr="00A4670A">
              <w:rPr>
                <w:rFonts w:eastAsia="Times New Roman"/>
                <w:color w:val="000000"/>
                <w:sz w:val="20"/>
              </w:rPr>
              <w:t>80.12 ± 13.09</w:t>
            </w:r>
          </w:p>
        </w:tc>
        <w:tc>
          <w:tcPr>
            <w:tcW w:w="1718" w:type="dxa"/>
            <w:vAlign w:val="bottom"/>
          </w:tcPr>
          <w:p w14:paraId="3AF740D4" w14:textId="77777777" w:rsidR="005776D5" w:rsidRPr="00A4670A" w:rsidRDefault="005776D5" w:rsidP="002D2F4A">
            <w:pPr>
              <w:spacing w:line="240" w:lineRule="auto"/>
              <w:ind w:firstLine="0"/>
              <w:jc w:val="center"/>
              <w:rPr>
                <w:sz w:val="20"/>
              </w:rPr>
            </w:pPr>
            <w:r w:rsidRPr="00A4670A">
              <w:rPr>
                <w:rFonts w:eastAsia="Times New Roman"/>
                <w:color w:val="000000"/>
                <w:sz w:val="20"/>
              </w:rPr>
              <w:t>0.22</w:t>
            </w:r>
          </w:p>
        </w:tc>
      </w:tr>
      <w:tr w:rsidR="005776D5" w:rsidRPr="00A4670A" w14:paraId="36CEDA29" w14:textId="77777777" w:rsidTr="00C6528A">
        <w:trPr>
          <w:trHeight w:val="309"/>
        </w:trPr>
        <w:tc>
          <w:tcPr>
            <w:tcW w:w="2781" w:type="dxa"/>
            <w:vAlign w:val="center"/>
          </w:tcPr>
          <w:p w14:paraId="2E7D9D26" w14:textId="77777777" w:rsidR="005776D5" w:rsidRPr="00A4670A" w:rsidRDefault="005776D5" w:rsidP="002D2F4A">
            <w:pPr>
              <w:spacing w:line="240" w:lineRule="auto"/>
              <w:ind w:firstLine="0"/>
              <w:jc w:val="center"/>
              <w:rPr>
                <w:sz w:val="20"/>
              </w:rPr>
            </w:pPr>
            <w:r w:rsidRPr="00A4670A">
              <w:rPr>
                <w:sz w:val="20"/>
              </w:rPr>
              <w:t>BMI</w:t>
            </w:r>
          </w:p>
        </w:tc>
        <w:tc>
          <w:tcPr>
            <w:tcW w:w="2513" w:type="dxa"/>
            <w:vAlign w:val="center"/>
          </w:tcPr>
          <w:p w14:paraId="240282AA" w14:textId="77777777" w:rsidR="005776D5" w:rsidRPr="00A4670A" w:rsidRDefault="005776D5" w:rsidP="002D2F4A">
            <w:pPr>
              <w:spacing w:line="240" w:lineRule="auto"/>
              <w:ind w:firstLine="0"/>
              <w:jc w:val="center"/>
              <w:rPr>
                <w:sz w:val="20"/>
              </w:rPr>
            </w:pPr>
            <w:r w:rsidRPr="00A4670A">
              <w:rPr>
                <w:rFonts w:eastAsia="Times New Roman"/>
                <w:color w:val="000000"/>
                <w:sz w:val="20"/>
              </w:rPr>
              <w:t>27.12 ± 5.15</w:t>
            </w:r>
          </w:p>
        </w:tc>
        <w:tc>
          <w:tcPr>
            <w:tcW w:w="2247" w:type="dxa"/>
            <w:vAlign w:val="center"/>
          </w:tcPr>
          <w:p w14:paraId="0F5B6EA8" w14:textId="77777777" w:rsidR="005776D5" w:rsidRPr="00A4670A" w:rsidRDefault="005776D5" w:rsidP="002D2F4A">
            <w:pPr>
              <w:spacing w:line="240" w:lineRule="auto"/>
              <w:ind w:firstLine="0"/>
              <w:jc w:val="center"/>
              <w:rPr>
                <w:sz w:val="20"/>
              </w:rPr>
            </w:pPr>
            <w:r w:rsidRPr="00A4670A">
              <w:rPr>
                <w:rFonts w:eastAsia="Times New Roman"/>
                <w:color w:val="000000"/>
                <w:sz w:val="20"/>
              </w:rPr>
              <w:t>27.31 ± 5.07</w:t>
            </w:r>
          </w:p>
        </w:tc>
        <w:tc>
          <w:tcPr>
            <w:tcW w:w="1718" w:type="dxa"/>
            <w:vAlign w:val="bottom"/>
          </w:tcPr>
          <w:p w14:paraId="41B0CDAA" w14:textId="77777777" w:rsidR="005776D5" w:rsidRPr="00A4670A" w:rsidRDefault="005776D5" w:rsidP="002D2F4A">
            <w:pPr>
              <w:spacing w:line="240" w:lineRule="auto"/>
              <w:ind w:firstLine="0"/>
              <w:jc w:val="center"/>
              <w:rPr>
                <w:sz w:val="20"/>
              </w:rPr>
            </w:pPr>
            <w:r w:rsidRPr="00A4670A">
              <w:rPr>
                <w:rFonts w:eastAsia="Times New Roman"/>
                <w:color w:val="000000"/>
                <w:sz w:val="20"/>
              </w:rPr>
              <w:t>0.83</w:t>
            </w:r>
          </w:p>
        </w:tc>
      </w:tr>
      <w:tr w:rsidR="005776D5" w:rsidRPr="00A4670A" w14:paraId="125B08B8" w14:textId="77777777" w:rsidTr="00C6528A">
        <w:trPr>
          <w:trHeight w:val="309"/>
        </w:trPr>
        <w:tc>
          <w:tcPr>
            <w:tcW w:w="2781" w:type="dxa"/>
            <w:vAlign w:val="center"/>
          </w:tcPr>
          <w:p w14:paraId="389423D9" w14:textId="77777777" w:rsidR="005776D5" w:rsidRPr="00A4670A" w:rsidRDefault="005776D5" w:rsidP="002D2F4A">
            <w:pPr>
              <w:spacing w:line="240" w:lineRule="auto"/>
              <w:ind w:firstLine="0"/>
              <w:jc w:val="center"/>
              <w:rPr>
                <w:sz w:val="20"/>
              </w:rPr>
            </w:pPr>
            <w:r w:rsidRPr="00A4670A">
              <w:rPr>
                <w:sz w:val="20"/>
              </w:rPr>
              <w:t>MDS UPDRS III</w:t>
            </w:r>
          </w:p>
        </w:tc>
        <w:tc>
          <w:tcPr>
            <w:tcW w:w="2513" w:type="dxa"/>
            <w:vAlign w:val="center"/>
          </w:tcPr>
          <w:p w14:paraId="26300437" w14:textId="77777777" w:rsidR="005776D5" w:rsidRPr="00A4670A" w:rsidRDefault="005776D5" w:rsidP="002D2F4A">
            <w:pPr>
              <w:spacing w:line="240" w:lineRule="auto"/>
              <w:ind w:firstLine="0"/>
              <w:jc w:val="center"/>
              <w:rPr>
                <w:sz w:val="20"/>
              </w:rPr>
            </w:pPr>
            <w:r w:rsidRPr="00A4670A">
              <w:rPr>
                <w:rFonts w:eastAsia="Times New Roman"/>
                <w:color w:val="000000"/>
                <w:sz w:val="20"/>
              </w:rPr>
              <w:t>38.38 ± 11.88</w:t>
            </w:r>
          </w:p>
        </w:tc>
        <w:tc>
          <w:tcPr>
            <w:tcW w:w="2247" w:type="dxa"/>
            <w:vAlign w:val="center"/>
          </w:tcPr>
          <w:p w14:paraId="1B1E774B" w14:textId="77777777" w:rsidR="005776D5" w:rsidRPr="00A4670A" w:rsidRDefault="005776D5" w:rsidP="002D2F4A">
            <w:pPr>
              <w:spacing w:line="240" w:lineRule="auto"/>
              <w:ind w:firstLine="0"/>
              <w:jc w:val="center"/>
              <w:rPr>
                <w:sz w:val="20"/>
              </w:rPr>
            </w:pPr>
            <w:r w:rsidRPr="00A4670A">
              <w:rPr>
                <w:sz w:val="20"/>
              </w:rPr>
              <w:t>NA</w:t>
            </w:r>
          </w:p>
        </w:tc>
        <w:tc>
          <w:tcPr>
            <w:tcW w:w="1718" w:type="dxa"/>
            <w:vAlign w:val="center"/>
          </w:tcPr>
          <w:p w14:paraId="7AD32C65" w14:textId="77777777" w:rsidR="005776D5" w:rsidRPr="00A4670A" w:rsidRDefault="005776D5" w:rsidP="002D2F4A">
            <w:pPr>
              <w:spacing w:line="240" w:lineRule="auto"/>
              <w:ind w:firstLine="0"/>
              <w:jc w:val="center"/>
              <w:rPr>
                <w:sz w:val="20"/>
              </w:rPr>
            </w:pPr>
            <w:r w:rsidRPr="00A4670A">
              <w:rPr>
                <w:sz w:val="20"/>
              </w:rPr>
              <w:t>NA</w:t>
            </w:r>
          </w:p>
        </w:tc>
      </w:tr>
      <w:tr w:rsidR="005776D5" w:rsidRPr="00A4670A" w14:paraId="3B713612" w14:textId="77777777" w:rsidTr="00C6528A">
        <w:trPr>
          <w:trHeight w:val="309"/>
        </w:trPr>
        <w:tc>
          <w:tcPr>
            <w:tcW w:w="2781" w:type="dxa"/>
            <w:vAlign w:val="center"/>
          </w:tcPr>
          <w:p w14:paraId="496A2F38" w14:textId="77777777" w:rsidR="005776D5" w:rsidRPr="00A4670A" w:rsidRDefault="005776D5" w:rsidP="002D2F4A">
            <w:pPr>
              <w:spacing w:line="240" w:lineRule="auto"/>
              <w:ind w:firstLine="0"/>
              <w:jc w:val="center"/>
              <w:rPr>
                <w:sz w:val="20"/>
              </w:rPr>
            </w:pPr>
            <w:r w:rsidRPr="00A4670A">
              <w:rPr>
                <w:sz w:val="20"/>
              </w:rPr>
              <w:t>Hoehn &amp; Yahr stage</w:t>
            </w:r>
          </w:p>
        </w:tc>
        <w:tc>
          <w:tcPr>
            <w:tcW w:w="2513" w:type="dxa"/>
            <w:vAlign w:val="center"/>
          </w:tcPr>
          <w:p w14:paraId="09A24FEA" w14:textId="77777777" w:rsidR="005776D5" w:rsidRPr="00A4670A" w:rsidRDefault="005776D5" w:rsidP="002D2F4A">
            <w:pPr>
              <w:spacing w:line="240" w:lineRule="auto"/>
              <w:ind w:firstLine="0"/>
              <w:jc w:val="center"/>
              <w:rPr>
                <w:sz w:val="20"/>
              </w:rPr>
            </w:pPr>
            <w:r w:rsidRPr="00A4670A">
              <w:rPr>
                <w:sz w:val="20"/>
              </w:rPr>
              <w:t>HY II: 62; HY III: 8</w:t>
            </w:r>
          </w:p>
        </w:tc>
        <w:tc>
          <w:tcPr>
            <w:tcW w:w="2247" w:type="dxa"/>
            <w:vAlign w:val="center"/>
          </w:tcPr>
          <w:p w14:paraId="32E06BF2" w14:textId="77777777" w:rsidR="005776D5" w:rsidRPr="00A4670A" w:rsidRDefault="005776D5" w:rsidP="002D2F4A">
            <w:pPr>
              <w:spacing w:line="240" w:lineRule="auto"/>
              <w:ind w:firstLine="0"/>
              <w:jc w:val="center"/>
              <w:rPr>
                <w:sz w:val="20"/>
              </w:rPr>
            </w:pPr>
            <w:r w:rsidRPr="00A4670A">
              <w:rPr>
                <w:sz w:val="20"/>
              </w:rPr>
              <w:t>NA</w:t>
            </w:r>
          </w:p>
        </w:tc>
        <w:tc>
          <w:tcPr>
            <w:tcW w:w="1718" w:type="dxa"/>
            <w:vAlign w:val="center"/>
          </w:tcPr>
          <w:p w14:paraId="6699F5A2" w14:textId="77777777" w:rsidR="005776D5" w:rsidRPr="00A4670A" w:rsidRDefault="005776D5" w:rsidP="002D2F4A">
            <w:pPr>
              <w:spacing w:line="240" w:lineRule="auto"/>
              <w:ind w:firstLine="0"/>
              <w:jc w:val="center"/>
              <w:rPr>
                <w:sz w:val="20"/>
              </w:rPr>
            </w:pPr>
            <w:r w:rsidRPr="00A4670A">
              <w:rPr>
                <w:sz w:val="20"/>
              </w:rPr>
              <w:t>NA</w:t>
            </w:r>
          </w:p>
        </w:tc>
      </w:tr>
    </w:tbl>
    <w:p w14:paraId="013431CD" w14:textId="77777777" w:rsidR="005776D5" w:rsidRPr="00A4670A" w:rsidRDefault="005776D5" w:rsidP="005776D5">
      <w:pPr>
        <w:pStyle w:val="ListParagraph"/>
        <w:numPr>
          <w:ilvl w:val="0"/>
          <w:numId w:val="26"/>
        </w:numPr>
        <w:adjustRightInd/>
        <w:spacing w:line="240" w:lineRule="auto"/>
        <w:jc w:val="left"/>
        <w:rPr>
          <w:rFonts w:ascii="Arial" w:hAnsi="Arial" w:cs="Arial"/>
        </w:rPr>
      </w:pPr>
      <w:r w:rsidRPr="00A4670A">
        <w:rPr>
          <w:rFonts w:ascii="Arial" w:hAnsi="Arial" w:cs="Arial"/>
        </w:rPr>
        <w:t xml:space="preserve">*Significant difference at </w:t>
      </w:r>
      <w:r w:rsidRPr="00A4670A">
        <w:rPr>
          <w:rFonts w:ascii="Arial" w:hAnsi="Arial" w:cs="Arial"/>
          <w:i/>
        </w:rPr>
        <w:t>p</w:t>
      </w:r>
      <w:r w:rsidRPr="00A4670A">
        <w:rPr>
          <w:rFonts w:ascii="Arial" w:hAnsi="Arial" w:cs="Arial"/>
        </w:rPr>
        <w:t xml:space="preserve"> &lt;0.05</w:t>
      </w:r>
    </w:p>
    <w:p w14:paraId="4A67301B" w14:textId="77777777" w:rsidR="005776D5" w:rsidRPr="00A4670A" w:rsidRDefault="005776D5" w:rsidP="005776D5">
      <w:pPr>
        <w:pStyle w:val="ListParagraph"/>
        <w:numPr>
          <w:ilvl w:val="0"/>
          <w:numId w:val="26"/>
        </w:numPr>
        <w:adjustRightInd/>
        <w:spacing w:line="240" w:lineRule="auto"/>
        <w:jc w:val="left"/>
        <w:rPr>
          <w:rFonts w:ascii="Arial" w:hAnsi="Arial" w:cs="Arial"/>
        </w:rPr>
      </w:pPr>
      <w:r w:rsidRPr="00A4670A">
        <w:rPr>
          <w:rFonts w:ascii="Arial" w:hAnsi="Arial" w:cs="Arial"/>
        </w:rPr>
        <w:t>BMI: Body Mass Index</w:t>
      </w:r>
    </w:p>
    <w:p w14:paraId="73AD6335" w14:textId="77777777" w:rsidR="005776D5" w:rsidRPr="00A4670A" w:rsidRDefault="005776D5" w:rsidP="005776D5">
      <w:pPr>
        <w:pStyle w:val="ListParagraph"/>
        <w:numPr>
          <w:ilvl w:val="0"/>
          <w:numId w:val="26"/>
        </w:numPr>
        <w:adjustRightInd/>
        <w:spacing w:line="240" w:lineRule="auto"/>
        <w:rPr>
          <w:rFonts w:ascii="Arial" w:hAnsi="Arial" w:cs="Arial"/>
        </w:rPr>
      </w:pPr>
      <w:r w:rsidRPr="00A4670A">
        <w:rPr>
          <w:rFonts w:ascii="Arial" w:hAnsi="Arial" w:cs="Arial"/>
        </w:rPr>
        <w:t>MDS UPDRS III: Movement Disorders Society revised Unified Parkinson’s Disease Rating Scale – Movement subsection [34]</w:t>
      </w:r>
    </w:p>
    <w:p w14:paraId="5DC3E708" w14:textId="77777777" w:rsidR="005776D5" w:rsidRPr="00A4670A" w:rsidRDefault="005776D5" w:rsidP="005776D5">
      <w:pPr>
        <w:pStyle w:val="ListParagraph"/>
        <w:numPr>
          <w:ilvl w:val="0"/>
          <w:numId w:val="26"/>
        </w:numPr>
        <w:adjustRightInd/>
        <w:spacing w:line="240" w:lineRule="auto"/>
        <w:rPr>
          <w:rFonts w:ascii="Arial" w:hAnsi="Arial" w:cs="Arial"/>
        </w:rPr>
      </w:pPr>
      <w:r w:rsidRPr="00A4670A">
        <w:rPr>
          <w:rFonts w:ascii="Arial" w:hAnsi="Arial" w:cs="Arial"/>
        </w:rPr>
        <w:t>HY: Hoehn and Yahr stage [35]</w:t>
      </w:r>
    </w:p>
    <w:p w14:paraId="3F8304A2" w14:textId="77777777" w:rsidR="00197CBF" w:rsidRPr="00A4670A" w:rsidRDefault="00197CBF" w:rsidP="00197CBF">
      <w:pPr>
        <w:adjustRightInd/>
        <w:spacing w:line="240" w:lineRule="auto"/>
      </w:pPr>
    </w:p>
    <w:p w14:paraId="205595D1" w14:textId="77777777" w:rsidR="00361240" w:rsidRPr="00A4670A" w:rsidRDefault="00361240" w:rsidP="00361240">
      <w:pPr>
        <w:rPr>
          <w:lang w:val="en-GB"/>
        </w:rPr>
      </w:pPr>
      <w:r w:rsidRPr="00A4670A">
        <w:rPr>
          <w:lang w:val="en-GB"/>
        </w:rPr>
        <w:t xml:space="preserve">Table </w:t>
      </w:r>
      <w:r w:rsidR="00486D51" w:rsidRPr="00A4670A">
        <w:rPr>
          <w:lang w:val="en-GB"/>
        </w:rPr>
        <w:t>5.2</w:t>
      </w:r>
      <w:r w:rsidRPr="00A4670A">
        <w:rPr>
          <w:lang w:val="en-GB"/>
        </w:rPr>
        <w:t xml:space="preserve"> shows all variable values and their corresponding univariate AUC values to act as reference for all variables used within this chapter.</w:t>
      </w:r>
    </w:p>
    <w:p w14:paraId="0E613A09" w14:textId="77777777" w:rsidR="00197CBF" w:rsidRPr="00A4670A" w:rsidRDefault="00361240" w:rsidP="00361240">
      <w:pPr>
        <w:spacing w:line="240" w:lineRule="auto"/>
        <w:ind w:firstLine="0"/>
      </w:pPr>
      <w:bookmarkStart w:id="94" w:name="_Toc496537858"/>
      <w:r w:rsidRPr="00A4670A">
        <w:rPr>
          <w:noProof/>
          <w:lang w:val="en-GB" w:eastAsia="en-GB"/>
        </w:rPr>
        <w:drawing>
          <wp:anchor distT="0" distB="0" distL="114300" distR="114300" simplePos="0" relativeHeight="251839488" behindDoc="0" locked="0" layoutInCell="1" allowOverlap="1" wp14:anchorId="7830372E" wp14:editId="6CC1D259">
            <wp:simplePos x="0" y="0"/>
            <wp:positionH relativeFrom="margin">
              <wp:posOffset>-60960</wp:posOffset>
            </wp:positionH>
            <wp:positionV relativeFrom="paragraph">
              <wp:posOffset>455930</wp:posOffset>
            </wp:positionV>
            <wp:extent cx="5792470" cy="7664450"/>
            <wp:effectExtent l="0" t="0" r="0" b="635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r="4346" b="1949"/>
                    <a:stretch/>
                  </pic:blipFill>
                  <pic:spPr bwMode="auto">
                    <a:xfrm>
                      <a:off x="0" y="0"/>
                      <a:ext cx="5792470" cy="766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4"/>
      <w:r w:rsidR="00197CBF" w:rsidRPr="00A4670A">
        <w:rPr>
          <w:sz w:val="21"/>
        </w:rPr>
        <w:t>T</w:t>
      </w:r>
      <w:r w:rsidR="00197CBF" w:rsidRPr="00A4670A">
        <w:t xml:space="preserve">able </w:t>
      </w:r>
      <w:r w:rsidR="00486D51" w:rsidRPr="00A4670A">
        <w:t>5.2.</w:t>
      </w:r>
      <w:r w:rsidR="00197CBF" w:rsidRPr="00A4670A">
        <w:t xml:space="preserve"> </w:t>
      </w:r>
      <w:r w:rsidR="00486D51" w:rsidRPr="00A4670A">
        <w:t>M</w:t>
      </w:r>
      <w:r w:rsidR="00197CBF" w:rsidRPr="00A4670A">
        <w:t>ean, standard deviation and univariate AUC values of all spatiotemporal and upper body acceleration variables for people with PD and controls.</w:t>
      </w:r>
    </w:p>
    <w:p w14:paraId="42FC2D35" w14:textId="77777777" w:rsidR="005776D5" w:rsidRPr="00A4670A" w:rsidRDefault="005776D5" w:rsidP="00197CBF">
      <w:pPr>
        <w:pStyle w:val="ListParagraph"/>
        <w:numPr>
          <w:ilvl w:val="0"/>
          <w:numId w:val="34"/>
        </w:numPr>
        <w:spacing w:line="240" w:lineRule="auto"/>
        <w:rPr>
          <w:sz w:val="21"/>
        </w:rPr>
      </w:pPr>
      <w:r w:rsidRPr="00A4670A">
        <w:rPr>
          <w:sz w:val="21"/>
        </w:rPr>
        <w:t>AP = anterior-posterior. ML = medio-lateral. V = vertical</w:t>
      </w:r>
    </w:p>
    <w:p w14:paraId="5F5F1E19" w14:textId="77777777" w:rsidR="005776D5" w:rsidRPr="00A4670A" w:rsidRDefault="005776D5" w:rsidP="00197CBF">
      <w:pPr>
        <w:pStyle w:val="ListParagraph"/>
        <w:numPr>
          <w:ilvl w:val="0"/>
          <w:numId w:val="34"/>
        </w:numPr>
        <w:adjustRightInd/>
        <w:spacing w:before="0" w:after="0" w:line="240" w:lineRule="auto"/>
        <w:jc w:val="left"/>
        <w:rPr>
          <w:sz w:val="21"/>
        </w:rPr>
      </w:pPr>
      <w:r w:rsidRPr="00A4670A">
        <w:rPr>
          <w:sz w:val="21"/>
        </w:rPr>
        <w:t>SD = standard deviation</w:t>
      </w:r>
    </w:p>
    <w:p w14:paraId="5F1288BC" w14:textId="77777777" w:rsidR="005776D5" w:rsidRPr="00A4670A" w:rsidRDefault="005776D5" w:rsidP="005776D5">
      <w:pPr>
        <w:pStyle w:val="Heading3"/>
      </w:pPr>
      <w:bookmarkStart w:id="95" w:name="_Toc496537859"/>
      <w:bookmarkStart w:id="96" w:name="_Toc506909881"/>
      <w:r w:rsidRPr="00A4670A">
        <w:t>Correlation analysis</w:t>
      </w:r>
      <w:bookmarkEnd w:id="95"/>
      <w:bookmarkEnd w:id="96"/>
    </w:p>
    <w:p w14:paraId="65148476" w14:textId="77777777" w:rsidR="005776D5" w:rsidRPr="00A4670A" w:rsidRDefault="005776D5" w:rsidP="005776D5">
      <w:r w:rsidRPr="00A4670A">
        <w:rPr>
          <w:lang w:val="en-GB"/>
        </w:rPr>
        <w:t xml:space="preserve">Figure </w:t>
      </w:r>
      <w:r w:rsidR="00486D51" w:rsidRPr="00A4670A">
        <w:rPr>
          <w:lang w:val="en-GB"/>
        </w:rPr>
        <w:t>5.</w:t>
      </w:r>
      <w:r w:rsidR="00155DB4" w:rsidRPr="00A4670A">
        <w:rPr>
          <w:lang w:val="en-GB"/>
        </w:rPr>
        <w:t>1</w:t>
      </w:r>
      <w:r w:rsidRPr="00A4670A">
        <w:rPr>
          <w:lang w:val="en-GB"/>
        </w:rPr>
        <w:t xml:space="preserve"> shows a heat map indicating the correlations between the different spatiotemporal and upper body acceleration variables for both groups. Most the variables did not highly correlate with the variables within the spatiotemporal model (67% and 78% of variables recorded a r &lt; 0.4 for the control and PD group, respectively). Spatiotemporal variables describing Pace were correlated with all upper body domains, although strong correlations were only seen between with step regularity. Bar a few exceptions, the absolute difference between the PD and control group </w:t>
      </w:r>
      <w:r w:rsidRPr="00A4670A">
        <w:rPr>
          <w:i/>
          <w:lang w:val="en-GB"/>
        </w:rPr>
        <w:t>r</w:t>
      </w:r>
      <w:r w:rsidRPr="00A4670A">
        <w:rPr>
          <w:lang w:val="en-GB"/>
        </w:rPr>
        <w:t xml:space="preserve"> values was similar between both groups therefore highlighting similar coupling between upper body accelerations and lower body spatiotemporal characteristics in both groups</w:t>
      </w:r>
      <w:r w:rsidRPr="00A4670A">
        <w:rPr>
          <w:rFonts w:eastAsia="Times New Roman"/>
          <w:bCs/>
        </w:rPr>
        <w:t>.</w:t>
      </w:r>
      <w:r w:rsidRPr="00A4670A">
        <w:br w:type="page"/>
      </w:r>
    </w:p>
    <w:p w14:paraId="5F2A9FD9" w14:textId="77777777" w:rsidR="005776D5" w:rsidRPr="00A4670A" w:rsidRDefault="005776D5" w:rsidP="005776D5">
      <w:pPr>
        <w:rPr>
          <w:u w:val="single"/>
          <w:lang w:val="en-GB"/>
        </w:rPr>
      </w:pPr>
      <w:r w:rsidRPr="00A4670A">
        <w:rPr>
          <w:noProof/>
          <w:lang w:val="en-GB" w:eastAsia="en-GB"/>
        </w:rPr>
        <w:drawing>
          <wp:anchor distT="0" distB="0" distL="114300" distR="114300" simplePos="0" relativeHeight="251830272" behindDoc="1" locked="0" layoutInCell="1" allowOverlap="1" wp14:anchorId="62AF9D3C" wp14:editId="062FFF36">
            <wp:simplePos x="0" y="0"/>
            <wp:positionH relativeFrom="column">
              <wp:posOffset>85241</wp:posOffset>
            </wp:positionH>
            <wp:positionV relativeFrom="paragraph">
              <wp:posOffset>-340963</wp:posOffset>
            </wp:positionV>
            <wp:extent cx="5566894" cy="7037266"/>
            <wp:effectExtent l="0" t="0" r="0" b="0"/>
            <wp:wrapNone/>
            <wp:docPr id="25" name="Picture 25" descr="Data/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ata/Heatmap.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73182" cy="7045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320C7" w14:textId="77777777" w:rsidR="005776D5" w:rsidRPr="00A4670A" w:rsidRDefault="005776D5" w:rsidP="005776D5">
      <w:pPr>
        <w:rPr>
          <w:lang w:val="en-GB"/>
        </w:rPr>
      </w:pPr>
    </w:p>
    <w:p w14:paraId="074D16B6" w14:textId="77777777" w:rsidR="005776D5" w:rsidRPr="00A4670A" w:rsidRDefault="005776D5" w:rsidP="005776D5">
      <w:pPr>
        <w:rPr>
          <w:lang w:val="en-GB"/>
        </w:rPr>
      </w:pPr>
    </w:p>
    <w:p w14:paraId="336D023C" w14:textId="77777777" w:rsidR="005776D5" w:rsidRPr="00A4670A" w:rsidRDefault="005776D5" w:rsidP="005776D5">
      <w:pPr>
        <w:rPr>
          <w:lang w:val="en-GB"/>
        </w:rPr>
      </w:pPr>
    </w:p>
    <w:p w14:paraId="77FB8D06" w14:textId="77777777" w:rsidR="005776D5" w:rsidRPr="00A4670A" w:rsidRDefault="005776D5" w:rsidP="005776D5">
      <w:pPr>
        <w:rPr>
          <w:lang w:val="en-GB"/>
        </w:rPr>
      </w:pPr>
    </w:p>
    <w:p w14:paraId="085E23D8" w14:textId="77777777" w:rsidR="005776D5" w:rsidRPr="00A4670A" w:rsidRDefault="005776D5" w:rsidP="005776D5">
      <w:pPr>
        <w:rPr>
          <w:lang w:val="en-GB"/>
        </w:rPr>
      </w:pPr>
    </w:p>
    <w:p w14:paraId="1E91CCB1" w14:textId="77777777" w:rsidR="005776D5" w:rsidRPr="00A4670A" w:rsidRDefault="005776D5" w:rsidP="005776D5">
      <w:pPr>
        <w:rPr>
          <w:lang w:val="en-GB"/>
        </w:rPr>
      </w:pPr>
    </w:p>
    <w:p w14:paraId="5A66771E" w14:textId="77777777" w:rsidR="005776D5" w:rsidRPr="00A4670A" w:rsidRDefault="005776D5" w:rsidP="005776D5">
      <w:pPr>
        <w:rPr>
          <w:lang w:val="en-GB"/>
        </w:rPr>
      </w:pPr>
    </w:p>
    <w:p w14:paraId="27F4AB6B" w14:textId="77777777" w:rsidR="005776D5" w:rsidRPr="00A4670A" w:rsidRDefault="005776D5" w:rsidP="005776D5">
      <w:pPr>
        <w:rPr>
          <w:lang w:val="en-GB"/>
        </w:rPr>
      </w:pPr>
    </w:p>
    <w:p w14:paraId="7060E276" w14:textId="77777777" w:rsidR="005776D5" w:rsidRPr="00A4670A" w:rsidRDefault="005776D5" w:rsidP="005776D5">
      <w:pPr>
        <w:rPr>
          <w:lang w:val="en-GB"/>
        </w:rPr>
      </w:pPr>
    </w:p>
    <w:p w14:paraId="4FDCCAB8" w14:textId="77777777" w:rsidR="005776D5" w:rsidRPr="00A4670A" w:rsidRDefault="005776D5" w:rsidP="005776D5">
      <w:pPr>
        <w:rPr>
          <w:lang w:val="en-GB"/>
        </w:rPr>
      </w:pPr>
    </w:p>
    <w:p w14:paraId="6459C670" w14:textId="77777777" w:rsidR="005776D5" w:rsidRPr="00A4670A" w:rsidRDefault="005776D5" w:rsidP="005776D5">
      <w:pPr>
        <w:rPr>
          <w:lang w:val="en-GB"/>
        </w:rPr>
      </w:pPr>
    </w:p>
    <w:p w14:paraId="631EAF78" w14:textId="77777777" w:rsidR="005776D5" w:rsidRPr="00A4670A" w:rsidRDefault="005776D5" w:rsidP="005776D5">
      <w:pPr>
        <w:rPr>
          <w:lang w:val="en-GB"/>
        </w:rPr>
      </w:pPr>
    </w:p>
    <w:p w14:paraId="2B3E874E" w14:textId="77777777" w:rsidR="005776D5" w:rsidRPr="00A4670A" w:rsidRDefault="005776D5" w:rsidP="005776D5">
      <w:pPr>
        <w:rPr>
          <w:lang w:val="en-GB"/>
        </w:rPr>
      </w:pPr>
    </w:p>
    <w:p w14:paraId="18D986B7" w14:textId="77777777" w:rsidR="005776D5" w:rsidRPr="00A4670A" w:rsidRDefault="005776D5" w:rsidP="005776D5">
      <w:pPr>
        <w:rPr>
          <w:lang w:val="en-GB"/>
        </w:rPr>
      </w:pPr>
    </w:p>
    <w:p w14:paraId="6C11E9FA" w14:textId="77777777" w:rsidR="005776D5" w:rsidRPr="00A4670A" w:rsidRDefault="005776D5" w:rsidP="005776D5">
      <w:pPr>
        <w:rPr>
          <w:lang w:val="en-GB"/>
        </w:rPr>
      </w:pPr>
      <w:r w:rsidRPr="00A4670A">
        <w:rPr>
          <w:noProof/>
          <w:lang w:val="en-GB" w:eastAsia="en-GB"/>
        </w:rPr>
        <w:drawing>
          <wp:anchor distT="0" distB="0" distL="114300" distR="114300" simplePos="0" relativeHeight="251835392" behindDoc="0" locked="0" layoutInCell="1" allowOverlap="1" wp14:anchorId="7A5E6A1E" wp14:editId="131A073F">
            <wp:simplePos x="0" y="0"/>
            <wp:positionH relativeFrom="column">
              <wp:posOffset>75746</wp:posOffset>
            </wp:positionH>
            <wp:positionV relativeFrom="paragraph">
              <wp:posOffset>343807</wp:posOffset>
            </wp:positionV>
            <wp:extent cx="5727700" cy="610930"/>
            <wp:effectExtent l="0" t="0" r="0" b="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3">
                      <a:extLst>
                        <a:ext uri="{28A0092B-C50C-407E-A947-70E740481C1C}">
                          <a14:useLocalDpi xmlns:a14="http://schemas.microsoft.com/office/drawing/2010/main" val="0"/>
                        </a:ext>
                      </a:extLst>
                    </a:blip>
                    <a:srcRect t="91886"/>
                    <a:stretch/>
                  </pic:blipFill>
                  <pic:spPr>
                    <a:xfrm>
                      <a:off x="0" y="0"/>
                      <a:ext cx="5727700" cy="610930"/>
                    </a:xfrm>
                    <a:prstGeom prst="rect">
                      <a:avLst/>
                    </a:prstGeom>
                  </pic:spPr>
                </pic:pic>
              </a:graphicData>
            </a:graphic>
            <wp14:sizeRelH relativeFrom="page">
              <wp14:pctWidth>0</wp14:pctWidth>
            </wp14:sizeRelH>
            <wp14:sizeRelV relativeFrom="page">
              <wp14:pctHeight>0</wp14:pctHeight>
            </wp14:sizeRelV>
          </wp:anchor>
        </w:drawing>
      </w:r>
    </w:p>
    <w:p w14:paraId="064A1150" w14:textId="77777777" w:rsidR="005776D5" w:rsidRPr="00A4670A" w:rsidRDefault="005776D5" w:rsidP="005776D5">
      <w:pPr>
        <w:pStyle w:val="ListParagraph"/>
        <w:numPr>
          <w:ilvl w:val="0"/>
          <w:numId w:val="16"/>
        </w:numPr>
        <w:spacing w:line="240" w:lineRule="auto"/>
        <w:rPr>
          <w:rFonts w:ascii="Arial" w:hAnsi="Arial" w:cs="Arial"/>
          <w:sz w:val="20"/>
        </w:rPr>
      </w:pPr>
      <w:r w:rsidRPr="00A4670A">
        <w:rPr>
          <w:rFonts w:ascii="Arial" w:hAnsi="Arial" w:cs="Arial"/>
          <w:sz w:val="20"/>
        </w:rPr>
        <w:t>AP = anterior-posterior. ML = medio-lateral. V = vertical</w:t>
      </w:r>
    </w:p>
    <w:p w14:paraId="6286D658" w14:textId="77777777" w:rsidR="005776D5" w:rsidRPr="00A4670A" w:rsidRDefault="005776D5" w:rsidP="005776D5">
      <w:pPr>
        <w:pStyle w:val="ListParagraph"/>
        <w:numPr>
          <w:ilvl w:val="0"/>
          <w:numId w:val="16"/>
        </w:numPr>
        <w:spacing w:line="240" w:lineRule="auto"/>
      </w:pPr>
      <w:r w:rsidRPr="00A4670A">
        <w:rPr>
          <w:rFonts w:ascii="Arial" w:hAnsi="Arial" w:cs="Arial"/>
          <w:sz w:val="20"/>
        </w:rPr>
        <w:t>SD = standard deviation Asy = asymmetry</w:t>
      </w:r>
      <w:r w:rsidRPr="00A4670A">
        <w:rPr>
          <w:sz w:val="20"/>
        </w:rPr>
        <w:t xml:space="preserve"> </w:t>
      </w:r>
    </w:p>
    <w:p w14:paraId="69D9D538" w14:textId="77777777" w:rsidR="005776D5" w:rsidRPr="00A4670A" w:rsidRDefault="005776D5" w:rsidP="005776D5">
      <w:pPr>
        <w:spacing w:line="240" w:lineRule="auto"/>
        <w:ind w:firstLine="0"/>
      </w:pPr>
      <w:r w:rsidRPr="00A4670A">
        <w:t xml:space="preserve">Figure </w:t>
      </w:r>
      <w:r w:rsidR="00486D51" w:rsidRPr="00A4670A">
        <w:t>5.</w:t>
      </w:r>
      <w:r w:rsidR="00155DB4" w:rsidRPr="00A4670A">
        <w:t>1</w:t>
      </w:r>
      <w:r w:rsidRPr="00A4670A">
        <w:t>. Heat map displaying the Pearson’s product-moment correlation coefficients (r) between the variables representing spatiotemporal and upper body acceleration domains for both the PD (Red) and control group (Blue).</w:t>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r w:rsidR="00631B9C" w:rsidRPr="00A4670A">
        <w:tab/>
      </w:r>
    </w:p>
    <w:p w14:paraId="64D5AAB8" w14:textId="77777777" w:rsidR="005776D5" w:rsidRPr="00A4670A" w:rsidRDefault="005776D5" w:rsidP="005776D5">
      <w:pPr>
        <w:pStyle w:val="Heading3"/>
      </w:pPr>
      <w:bookmarkStart w:id="97" w:name="_Toc496537860"/>
      <w:bookmarkStart w:id="98" w:name="_Toc506909882"/>
      <w:r w:rsidRPr="00A4670A">
        <w:t>Univariate analysis</w:t>
      </w:r>
      <w:bookmarkEnd w:id="97"/>
      <w:bookmarkEnd w:id="98"/>
    </w:p>
    <w:p w14:paraId="74034BD4" w14:textId="77777777" w:rsidR="005776D5" w:rsidRPr="00A4670A" w:rsidRDefault="00BC3D0E" w:rsidP="005776D5">
      <w:pPr>
        <w:rPr>
          <w:lang w:val="en-GB"/>
        </w:rPr>
      </w:pPr>
      <w:r w:rsidRPr="00A4670A">
        <w:rPr>
          <w:noProof/>
          <w:lang w:val="en-GB" w:eastAsia="en-GB"/>
        </w:rPr>
        <w:drawing>
          <wp:anchor distT="0" distB="0" distL="114300" distR="114300" simplePos="0" relativeHeight="251831296" behindDoc="1" locked="0" layoutInCell="1" allowOverlap="1" wp14:anchorId="6894C996" wp14:editId="2F066732">
            <wp:simplePos x="0" y="0"/>
            <wp:positionH relativeFrom="margin">
              <wp:align>center</wp:align>
            </wp:positionH>
            <wp:positionV relativeFrom="paragraph">
              <wp:posOffset>3748041</wp:posOffset>
            </wp:positionV>
            <wp:extent cx="3885794" cy="3781362"/>
            <wp:effectExtent l="0" t="0" r="635" b="3810"/>
            <wp:wrapNone/>
            <wp:docPr id="27" name="Picture 27" descr="Pictures/top%20ten%20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top%20ten%20roc.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85794" cy="3781362"/>
                    </a:xfrm>
                    <a:prstGeom prst="rect">
                      <a:avLst/>
                    </a:prstGeom>
                    <a:noFill/>
                    <a:ln>
                      <a:noFill/>
                    </a:ln>
                  </pic:spPr>
                </pic:pic>
              </a:graphicData>
            </a:graphic>
            <wp14:sizeRelH relativeFrom="page">
              <wp14:pctWidth>0</wp14:pctWidth>
            </wp14:sizeRelH>
            <wp14:sizeRelV relativeFrom="page">
              <wp14:pctHeight>0</wp14:pctHeight>
            </wp14:sizeRelV>
          </wp:anchor>
        </w:drawing>
      </w:r>
      <w:r w:rsidR="005776D5" w:rsidRPr="00A4670A">
        <w:rPr>
          <w:shd w:val="clear" w:color="auto" w:fill="FFFFFF"/>
        </w:rPr>
        <w:t xml:space="preserve">Univariate ROC curve analysis showed that 10 out of the 16 spatiotemporal variables (62%) and 37 out of the 49 upper body variables (75%) significantly discriminated between the two groups (AUC &gt;0.6; p&lt;0.05). The single best discriminating variable of PD gait was step regularity obtained from calculating the autocorrelation from ML pelvis acceleration (AUC = 0.81). The highest AUC for the spatiotemporal values was swing time variability (AUC = 0.70). </w:t>
      </w:r>
      <w:r w:rsidR="005776D5" w:rsidRPr="00A4670A">
        <w:rPr>
          <w:lang w:val="en-GB"/>
        </w:rPr>
        <w:t xml:space="preserve">The top ten classifiers for the spatiotemporal model and the upper body acceleration variables are shown in figure </w:t>
      </w:r>
      <w:r w:rsidR="00486D51" w:rsidRPr="00A4670A">
        <w:rPr>
          <w:lang w:val="en-GB"/>
        </w:rPr>
        <w:t>5.</w:t>
      </w:r>
      <w:r w:rsidR="00155DB4" w:rsidRPr="00A4670A">
        <w:rPr>
          <w:lang w:val="en-GB"/>
        </w:rPr>
        <w:t>2</w:t>
      </w:r>
      <w:r w:rsidR="005776D5" w:rsidRPr="00A4670A">
        <w:rPr>
          <w:lang w:val="en-GB"/>
        </w:rPr>
        <w:t xml:space="preserve">. Figure </w:t>
      </w:r>
      <w:r w:rsidR="00486D51" w:rsidRPr="00A4670A">
        <w:rPr>
          <w:lang w:val="en-GB"/>
        </w:rPr>
        <w:t>5.</w:t>
      </w:r>
      <w:r w:rsidR="00155DB4" w:rsidRPr="00A4670A">
        <w:rPr>
          <w:lang w:val="en-GB"/>
        </w:rPr>
        <w:t>3</w:t>
      </w:r>
      <w:r w:rsidR="005776D5" w:rsidRPr="00A4670A">
        <w:rPr>
          <w:lang w:val="en-GB"/>
        </w:rPr>
        <w:t xml:space="preserve"> shows the spatiotemporal model </w:t>
      </w:r>
      <w:r w:rsidR="005776D5" w:rsidRPr="00A4670A">
        <w:rPr>
          <w:lang w:val="en-GB"/>
        </w:rPr>
        <w:fldChar w:fldCharType="begin" w:fldLock="1"/>
      </w:r>
      <w:r w:rsidR="001457AA" w:rsidRPr="00A4670A">
        <w:rPr>
          <w:lang w:val="en-GB"/>
        </w:rPr>
        <w:instrText>ADDIN CSL_CITATION { "citationItems" : [ { "id" : "ITEM-1", "itemData" : { "DOI" : "10.1002/mds.25545", "ISBN" : "0885-3185", "ISSN" : "08853185", "PMID" : "24132841", "abstract" : "Gait is emerging as a powerful measurement tool in neurodegenerative disorders to identify markers of incipient pathology, inform diagnostic algorithms and disease progression, and measure the efficacy of interventions. However, it is unclear which of the many gait outcomes is most appropriate for each of these purposes. In this review, we summarise key topics relating to gait measurement. We draw on literature from Parkinson's disease, ageing, and neurodegenerative disease to address the issue of variable selection with the goal of moving toward a structured approach to measurement. Findings from this review identify a wide range of spatiotemporal and dynamic characteristics; however, their suitability differs according to the aim of measurement. Gait speed is useful as a global characteristic of performance but may not capture the nature of underlying pathology. Inconsistent application, reporting, and interpretation of gait outcomes currently preclude a prescriptive approach. Conceptual models of gait may facilitate a reasoned approach to outcome selection. We also recommend harmonisation of protocols, longitudinal cohort studies, and use of novel technologies and methods of analysis to provide a complete picture of gait. Gait characteristics are \"fit for purpose\" when selected according to a clear rationale and in accordance with their clinimetric properties. Evidence supports the use of gait as a biomarker of disease and to complement diagnosis and inform disease management. A structured approach to measurement is urgently required to fully realise the contribution gait can make to our understanding of neurodegenerative disease.", "author" : [ { "dropping-particle" : "", "family" : "Lord", "given" : "Sue", "non-dropping-particle" : "", "parse-names" : false, "suffix" : "" }, { "dropping-particle" : "", "family" : "Galna", "given" : "Brook", "non-dropping-particle" : "", "parse-names" : false, "suffix" : "" }, { "dropping-particle" : "", "family" : "Rochester", "given" : "Lynn", "non-dropping-particle" : "", "parse-names" : false, "suffix" : "" } ], "container-title" : "Movement Disorders", "id" : "ITEM-1", "issue" : "11", "issued" : { "date-parts" : [ [ "2013" ] ] }, "page" : "1534-1543", "title" : "Moving forward on gait measurement: Toward a more refined approach", "type" : "article-journal", "volume" : "28" }, "uris" : [ "http://www.mendeley.com/documents/?uuid=ec2705a7-c939-431c-9156-30dca733ca06" ] } ], "mendeley" : { "formattedCitation" : "[14]", "plainTextFormattedCitation" : "[14]", "previouslyFormattedCitation" : "[14]" }, "properties" : {  }, "schema" : "https://github.com/citation-style-language/schema/raw/master/csl-citation.json" }</w:instrText>
      </w:r>
      <w:r w:rsidR="005776D5" w:rsidRPr="00A4670A">
        <w:rPr>
          <w:lang w:val="en-GB"/>
        </w:rPr>
        <w:fldChar w:fldCharType="separate"/>
      </w:r>
      <w:r w:rsidR="005776D5" w:rsidRPr="00A4670A">
        <w:rPr>
          <w:noProof/>
          <w:lang w:val="en-GB"/>
        </w:rPr>
        <w:t>[14]</w:t>
      </w:r>
      <w:r w:rsidR="005776D5" w:rsidRPr="00A4670A">
        <w:rPr>
          <w:lang w:val="en-GB"/>
        </w:rPr>
        <w:fldChar w:fldCharType="end"/>
      </w:r>
      <w:r w:rsidR="005776D5" w:rsidRPr="00A4670A">
        <w:rPr>
          <w:lang w:val="en-GB"/>
        </w:rPr>
        <w:t xml:space="preserve"> and the conceptual acceleration based models following the univariate variable reduction. Each model shows the deviation of the Z score as calculated using the age matched controls mean and standard deviation values as a reference. </w:t>
      </w:r>
    </w:p>
    <w:p w14:paraId="3D80EEF0" w14:textId="77777777" w:rsidR="005776D5" w:rsidRPr="00A4670A" w:rsidRDefault="005776D5" w:rsidP="005776D5">
      <w:pPr>
        <w:rPr>
          <w:lang w:val="en-GB"/>
        </w:rPr>
      </w:pPr>
    </w:p>
    <w:p w14:paraId="165B4ED2" w14:textId="77777777" w:rsidR="005776D5" w:rsidRPr="00A4670A" w:rsidRDefault="005776D5" w:rsidP="005776D5"/>
    <w:p w14:paraId="47EB9BC4" w14:textId="77777777" w:rsidR="005776D5" w:rsidRPr="00A4670A" w:rsidRDefault="005776D5" w:rsidP="005776D5"/>
    <w:p w14:paraId="34C38100" w14:textId="77777777" w:rsidR="005776D5" w:rsidRPr="00A4670A" w:rsidRDefault="005776D5" w:rsidP="005776D5"/>
    <w:p w14:paraId="4B38ABD3" w14:textId="77777777" w:rsidR="005776D5" w:rsidRPr="00A4670A" w:rsidRDefault="005776D5" w:rsidP="005776D5"/>
    <w:p w14:paraId="58249AC9" w14:textId="77777777" w:rsidR="005776D5" w:rsidRPr="00A4670A" w:rsidRDefault="005776D5" w:rsidP="005776D5"/>
    <w:p w14:paraId="0F5308C2" w14:textId="77777777" w:rsidR="005776D5" w:rsidRPr="00A4670A" w:rsidRDefault="005776D5" w:rsidP="005776D5">
      <w:pPr>
        <w:rPr>
          <w:lang w:val="en-GB"/>
        </w:rPr>
      </w:pPr>
    </w:p>
    <w:p w14:paraId="7F83B7FD" w14:textId="77777777" w:rsidR="005776D5" w:rsidRPr="00A4670A" w:rsidRDefault="005776D5" w:rsidP="005776D5">
      <w:pPr>
        <w:spacing w:line="240" w:lineRule="auto"/>
        <w:rPr>
          <w:lang w:val="en-GB"/>
        </w:rPr>
      </w:pPr>
    </w:p>
    <w:p w14:paraId="7B3669FB" w14:textId="77777777" w:rsidR="005776D5" w:rsidRPr="00A4670A" w:rsidRDefault="005776D5" w:rsidP="005776D5">
      <w:pPr>
        <w:spacing w:line="240" w:lineRule="auto"/>
        <w:rPr>
          <w:lang w:val="en-GB"/>
        </w:rPr>
      </w:pPr>
    </w:p>
    <w:p w14:paraId="718CB2CC" w14:textId="77777777" w:rsidR="00BC3D0E" w:rsidRPr="00A4670A" w:rsidRDefault="00BC3D0E" w:rsidP="005776D5">
      <w:pPr>
        <w:spacing w:line="240" w:lineRule="auto"/>
        <w:ind w:firstLine="0"/>
        <w:rPr>
          <w:lang w:val="en-GB"/>
        </w:rPr>
      </w:pPr>
    </w:p>
    <w:p w14:paraId="3DB43C9D" w14:textId="77777777" w:rsidR="005776D5" w:rsidRPr="00A4670A" w:rsidRDefault="005776D5" w:rsidP="005776D5">
      <w:pPr>
        <w:spacing w:line="240" w:lineRule="auto"/>
        <w:ind w:firstLine="0"/>
        <w:rPr>
          <w:lang w:val="en-GB"/>
        </w:rPr>
      </w:pPr>
      <w:r w:rsidRPr="00A4670A">
        <w:rPr>
          <w:lang w:val="en-GB"/>
        </w:rPr>
        <w:t xml:space="preserve">Figure </w:t>
      </w:r>
      <w:r w:rsidR="00486D51" w:rsidRPr="00A4670A">
        <w:rPr>
          <w:lang w:val="en-GB"/>
        </w:rPr>
        <w:t>5</w:t>
      </w:r>
      <w:r w:rsidR="00155DB4" w:rsidRPr="00A4670A">
        <w:rPr>
          <w:lang w:val="en-GB"/>
        </w:rPr>
        <w:t>.2</w:t>
      </w:r>
      <w:r w:rsidRPr="00A4670A">
        <w:rPr>
          <w:lang w:val="en-GB"/>
        </w:rPr>
        <w:t>. ROC for the top ten classifiers from the spatiotemporal model and the top ten from the upper body acceleration variables.</w:t>
      </w:r>
    </w:p>
    <w:p w14:paraId="46861A4B" w14:textId="77777777" w:rsidR="005776D5" w:rsidRPr="00A4670A" w:rsidRDefault="0058445E" w:rsidP="005776D5">
      <w:pPr>
        <w:rPr>
          <w:lang w:val="en-GB"/>
        </w:rPr>
      </w:pPr>
      <w:r w:rsidRPr="00A4670A">
        <w:rPr>
          <w:noProof/>
          <w:lang w:val="en-GB" w:eastAsia="en-GB"/>
        </w:rPr>
        <mc:AlternateContent>
          <mc:Choice Requires="wpg">
            <w:drawing>
              <wp:anchor distT="0" distB="0" distL="114300" distR="114300" simplePos="0" relativeHeight="251829248" behindDoc="0" locked="0" layoutInCell="1" allowOverlap="1" wp14:anchorId="23B1ABA1" wp14:editId="7211F762">
                <wp:simplePos x="0" y="0"/>
                <wp:positionH relativeFrom="margin">
                  <wp:posOffset>89535</wp:posOffset>
                </wp:positionH>
                <wp:positionV relativeFrom="paragraph">
                  <wp:posOffset>115570</wp:posOffset>
                </wp:positionV>
                <wp:extent cx="6033135" cy="6169660"/>
                <wp:effectExtent l="0" t="0" r="12065" b="2540"/>
                <wp:wrapSquare wrapText="bothSides"/>
                <wp:docPr id="32" name="Group 1"/>
                <wp:cNvGraphicFramePr/>
                <a:graphic xmlns:a="http://schemas.openxmlformats.org/drawingml/2006/main">
                  <a:graphicData uri="http://schemas.microsoft.com/office/word/2010/wordprocessingGroup">
                    <wpg:wgp>
                      <wpg:cNvGrpSpPr/>
                      <wpg:grpSpPr>
                        <a:xfrm>
                          <a:off x="0" y="0"/>
                          <a:ext cx="6033135" cy="6169660"/>
                          <a:chOff x="329468" y="-565981"/>
                          <a:chExt cx="26710362" cy="27424521"/>
                        </a:xfrm>
                      </wpg:grpSpPr>
                      <pic:pic xmlns:pic="http://schemas.openxmlformats.org/drawingml/2006/picture">
                        <pic:nvPicPr>
                          <pic:cNvPr id="33" name="Picture 33"/>
                          <pic:cNvPicPr>
                            <a:picLocks noChangeAspect="1"/>
                          </pic:cNvPicPr>
                        </pic:nvPicPr>
                        <pic:blipFill>
                          <a:blip r:embed="rId65"/>
                          <a:stretch>
                            <a:fillRect/>
                          </a:stretch>
                        </pic:blipFill>
                        <pic:spPr>
                          <a:xfrm>
                            <a:off x="13481368" y="13161802"/>
                            <a:ext cx="13558462" cy="13567320"/>
                          </a:xfrm>
                          <a:prstGeom prst="rect">
                            <a:avLst/>
                          </a:prstGeom>
                        </pic:spPr>
                      </pic:pic>
                      <pic:pic xmlns:pic="http://schemas.openxmlformats.org/drawingml/2006/picture">
                        <pic:nvPicPr>
                          <pic:cNvPr id="35" name="Picture 35"/>
                          <pic:cNvPicPr>
                            <a:picLocks noChangeAspect="1"/>
                          </pic:cNvPicPr>
                        </pic:nvPicPr>
                        <pic:blipFill rotWithShape="1">
                          <a:blip r:embed="rId18"/>
                          <a:srcRect b="7098"/>
                          <a:stretch/>
                        </pic:blipFill>
                        <pic:spPr>
                          <a:xfrm>
                            <a:off x="5722120" y="-565981"/>
                            <a:ext cx="15772892" cy="13700782"/>
                          </a:xfrm>
                          <a:prstGeom prst="rect">
                            <a:avLst/>
                          </a:prstGeom>
                        </pic:spPr>
                      </pic:pic>
                      <pic:pic xmlns:pic="http://schemas.openxmlformats.org/drawingml/2006/picture">
                        <pic:nvPicPr>
                          <pic:cNvPr id="37" name="Picture 37"/>
                          <pic:cNvPicPr>
                            <a:picLocks noChangeAspect="1"/>
                          </pic:cNvPicPr>
                        </pic:nvPicPr>
                        <pic:blipFill>
                          <a:blip r:embed="rId66"/>
                          <a:stretch>
                            <a:fillRect/>
                          </a:stretch>
                        </pic:blipFill>
                        <pic:spPr>
                          <a:xfrm>
                            <a:off x="329468" y="12895898"/>
                            <a:ext cx="13151894" cy="13962642"/>
                          </a:xfrm>
                          <a:prstGeom prst="rect">
                            <a:avLst/>
                          </a:prstGeom>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27CDC14D" id="Group 1" o:spid="_x0000_s1026" style="position:absolute;margin-left:7.05pt;margin-top:9.1pt;width:475.05pt;height:485.8pt;z-index:251829248;mso-position-horizontal-relative:margin" coordorigin="329468,-565981" coordsize="26710362,274245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">
                <v:shape id="Picture 33" o:spid="_x0000_s1027" type="#_x0000_t75" style="position:absolute;left:13481368;top:13161802;width:13558462;height:13567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s&#10;Le/DAAAA2wAAAA8AAABkcnMvZG93bnJldi54bWxEj09rAjEUxO8Fv0N4greatUvrshpFCkJZvFTF&#10;82Pz9o9uXsIm1dVPbwqFHoeZ+Q2zXA+mE1fqfWtZwWyagCAurW65VnA8bF8zED4ga+wsk4I7eViv&#10;Ri9LzLW98Tdd96EWEcI+RwVNCC6X0pcNGfRT64ijV9neYIiyr6Xu8RbhppNvSfIhDbYcFxp09NlQ&#10;edn/GAVJtTsXVZEO2+L9lNls7h4PdEpNxsNmASLQEP7Df+0vrSBN4fdL/AFy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Cwt78MAAADbAAAADwAAAAAAAAAAAAAAAACcAgAA&#10;ZHJzL2Rvd25yZXYueG1sUEsFBgAAAAAEAAQA9wAAAIwDAAAAAA==&#10;">
                  <v:imagedata r:id="rId67" o:title=""/>
                  <v:path arrowok="t"/>
                </v:shape>
                <v:shape id="Picture 35" o:spid="_x0000_s1028" type="#_x0000_t75" style="position:absolute;left:5722120;top:-565981;width:15772892;height:137007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20&#10;8M/EAAAA2wAAAA8AAABkcnMvZG93bnJldi54bWxEj91KAzEUhO8F3yEcwTubbcW6bJsWqYiCIvb3&#10;+rA53SxuTkISu6tPb4SCl8PMfMPMl4PtxIlCbB0rGI8KEMS10y03Cnbbp5sSREzIGjvHpOCbIiwX&#10;lxdzrLTreU2nTWpEhnCsUIFJyVdSxtqQxThynjh7RxcspixDI3XAPsNtJydFMZUWW84LBj2tDNWf&#10;my+r4Of+8Nx7+7jeF+X7hynfXu3OB6Wur4aHGYhEQ/oPn9svWsHtHfx9yT9AL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208M/EAAAA2wAAAA8AAAAAAAAAAAAAAAAAnAIA&#10;AGRycy9kb3ducmV2LnhtbFBLBQYAAAAABAAEAPcAAACNAwAAAAA=&#10;">
                  <v:imagedata r:id="rId68" o:title="" cropbottom="4652f"/>
                  <v:path arrowok="t"/>
                </v:shape>
                <v:shape id="Picture 37" o:spid="_x0000_s1029" type="#_x0000_t75" style="position:absolute;left:329468;top:12895898;width:13151894;height:139626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3&#10;/NHEAAAA2wAAAA8AAABkcnMvZG93bnJldi54bWxEj91qwkAUhO8LfYflFLxrNq1QJXWVIlZECMVY&#10;6O0he5qEZM+G7Jofn74rCL0cZuYbZrUZTSN66lxlWcFLFIMgzq2uuFDwff58XoJwHlljY5kUTORg&#10;s358WGGi7cAn6jNfiABhl6CC0vs2kdLlJRl0kW2Jg/drO4M+yK6QusMhwE0jX+P4TRqsOCyU2NK2&#10;pLzOLkZBuv8Z6ild7PGafu0sVbUcj7VSs6fx4x2Ep9H/h+/tg1YwX8DtS/gBcv0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l3/NHEAAAA2wAAAA8AAAAAAAAAAAAAAAAAnAIA&#10;AGRycy9kb3ducmV2LnhtbFBLBQYAAAAABAAEAPcAAACNAwAAAAA=&#10;">
                  <v:imagedata r:id="rId69" o:title=""/>
                  <v:path arrowok="t"/>
                </v:shape>
                <w10:wrap type="square" anchorx="margin"/>
              </v:group>
            </w:pict>
          </mc:Fallback>
        </mc:AlternateContent>
      </w:r>
      <w:r w:rsidR="005776D5" w:rsidRPr="00A4670A">
        <w:rPr>
          <w:noProof/>
          <w:lang w:val="en-GB" w:eastAsia="en-GB"/>
        </w:rPr>
        <mc:AlternateContent>
          <mc:Choice Requires="wps">
            <w:drawing>
              <wp:anchor distT="0" distB="0" distL="114300" distR="114300" simplePos="0" relativeHeight="251832320" behindDoc="0" locked="0" layoutInCell="1" allowOverlap="1" wp14:anchorId="364C57C6" wp14:editId="29D0136F">
                <wp:simplePos x="0" y="0"/>
                <wp:positionH relativeFrom="column">
                  <wp:posOffset>242570</wp:posOffset>
                </wp:positionH>
                <wp:positionV relativeFrom="paragraph">
                  <wp:posOffset>297180</wp:posOffset>
                </wp:positionV>
                <wp:extent cx="1677670" cy="3416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67767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24648" w14:textId="77777777" w:rsidR="00C23B11" w:rsidRDefault="00C23B11" w:rsidP="005776D5">
                            <w:pPr>
                              <w:ind w:firstLine="0"/>
                            </w:pPr>
                            <w:r>
                              <w:t xml:space="preserve">Spatiotemporal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57C6" id="Text Box 39" o:spid="_x0000_s1075" type="#_x0000_t202" style="position:absolute;left:0;text-align:left;margin-left:19.1pt;margin-top:23.4pt;width:132.1pt;height:26.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" filled="f" stroked="f">
                <v:textbox>
                  <w:txbxContent>
                    <w:p w14:paraId="15624648" w14:textId="77777777" w:rsidR="00C23B11" w:rsidRDefault="00C23B11" w:rsidP="005776D5">
                      <w:pPr>
                        <w:ind w:firstLine="0"/>
                      </w:pPr>
                      <w:r>
                        <w:t xml:space="preserve">Spatiotemporal </w:t>
                      </w:r>
                    </w:p>
                  </w:txbxContent>
                </v:textbox>
                <w10:wrap type="square"/>
              </v:shape>
            </w:pict>
          </mc:Fallback>
        </mc:AlternateContent>
      </w:r>
      <w:r w:rsidR="005776D5" w:rsidRPr="00A4670A">
        <w:rPr>
          <w:noProof/>
          <w:lang w:val="en-GB" w:eastAsia="en-GB"/>
        </w:rPr>
        <mc:AlternateContent>
          <mc:Choice Requires="wps">
            <w:drawing>
              <wp:anchor distT="0" distB="0" distL="114300" distR="114300" simplePos="0" relativeHeight="251834368" behindDoc="0" locked="0" layoutInCell="1" allowOverlap="1" wp14:anchorId="2E864E42" wp14:editId="71751802">
                <wp:simplePos x="0" y="0"/>
                <wp:positionH relativeFrom="column">
                  <wp:posOffset>5043894</wp:posOffset>
                </wp:positionH>
                <wp:positionV relativeFrom="paragraph">
                  <wp:posOffset>3042920</wp:posOffset>
                </wp:positionV>
                <wp:extent cx="610870" cy="34163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61087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04182D" w14:textId="77777777" w:rsidR="00C23B11" w:rsidRDefault="00C23B11" w:rsidP="005776D5">
                            <w:pPr>
                              <w:ind w:firstLine="0"/>
                            </w:pPr>
                            <w:r>
                              <w:t>Pelvis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64E42" id="Text Box 41" o:spid="_x0000_s1076" type="#_x0000_t202" style="position:absolute;left:0;text-align:left;margin-left:397.15pt;margin-top:239.6pt;width:48.1pt;height:26.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" filled="f" stroked="f">
                <v:textbox>
                  <w:txbxContent>
                    <w:p w14:paraId="0104182D" w14:textId="77777777" w:rsidR="00C23B11" w:rsidRDefault="00C23B11" w:rsidP="005776D5">
                      <w:pPr>
                        <w:ind w:firstLine="0"/>
                      </w:pPr>
                      <w:r>
                        <w:t>Pelvis</w:t>
                      </w:r>
                    </w:p>
                  </w:txbxContent>
                </v:textbox>
                <w10:wrap type="square"/>
              </v:shape>
            </w:pict>
          </mc:Fallback>
        </mc:AlternateContent>
      </w:r>
      <w:r w:rsidR="005776D5" w:rsidRPr="00A4670A">
        <w:rPr>
          <w:noProof/>
          <w:lang w:val="en-GB" w:eastAsia="en-GB"/>
        </w:rPr>
        <mc:AlternateContent>
          <mc:Choice Requires="wps">
            <w:drawing>
              <wp:anchor distT="0" distB="0" distL="114300" distR="114300" simplePos="0" relativeHeight="251833344" behindDoc="0" locked="0" layoutInCell="1" allowOverlap="1" wp14:anchorId="3427035B" wp14:editId="57B892FF">
                <wp:simplePos x="0" y="0"/>
                <wp:positionH relativeFrom="column">
                  <wp:posOffset>241935</wp:posOffset>
                </wp:positionH>
                <wp:positionV relativeFrom="paragraph">
                  <wp:posOffset>3043912</wp:posOffset>
                </wp:positionV>
                <wp:extent cx="1677670" cy="34163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677670" cy="341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9B4A0" w14:textId="77777777" w:rsidR="00C23B11" w:rsidRDefault="00C23B11" w:rsidP="005776D5">
                            <w:pPr>
                              <w:ind w:firstLine="0"/>
                            </w:pPr>
                            <w:r>
                              <w:t>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7035B" id="Text Box 40" o:spid="_x0000_s1077" type="#_x0000_t202" style="position:absolute;left:0;text-align:left;margin-left:19.05pt;margin-top:239.7pt;width:132.1pt;height:26.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" filled="f" stroked="f">
                <v:textbox>
                  <w:txbxContent>
                    <w:p w14:paraId="0B39B4A0" w14:textId="77777777" w:rsidR="00C23B11" w:rsidRDefault="00C23B11" w:rsidP="005776D5">
                      <w:pPr>
                        <w:ind w:firstLine="0"/>
                      </w:pPr>
                      <w:r>
                        <w:t>Head</w:t>
                      </w:r>
                    </w:p>
                  </w:txbxContent>
                </v:textbox>
                <w10:wrap type="square"/>
              </v:shape>
            </w:pict>
          </mc:Fallback>
        </mc:AlternateContent>
      </w:r>
    </w:p>
    <w:p w14:paraId="21AB7F1F" w14:textId="77777777" w:rsidR="005776D5" w:rsidRPr="00A4670A" w:rsidRDefault="005776D5" w:rsidP="005776D5">
      <w:pPr>
        <w:pStyle w:val="ListParagraph"/>
        <w:numPr>
          <w:ilvl w:val="0"/>
          <w:numId w:val="17"/>
        </w:numPr>
        <w:spacing w:line="240" w:lineRule="auto"/>
      </w:pPr>
      <w:r w:rsidRPr="00A4670A">
        <w:t>AP = anterior-posterior. ML = medio-lateral. V = vertical</w:t>
      </w:r>
    </w:p>
    <w:p w14:paraId="4B3893DD" w14:textId="77777777" w:rsidR="005776D5" w:rsidRPr="00A4670A" w:rsidRDefault="005776D5" w:rsidP="005776D5">
      <w:pPr>
        <w:pStyle w:val="ListParagraph"/>
        <w:numPr>
          <w:ilvl w:val="0"/>
          <w:numId w:val="17"/>
        </w:numPr>
        <w:spacing w:line="240" w:lineRule="auto"/>
      </w:pPr>
      <w:r w:rsidRPr="00A4670A">
        <w:t>SD = standard deviation Asy = asymmetry</w:t>
      </w:r>
    </w:p>
    <w:p w14:paraId="548D69B0" w14:textId="77777777" w:rsidR="005776D5" w:rsidRPr="00A4670A" w:rsidRDefault="005776D5" w:rsidP="00FD0F39">
      <w:pPr>
        <w:spacing w:line="240" w:lineRule="auto"/>
        <w:ind w:firstLine="0"/>
        <w:rPr>
          <w:lang w:val="en-GB"/>
        </w:rPr>
      </w:pPr>
      <w:r w:rsidRPr="00A4670A">
        <w:rPr>
          <w:lang w:val="en-GB"/>
        </w:rPr>
        <w:t xml:space="preserve">Figure </w:t>
      </w:r>
      <w:r w:rsidR="00486D51" w:rsidRPr="00A4670A">
        <w:rPr>
          <w:lang w:val="en-GB"/>
        </w:rPr>
        <w:t>5.</w:t>
      </w:r>
      <w:r w:rsidR="00155DB4" w:rsidRPr="00A4670A">
        <w:rPr>
          <w:lang w:val="en-GB"/>
        </w:rPr>
        <w:t>3</w:t>
      </w:r>
      <w:r w:rsidR="00486D51" w:rsidRPr="00A4670A">
        <w:rPr>
          <w:lang w:val="en-GB"/>
        </w:rPr>
        <w:t>.</w:t>
      </w:r>
      <w:r w:rsidRPr="00A4670A">
        <w:rPr>
          <w:lang w:val="en-GB"/>
        </w:rPr>
        <w:t xml:space="preserve"> Radar plot illustrating each variable from the spatiotemporal, head and the pelvis model. The central line represents the control data. Deviation from zero along the X axis radiating from the center of the plot represents how many standard deviations (based upon the control means and standard deviations) the PD differ from the controls.</w:t>
      </w:r>
      <w:r w:rsidRPr="00A4670A">
        <w:rPr>
          <w:lang w:val="en-GB"/>
        </w:rPr>
        <w:br w:type="page"/>
      </w:r>
    </w:p>
    <w:p w14:paraId="501C6E10" w14:textId="77777777" w:rsidR="005776D5" w:rsidRPr="00A4670A" w:rsidRDefault="005776D5" w:rsidP="005776D5">
      <w:pPr>
        <w:pStyle w:val="Heading3"/>
      </w:pPr>
      <w:bookmarkStart w:id="99" w:name="_Toc496537861"/>
      <w:bookmarkStart w:id="100" w:name="_Toc506909883"/>
      <w:r w:rsidRPr="00A4670A">
        <w:t>Multivariate analysis</w:t>
      </w:r>
      <w:bookmarkEnd w:id="99"/>
      <w:bookmarkEnd w:id="100"/>
    </w:p>
    <w:p w14:paraId="6DB72F94" w14:textId="77777777" w:rsidR="005776D5" w:rsidRPr="00A4670A" w:rsidRDefault="005776D5" w:rsidP="005776D5">
      <w:pPr>
        <w:rPr>
          <w:lang w:val="en-GB"/>
        </w:rPr>
      </w:pPr>
      <w:r w:rsidRPr="00A4670A">
        <w:rPr>
          <w:lang w:val="en-GB"/>
        </w:rPr>
        <w:t xml:space="preserve">The AUC values and variables in the 2 block multivariate model is shown in Table </w:t>
      </w:r>
      <w:r w:rsidR="00712870" w:rsidRPr="00A4670A">
        <w:rPr>
          <w:lang w:val="en-GB"/>
        </w:rPr>
        <w:t>5.3</w:t>
      </w:r>
      <w:r w:rsidRPr="00A4670A">
        <w:rPr>
          <w:lang w:val="en-GB"/>
        </w:rPr>
        <w:t>. The force entered patient demographic information in Block 1 recorded a AUC of 0.729 (CI</w:t>
      </w:r>
      <w:r w:rsidRPr="00A4670A">
        <w:rPr>
          <w:vertAlign w:val="subscript"/>
          <w:lang w:val="en-GB"/>
        </w:rPr>
        <w:t>95%</w:t>
      </w:r>
      <w:r w:rsidRPr="00A4670A">
        <w:rPr>
          <w:lang w:val="en-GB"/>
        </w:rPr>
        <w:t>: 0.64-0.81). When the gait variables were then entered in a forward stepwise fashion, all model’s AUCs were greater than 0.88, confirming the importance of looking at a gait in a multi-facet way when using it as a biomarker in PD. When using the two block method there was only a difference of 0.025 AUC between the poorest (spatiotemporal model, AUC: 0.88, CI</w:t>
      </w:r>
      <w:r w:rsidRPr="00A4670A">
        <w:rPr>
          <w:vertAlign w:val="subscript"/>
          <w:lang w:val="en-GB"/>
        </w:rPr>
        <w:t>95%</w:t>
      </w:r>
      <w:r w:rsidRPr="00A4670A">
        <w:rPr>
          <w:lang w:val="en-GB"/>
        </w:rPr>
        <w:t>: 0.83-0.94) and best (head model, AUC: 0.91, CI</w:t>
      </w:r>
      <w:r w:rsidRPr="00A4670A">
        <w:rPr>
          <w:vertAlign w:val="subscript"/>
          <w:lang w:val="en-GB"/>
        </w:rPr>
        <w:t>95%</w:t>
      </w:r>
      <w:r w:rsidRPr="00A4670A">
        <w:rPr>
          <w:lang w:val="en-GB"/>
        </w:rPr>
        <w:t xml:space="preserve">: 0.86-0.96) model. The AUC values and variables in the 2 block multivariate model is shown in Table </w:t>
      </w:r>
      <w:r w:rsidR="00712870" w:rsidRPr="00A4670A">
        <w:rPr>
          <w:lang w:val="en-GB"/>
        </w:rPr>
        <w:t>5.4</w:t>
      </w:r>
      <w:r w:rsidRPr="00A4670A">
        <w:rPr>
          <w:lang w:val="en-GB"/>
        </w:rPr>
        <w:t xml:space="preserve">. The 3 block analysis, where the spatiotemporal variables were entered in block 2 (forward stepwise) and the acceleration based variables where subsequently entered in block 3 (also forward stepwise), achieved significant improvements to the spatiotemporal model. However, the AUC only increased by 0.01, 0.02 and 0.02 for the head model, pelvis model and the combined information from the head and pelvis model, respectively. </w:t>
      </w:r>
    </w:p>
    <w:p w14:paraId="27A943D1" w14:textId="77777777" w:rsidR="005776D5" w:rsidRPr="00A4670A" w:rsidRDefault="005776D5" w:rsidP="005776D5">
      <w:pPr>
        <w:rPr>
          <w:lang w:val="en-GB"/>
        </w:rPr>
      </w:pPr>
      <w:r w:rsidRPr="00A4670A">
        <w:rPr>
          <w:lang w:val="en-GB"/>
        </w:rPr>
        <w:br w:type="page"/>
      </w:r>
    </w:p>
    <w:p w14:paraId="239B76EE" w14:textId="77777777" w:rsidR="005776D5" w:rsidRPr="00A4670A" w:rsidRDefault="005776D5" w:rsidP="005776D5">
      <w:pPr>
        <w:spacing w:line="240" w:lineRule="auto"/>
        <w:ind w:firstLine="0"/>
        <w:rPr>
          <w:lang w:val="en-GB"/>
        </w:rPr>
      </w:pPr>
      <w:r w:rsidRPr="00A4670A">
        <w:rPr>
          <w:noProof/>
          <w:lang w:val="en-GB" w:eastAsia="en-GB"/>
        </w:rPr>
        <w:drawing>
          <wp:anchor distT="0" distB="0" distL="114300" distR="114300" simplePos="0" relativeHeight="251836416" behindDoc="0" locked="0" layoutInCell="1" allowOverlap="1" wp14:anchorId="5EEC31C7" wp14:editId="263E83C6">
            <wp:simplePos x="0" y="0"/>
            <wp:positionH relativeFrom="column">
              <wp:posOffset>89535</wp:posOffset>
            </wp:positionH>
            <wp:positionV relativeFrom="paragraph">
              <wp:posOffset>574040</wp:posOffset>
            </wp:positionV>
            <wp:extent cx="5739130" cy="3006725"/>
            <wp:effectExtent l="0" t="0" r="127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9130" cy="3006725"/>
                    </a:xfrm>
                    <a:prstGeom prst="rect">
                      <a:avLst/>
                    </a:prstGeom>
                    <a:noFill/>
                  </pic:spPr>
                </pic:pic>
              </a:graphicData>
            </a:graphic>
            <wp14:sizeRelH relativeFrom="page">
              <wp14:pctWidth>0</wp14:pctWidth>
            </wp14:sizeRelH>
            <wp14:sizeRelV relativeFrom="page">
              <wp14:pctHeight>0</wp14:pctHeight>
            </wp14:sizeRelV>
          </wp:anchor>
        </w:drawing>
      </w:r>
      <w:r w:rsidRPr="00A4670A">
        <w:rPr>
          <w:lang w:val="en-GB"/>
        </w:rPr>
        <w:t xml:space="preserve">Table </w:t>
      </w:r>
      <w:r w:rsidR="00712870" w:rsidRPr="00A4670A">
        <w:rPr>
          <w:lang w:val="en-GB"/>
        </w:rPr>
        <w:t>5.3</w:t>
      </w:r>
      <w:r w:rsidRPr="00A4670A">
        <w:rPr>
          <w:lang w:val="en-GB"/>
        </w:rPr>
        <w:t>. Results of the two block multivariate analysis: area under the curve (AUC and 95 CI) values and list of the variables included in the model following forward stepwise regression.</w:t>
      </w:r>
    </w:p>
    <w:p w14:paraId="1E2E3F50" w14:textId="77777777" w:rsidR="0034384B" w:rsidRPr="00A4670A" w:rsidRDefault="0034384B" w:rsidP="0034384B">
      <w:pPr>
        <w:pStyle w:val="ListParagraph"/>
        <w:numPr>
          <w:ilvl w:val="0"/>
          <w:numId w:val="24"/>
        </w:numPr>
        <w:spacing w:line="240" w:lineRule="auto"/>
      </w:pPr>
      <w:r w:rsidRPr="00A4670A">
        <w:t>AP = anterior-posterior. ML = medio-lateral. V = vertical</w:t>
      </w:r>
    </w:p>
    <w:p w14:paraId="6F3F920A" w14:textId="77777777" w:rsidR="0034384B" w:rsidRPr="00A4670A" w:rsidRDefault="0034384B" w:rsidP="0034384B">
      <w:pPr>
        <w:pStyle w:val="ListParagraph"/>
        <w:numPr>
          <w:ilvl w:val="0"/>
          <w:numId w:val="24"/>
        </w:numPr>
        <w:spacing w:line="240" w:lineRule="auto"/>
      </w:pPr>
      <w:r w:rsidRPr="00A4670A">
        <w:t>SD = standard deviation</w:t>
      </w:r>
    </w:p>
    <w:p w14:paraId="74D26963" w14:textId="77777777" w:rsidR="005776D5" w:rsidRPr="00A4670A" w:rsidRDefault="005776D5" w:rsidP="005776D5">
      <w:pPr>
        <w:spacing w:line="240" w:lineRule="auto"/>
        <w:ind w:firstLine="0"/>
      </w:pPr>
    </w:p>
    <w:p w14:paraId="47220090" w14:textId="77777777" w:rsidR="005776D5" w:rsidRPr="00A4670A" w:rsidRDefault="005776D5" w:rsidP="005776D5">
      <w:pPr>
        <w:spacing w:line="240" w:lineRule="auto"/>
        <w:ind w:firstLine="0"/>
        <w:rPr>
          <w:lang w:val="en-GB"/>
        </w:rPr>
      </w:pPr>
      <w:r w:rsidRPr="00A4670A">
        <w:rPr>
          <w:noProof/>
          <w:lang w:val="en-GB" w:eastAsia="en-GB"/>
        </w:rPr>
        <w:drawing>
          <wp:anchor distT="0" distB="0" distL="114300" distR="114300" simplePos="0" relativeHeight="251837440" behindDoc="0" locked="0" layoutInCell="1" allowOverlap="1" wp14:anchorId="47520CA9" wp14:editId="31BC7F0B">
            <wp:simplePos x="0" y="0"/>
            <wp:positionH relativeFrom="column">
              <wp:posOffset>-62865</wp:posOffset>
            </wp:positionH>
            <wp:positionV relativeFrom="paragraph">
              <wp:posOffset>627380</wp:posOffset>
            </wp:positionV>
            <wp:extent cx="5739130" cy="2744470"/>
            <wp:effectExtent l="0" t="0" r="127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9130" cy="2744470"/>
                    </a:xfrm>
                    <a:prstGeom prst="rect">
                      <a:avLst/>
                    </a:prstGeom>
                    <a:noFill/>
                  </pic:spPr>
                </pic:pic>
              </a:graphicData>
            </a:graphic>
            <wp14:sizeRelH relativeFrom="page">
              <wp14:pctWidth>0</wp14:pctWidth>
            </wp14:sizeRelH>
            <wp14:sizeRelV relativeFrom="page">
              <wp14:pctHeight>0</wp14:pctHeight>
            </wp14:sizeRelV>
          </wp:anchor>
        </w:drawing>
      </w:r>
      <w:r w:rsidRPr="00A4670A">
        <w:t xml:space="preserve">Table </w:t>
      </w:r>
      <w:r w:rsidR="00712870" w:rsidRPr="00A4670A">
        <w:t>5.4</w:t>
      </w:r>
      <w:r w:rsidRPr="00A4670A">
        <w:t>. Results of the three block multivariate analysis: area under the curve (AUC and 95 CI) values and list of the variables included in the model following forward stepwise regression</w:t>
      </w:r>
      <w:r w:rsidRPr="00A4670A">
        <w:rPr>
          <w:lang w:val="en-GB"/>
        </w:rPr>
        <w:t>.</w:t>
      </w:r>
    </w:p>
    <w:p w14:paraId="7E7C690E" w14:textId="77777777" w:rsidR="005776D5" w:rsidRPr="00A4670A" w:rsidRDefault="005776D5" w:rsidP="005776D5">
      <w:pPr>
        <w:pStyle w:val="ListParagraph"/>
        <w:numPr>
          <w:ilvl w:val="0"/>
          <w:numId w:val="24"/>
        </w:numPr>
        <w:spacing w:line="240" w:lineRule="auto"/>
      </w:pPr>
      <w:r w:rsidRPr="00A4670A">
        <w:t>AP = anterior-posterior. ML = medio-lateral. V = vertical</w:t>
      </w:r>
    </w:p>
    <w:p w14:paraId="05D728A3" w14:textId="77777777" w:rsidR="005776D5" w:rsidRPr="00A4670A" w:rsidRDefault="005776D5" w:rsidP="005776D5">
      <w:pPr>
        <w:pStyle w:val="ListParagraph"/>
        <w:numPr>
          <w:ilvl w:val="0"/>
          <w:numId w:val="24"/>
        </w:numPr>
        <w:spacing w:line="240" w:lineRule="auto"/>
      </w:pPr>
      <w:r w:rsidRPr="00A4670A">
        <w:t>SD = standard deviation</w:t>
      </w:r>
    </w:p>
    <w:p w14:paraId="2A3EB415" w14:textId="77777777" w:rsidR="005776D5" w:rsidRPr="00A4670A" w:rsidRDefault="005776D5" w:rsidP="005776D5">
      <w:pPr>
        <w:rPr>
          <w:lang w:val="en-GB"/>
        </w:rPr>
      </w:pPr>
    </w:p>
    <w:p w14:paraId="428F4C51" w14:textId="77777777" w:rsidR="005776D5" w:rsidRPr="00A4670A" w:rsidRDefault="005776D5" w:rsidP="005776D5">
      <w:pPr>
        <w:pStyle w:val="Heading2"/>
      </w:pPr>
      <w:bookmarkStart w:id="101" w:name="_Toc496537862"/>
      <w:bookmarkStart w:id="102" w:name="_Toc506909884"/>
      <w:r w:rsidRPr="00A4670A">
        <w:t>Discussion</w:t>
      </w:r>
      <w:bookmarkEnd w:id="101"/>
      <w:bookmarkEnd w:id="102"/>
      <w:r w:rsidRPr="00A4670A">
        <w:t xml:space="preserve"> </w:t>
      </w:r>
    </w:p>
    <w:p w14:paraId="0E6F8C3B" w14:textId="77777777" w:rsidR="005776D5" w:rsidRPr="00A4670A" w:rsidRDefault="005776D5" w:rsidP="005776D5">
      <w:pPr>
        <w:rPr>
          <w:lang w:val="en-GB"/>
        </w:rPr>
      </w:pPr>
      <w:r w:rsidRPr="00A4670A">
        <w:rPr>
          <w:lang w:val="en-GB"/>
        </w:rPr>
        <w:t xml:space="preserve">This study showed that even when using a multidimensional gait model, not all information about impaired PD gait can be captured through measuring spatiotemporal information and as such upper body accelerations provide novel information about gait. For the purpose of discriminating between the two groups, this information was as good, if not better, than standard spatiotemporal gait characteristics. The upper body is therefore not merely a passenger unit during gait and its motion may be a useful biomarker for PD. When combined with the spatiotemporal information, upper body acceleration variables contributed to a better description PD gait, </w:t>
      </w:r>
      <w:r w:rsidR="007E06E9" w:rsidRPr="00A4670A">
        <w:rPr>
          <w:lang w:val="en-GB"/>
        </w:rPr>
        <w:t xml:space="preserve">even if </w:t>
      </w:r>
      <w:r w:rsidR="00BB2AAB" w:rsidRPr="00A4670A">
        <w:rPr>
          <w:lang w:val="en-GB"/>
        </w:rPr>
        <w:t>it was</w:t>
      </w:r>
      <w:r w:rsidR="007E06E9" w:rsidRPr="00A4670A">
        <w:rPr>
          <w:lang w:val="en-GB"/>
        </w:rPr>
        <w:t xml:space="preserve"> only </w:t>
      </w:r>
      <w:r w:rsidR="00BB2AAB" w:rsidRPr="00A4670A">
        <w:rPr>
          <w:lang w:val="en-GB"/>
        </w:rPr>
        <w:t xml:space="preserve">a </w:t>
      </w:r>
      <w:r w:rsidR="007E06E9" w:rsidRPr="00A4670A">
        <w:rPr>
          <w:lang w:val="en-GB"/>
        </w:rPr>
        <w:t>marginal</w:t>
      </w:r>
      <w:r w:rsidR="00BB2AAB" w:rsidRPr="00A4670A">
        <w:rPr>
          <w:lang w:val="en-GB"/>
        </w:rPr>
        <w:t>ly</w:t>
      </w:r>
      <w:r w:rsidRPr="00A4670A">
        <w:rPr>
          <w:lang w:val="en-GB"/>
        </w:rPr>
        <w:t xml:space="preserve"> improved discrimination ability. </w:t>
      </w:r>
    </w:p>
    <w:p w14:paraId="68636DE0" w14:textId="77777777" w:rsidR="005776D5" w:rsidRPr="00A4670A" w:rsidRDefault="005776D5" w:rsidP="005776D5">
      <w:pPr>
        <w:rPr>
          <w:shd w:val="clear" w:color="auto" w:fill="FFFFFF"/>
        </w:rPr>
      </w:pPr>
      <w:r w:rsidRPr="00A4670A">
        <w:rPr>
          <w:shd w:val="clear" w:color="auto" w:fill="FFFFFF"/>
        </w:rPr>
        <w:t>Surprisingly, none of the upper body variables were highly correlated with the variables within the postural control domain within the spatiotemporal model, despite often being defined as a direct measure</w:t>
      </w:r>
      <w:r w:rsidR="00BB2AAB" w:rsidRPr="00A4670A">
        <w:rPr>
          <w:shd w:val="clear" w:color="auto" w:fill="FFFFFF"/>
        </w:rPr>
        <w:t xml:space="preserve"> of postural control</w:t>
      </w:r>
      <w:r w:rsidRPr="00A4670A">
        <w:rPr>
          <w:shd w:val="clear" w:color="auto" w:fill="FFFFFF"/>
        </w:rPr>
        <w:t xml:space="preserve"> </w:t>
      </w:r>
      <w:r w:rsidRPr="00A4670A">
        <w:rPr>
          <w:shd w:val="clear" w:color="auto" w:fill="FFFFFF"/>
        </w:rPr>
        <w:fldChar w:fldCharType="begin" w:fldLock="1"/>
      </w:r>
      <w:r w:rsidR="001457AA" w:rsidRPr="00A4670A">
        <w:rPr>
          <w:shd w:val="clear" w:color="auto" w:fill="FFFFFF"/>
        </w:rPr>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"mendeley" : { "formattedCitation" : "[6]", "plainTextFormattedCitation" : "[6]", "previouslyFormattedCitation" : "[6]" }, "properties" : {  }, "schema" : "https://github.com/citation-style-language/schema/raw/master/csl-citation.json" }</w:instrText>
      </w:r>
      <w:r w:rsidRPr="00A4670A">
        <w:rPr>
          <w:shd w:val="clear" w:color="auto" w:fill="FFFFFF"/>
        </w:rPr>
        <w:fldChar w:fldCharType="separate"/>
      </w:r>
      <w:r w:rsidRPr="00A4670A">
        <w:rPr>
          <w:noProof/>
          <w:shd w:val="clear" w:color="auto" w:fill="FFFFFF"/>
        </w:rPr>
        <w:t>[6]</w:t>
      </w:r>
      <w:r w:rsidRPr="00A4670A">
        <w:rPr>
          <w:shd w:val="clear" w:color="auto" w:fill="FFFFFF"/>
        </w:rPr>
        <w:fldChar w:fldCharType="end"/>
      </w:r>
      <w:r w:rsidRPr="00A4670A">
        <w:rPr>
          <w:shd w:val="clear" w:color="auto" w:fill="FFFFFF"/>
        </w:rPr>
        <w:t>. This lack of correlation may suggest that the different variables measure different aspects of postural control. Previous studies that focused on the movement of the head during gait for people with PD concluded that a lack of correlation between acceleration based gait stability measures and lower body mechanics suggest</w:t>
      </w:r>
      <w:r w:rsidR="007E06E9" w:rsidRPr="00A4670A">
        <w:rPr>
          <w:shd w:val="clear" w:color="auto" w:fill="FFFFFF"/>
        </w:rPr>
        <w:t>s</w:t>
      </w:r>
      <w:r w:rsidRPr="00A4670A">
        <w:rPr>
          <w:shd w:val="clear" w:color="auto" w:fill="FFFFFF"/>
        </w:rPr>
        <w:t xml:space="preserve"> they are distinct and can provide separate targets for therapy </w:t>
      </w:r>
      <w:r w:rsidRPr="00A4670A">
        <w:rPr>
          <w:shd w:val="clear" w:color="auto" w:fill="FFFFFF"/>
        </w:rPr>
        <w:fldChar w:fldCharType="begin" w:fldLock="1"/>
      </w:r>
      <w:r w:rsidR="001457AA" w:rsidRPr="00A4670A">
        <w:rPr>
          <w:shd w:val="clear" w:color="auto" w:fill="FFFFFF"/>
        </w:rPr>
        <w:instrText>ADDIN CSL_CITATION { "citationItems" : [ { "id" : "ITEM-1", "itemData" : { "DOI" : "10.1088/0967-3334/36/5/873", "ISSN" : "0967-3334", "abstract" : "Fall injuries in people with Parkinson\u2019s disease (PD) are a major health problem. Increased sway while walking is a risk-factor and further understanding of this destabilizing gait change may assist with rehabilitation and help prevent falls. Here, stride-to-stride head oscillations are used to help characterise different aspects of gait impairment in ten people with PD on medication (67 years, SD 4), ten healthy age-matched (HAM) participants (66 years, SD 7), and ten young (30 years, SD 7). A wearable accelerometer was used to analyse head oscillations during five repeat seventeen meter walks by each participant. People with PD had significantly faster transverse plane head oscillations than the HAM or young groups; both along mediolateral (PD 47.2cm.s-1, HAM 32.5cm.s-1, and young 32.7cm.s-1) and anterioposterior axes (PD 33.3cm.s-1, HAM 24.5cm.s-1, and young 20.6cm.s-1). These differences were uncorrelated with reduced vertical oscillation velocity (PD 15.5cm.s-1, HAM 18.8cm.s-1, and young 20.1cm.s-1) and reduced walking speed (PD 1.2ms-1, HAM 1.4ms-1, and young 1.4ms-1). Increased transverse plane head oscillations in people with PD may reflect motor impairment and the inability to respond sufficiently to perturbations while walking, which appears to be distinct from gait hyperkinesia, reduced vertical oscillations, step length, and walking speed.", "author" : [ { "dropping-particle" : "", "family" : "Brodie", "given" : "Matthew a D", "non-dropping-particle" : "", "parse-names" : false, "suffix" : "" }, { "dropping-particle" : "", "family" : "Canning", "given" : "Colleen G", "non-dropping-particle" : "", "parse-names" : false, "suffix" : "" }, { "dropping-particle" : "", "family" : "Beijer", "given" : "Tim R", "non-dropping-particle" : "", "parse-names" : false, "suffix" : "" }, { "dropping-particle" : "", "family" : "Lord", "given" : "Stephen R", "non-dropping-particle" : "", "parse-names" : false, "suffix" : "" } ], "container-title" : "Physiological Measurement", "id" : "ITEM-1", "issue" : "5", "issued" : { "date-parts" : [ [ "2015" ] ] }, "page" : "873-881", "publisher" : "IOP Publishing", "title" : "Uncontrolled head oscillations in people with Parkinson\u2019s disease may reflect an inability to respond to perturbations while walking", "type" : "article-journal", "volume" : "36" }, "uris" : [ "http://www.mendeley.com/documents/?uuid=ae24cbad-146d-4756-a8ac-21b08e4c72ac" ] } ], "mendeley" : { "formattedCitation" : "[60]", "plainTextFormattedCitation" : "[60]", "previouslyFormattedCitation" : "[60]"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[60]</w:t>
      </w:r>
      <w:r w:rsidRPr="00A4670A">
        <w:rPr>
          <w:shd w:val="clear" w:color="auto" w:fill="FFFFFF"/>
        </w:rPr>
        <w:fldChar w:fldCharType="end"/>
      </w:r>
      <w:r w:rsidRPr="00A4670A">
        <w:rPr>
          <w:shd w:val="clear" w:color="auto" w:fill="FFFFFF"/>
        </w:rPr>
        <w:t xml:space="preserve">. The fact that unique and </w:t>
      </w:r>
      <w:r w:rsidR="00BB2AAB" w:rsidRPr="00A4670A">
        <w:rPr>
          <w:shd w:val="clear" w:color="auto" w:fill="FFFFFF"/>
        </w:rPr>
        <w:t xml:space="preserve">improved discriminative </w:t>
      </w:r>
      <w:r w:rsidRPr="00A4670A">
        <w:rPr>
          <w:shd w:val="clear" w:color="auto" w:fill="FFFFFF"/>
        </w:rPr>
        <w:t xml:space="preserve">information was obtained through measuring upper body accelerations supports the idea that new and useful information is gained relative to just spatiotemporal characteristics and that </w:t>
      </w:r>
      <w:r w:rsidRPr="00A4670A">
        <w:t xml:space="preserve">a multidimensional analysis of gait may help to further understand the complexity of gait impairment and progression in PD </w:t>
      </w:r>
      <w:r w:rsidRPr="00A4670A">
        <w:fldChar w:fldCharType="begin" w:fldLock="1"/>
      </w:r>
      <w:r w:rsidR="001457AA" w:rsidRPr="00A4670A">
        <w:instrText>ADDIN CSL_CITATION { "citationItems" : [ { "id" : "ITEM-1", "itemData" : { "abstract" : "This paper is reviewing objective assessments of Parkinson's disease (PD) motor symptoms, cardinal, and dyskinesia, using sensor systems. It surveys the manifestation of PD symptoms, sensors that were used for their detection, types of signals (measures) as well as their signal processing (data analysis) methods. A summary of this review's finding is represented in a table including devices (sensors), measures and methods that were used in each reviewed motor symptom assessment study. In the gathered studies among sensors, accelerometers and touch screen devices are the most widely used to detect PD symptoms and among symptoms, bradykinesia and tremor were found to be mostly evaluated. In general, machine learning methods are potentially promising for this. PD is a complex disease that requires continuous monitoring and multidimensional symptom analysis. Combining existing technologies to develop new sensor platforms may assist in assessing the overall symptom profile more accurately to develop useful tools towards supporting better treatment process.", "author" : [ { "dropping-particle" : "", "family" : "Aghanavesi", "given" : "Somayeh", "non-dropping-particle" : "", "parse-names" : false, "suffix" : "" }, { "dropping-particle" : "", "family" : "Westin", "given" : "Jerker", "non-dropping-particle" : "", "parse-names" : false, "suffix" : "" } ], "id" : "ITEM-1", "issued" : { "date-parts" : [ [ "2016" ] ] }, "page" : "52-57", "title" : "A review of Parkinson's disease cardinal and dyskinetic motor symptoms assessment methods using sensor systems", "type" : "chapter" }, "uris" : [ "http://www.mendeley.com/documents/?uuid=c75f13ff-9c41-46ba-b312-68c3398f79f8" ] } ], "mendeley" : { "formattedCitation" : "[99]", "plainTextFormattedCitation" : "[99]", "previouslyFormattedCitation" : "[99]" }, "properties" : {  }, "schema" : "https://github.com/citation-style-language/schema/raw/master/csl-citation.json" }</w:instrText>
      </w:r>
      <w:r w:rsidRPr="00A4670A">
        <w:fldChar w:fldCharType="separate"/>
      </w:r>
      <w:r w:rsidRPr="00A4670A">
        <w:rPr>
          <w:noProof/>
        </w:rPr>
        <w:t>[99]</w:t>
      </w:r>
      <w:r w:rsidRPr="00A4670A">
        <w:fldChar w:fldCharType="end"/>
      </w:r>
      <w:r w:rsidRPr="00A4670A">
        <w:rPr>
          <w:shd w:val="clear" w:color="auto" w:fill="FFFFFF"/>
        </w:rPr>
        <w:t xml:space="preserve">. Therefore, this uncorrelated and additional information supports that this information should be assessed in conjunction and potentially provide separate targets for therapy. </w:t>
      </w:r>
    </w:p>
    <w:p w14:paraId="497B1E4A" w14:textId="77777777" w:rsidR="005776D5" w:rsidRPr="00A4670A" w:rsidRDefault="005776D5" w:rsidP="00BB2AAB">
      <w:pPr>
        <w:rPr>
          <w:shd w:val="clear" w:color="auto" w:fill="FFFFFF"/>
        </w:rPr>
      </w:pPr>
      <w:r w:rsidRPr="00A4670A">
        <w:rPr>
          <w:shd w:val="clear" w:color="auto" w:fill="FFFFFF"/>
        </w:rPr>
        <w:t>Regarding the variables that did correlate, such as the variables within the regularity and pace domains, the acceleration regularity variables achieved higher AUC variables than the pace domain spatiotemporal variables (</w:t>
      </w:r>
      <w:r w:rsidR="007E06E9" w:rsidRPr="00A4670A">
        <w:rPr>
          <w:shd w:val="clear" w:color="auto" w:fill="FFFFFF"/>
        </w:rPr>
        <w:t xml:space="preserve">with only </w:t>
      </w:r>
      <w:r w:rsidRPr="00A4670A">
        <w:rPr>
          <w:shd w:val="clear" w:color="auto" w:fill="FFFFFF"/>
        </w:rPr>
        <w:t xml:space="preserve">one exception). As pace provides very useful information about disease progression </w:t>
      </w:r>
      <w:r w:rsidRPr="00A4670A">
        <w:rPr>
          <w:shd w:val="clear" w:color="auto" w:fill="FFFFFF"/>
        </w:rPr>
        <w:fldChar w:fldCharType="begin" w:fldLock="1"/>
      </w:r>
      <w:r w:rsidR="001457AA" w:rsidRPr="00A4670A">
        <w:rPr>
          <w:shd w:val="clear" w:color="auto" w:fill="FFFFFF"/>
        </w:rPr>
        <w:instrText>ADDIN CSL_CITATION { "citationItems" : [ { "id" : "ITEM-1", "itemData" : { "DOI" : "10.1519/00139143-200932020-00002", "ISBN" : "1539-8412 (Print)\\r1539-8412 (Linking)", "ISSN" : "1539-8412", "PMID" : "20039582", "abstract" : "Walking speed if \"almost the perfect measure\". A reliable, valid, sensitive and specific measure, self-selected walking speed (WS), also termed gait velocity, correlates with functional ability, and balance confidence. It has the potential to predict future health, and functional decline including hospitalization, discharge location, and mortality. Walking speed reflects both functional and physiological changes, is a discriminating factor in determining potential for rehabilitation, and aids in prediction of falls and fear of falling. Furthermore, progression of WS has been linked to clinical meaningful changes in quality of life and in home and community walking behavior. Due to its ease of use and psychometric properties, WS has been used as a predictor and outcome measure across multiple diagnoses. In addition, WS was chosed by a panel of experts as the standardized assessment to measure locomotion for the Motor Function Domain of the NIH Toolbox.", "author" : [ { "dropping-particle" : "", "family" : "Fritz", "given" : "S.", "non-dropping-particle" : "", "parse-names" : false, "suffix" : "" }, { "dropping-particle" : "", "family" : "Lusardi", "given" : "M.", "non-dropping-particle" : "", "parse-names" : false, "suffix" : "" } ], "container-title" : "Journal of Geriatric Physical Therapy", "id" : "ITEM-1", "issue" : "2", "issued" : { "date-parts" : [ [ "2009" ] ] }, "page" : "1-5", "title" : "Walking speed: the sixth vital sign", "type" : "article-journal", "volume" : "32" }, "uris" : [ "http://www.mendeley.com/documents/?uuid=1173f518-c461-4a3a-a45b-4db6aa6e3101" ] } ], "mendeley" : { "formattedCitation" : "[15]", "plainTextFormattedCitation" : "[15]", "previouslyFormattedCitation" : "[15]" }, "properties" : {  }, "schema" : "https://github.com/citation-style-language/schema/raw/master/csl-citation.json" }</w:instrText>
      </w:r>
      <w:r w:rsidRPr="00A4670A">
        <w:rPr>
          <w:shd w:val="clear" w:color="auto" w:fill="FFFFFF"/>
        </w:rPr>
        <w:fldChar w:fldCharType="separate"/>
      </w:r>
      <w:r w:rsidRPr="00A4670A">
        <w:rPr>
          <w:noProof/>
          <w:shd w:val="clear" w:color="auto" w:fill="FFFFFF"/>
        </w:rPr>
        <w:t>[15]</w:t>
      </w:r>
      <w:r w:rsidRPr="00A4670A">
        <w:rPr>
          <w:shd w:val="clear" w:color="auto" w:fill="FFFFFF"/>
        </w:rPr>
        <w:fldChar w:fldCharType="end"/>
      </w:r>
      <w:r w:rsidRPr="00A4670A">
        <w:rPr>
          <w:shd w:val="clear" w:color="auto" w:fill="FFFFFF"/>
        </w:rPr>
        <w:t xml:space="preserve">, the potential of obtaining a proxy measure outside a controlled environment may be advantageous. Previous work stated that the relationship between walking speed, regularity and symmetry needs further analysis to discover if they are the same or separate constructs of gait </w:t>
      </w:r>
      <w:r w:rsidRPr="00A4670A">
        <w:rPr>
          <w:shd w:val="clear" w:color="auto" w:fill="FFFFFF"/>
        </w:rPr>
        <w:fldChar w:fldCharType="begin" w:fldLock="1"/>
      </w:r>
      <w:r w:rsidR="00385A36" w:rsidRPr="00A4670A">
        <w:rPr>
          <w:shd w:val="clear" w:color="auto" w:fill="FFFFFF"/>
        </w:rPr>
        <w:instrText>ADDIN CSL_CITATION { "citationItems" : [ { "id" : "ITEM-1", "itemData" : { "DOI" : "10.1016/S0021-9290(03)00233-1", "ISBN" : "0021-9290", "ISSN" : "00219290", "PMID" : "14672575", "abstract" : "This study reports on the novel use of a portable system to measure gait cycle parameters. Measurements were made by a triaxial accelerometer over the lower trunk during timed walking over a range of self-administered speeds. Signals from each trial were transformed to a horizontal-vertical coordinate system and analyzed by an unbiased autocorrelation procedure to obtain cadence, step length, and measures of gait regularity and symmetry. By curvilinear interpolation, speed-dependent gait parameters could be compared at a normalized speed. It was demonstrated that analysis of gait cycle parameters which previously required fixed laboratory equipment and paced walking procedures, now can be made from data obtained by a timing device and a portable sensor at free walking speeds. \u00a9 2003 Elsevier Ltd. All rights reserved.", "author" : [ { "dropping-particle" : "", "family" : "Moe-Nilssen", "given" : "Rolf", "non-dropping-particle" : "", "parse-names" : false, "suffix" : "" }, { "dropping-particle" : "", "family" : "Helbostad", "given" : "Jorunn L.", "non-dropping-particle" : "", "parse-names" : false, "suffix" : "" } ], "container-title" : "Journal of Biomechanics", "id" : "ITEM-1", "issue" : "1", "issued" : { "date-parts" : [ [ "2004" ] ] }, "page" : "121-126", "title" : "Estimation of gait cycle characteristics by trunk accelerometry", "type" : "article-journal", "volume" : "37" }, "uris" : [ "http://www.mendeley.com/documents/?uuid=3100a767-5c16-4fa9-8101-ad61d29b8cf4" ] } ], "mendeley" : { "formattedCitation" : "[80]", "plainTextFormattedCitation" : "[80]", "previouslyFormattedCitation" : "[80]" }, "properties" : {  }, "schema" : "https://github.com/citation-style-language/schema/raw/master/csl-citation.json" }</w:instrText>
      </w:r>
      <w:r w:rsidRPr="00A4670A">
        <w:rPr>
          <w:shd w:val="clear" w:color="auto" w:fill="FFFFFF"/>
        </w:rPr>
        <w:fldChar w:fldCharType="separate"/>
      </w:r>
      <w:r w:rsidR="00385A36" w:rsidRPr="00A4670A">
        <w:rPr>
          <w:noProof/>
          <w:shd w:val="clear" w:color="auto" w:fill="FFFFFF"/>
        </w:rPr>
        <w:t>[80]</w:t>
      </w:r>
      <w:r w:rsidRPr="00A4670A">
        <w:rPr>
          <w:shd w:val="clear" w:color="auto" w:fill="FFFFFF"/>
        </w:rPr>
        <w:fldChar w:fldCharType="end"/>
      </w:r>
      <w:r w:rsidRPr="00A4670A">
        <w:rPr>
          <w:shd w:val="clear" w:color="auto" w:fill="FFFFFF"/>
        </w:rPr>
        <w:t xml:space="preserve">. Although this was not the focus of the investigation, the fact that regularity and symmetry variables correlated with the variables from the pace domain but were better capable to classify PD gait, opens the opportunity for acceleration based measures to replace or be combined with more traditionally used variables within multivariate gait models. One example where this may be beneficial is within the recent emphasis of trying to obtain relevant gait measures from participants in a free living environment </w:t>
      </w:r>
      <w:r w:rsidRPr="00A4670A">
        <w:rPr>
          <w:shd w:val="clear" w:color="auto" w:fill="FFFFFF"/>
        </w:rPr>
        <w:fldChar w:fldCharType="begin" w:fldLock="1"/>
      </w:r>
      <w:r w:rsidR="001457AA" w:rsidRPr="00A4670A">
        <w:rPr>
          <w:shd w:val="clear" w:color="auto" w:fill="FFFFFF"/>
        </w:rPr>
        <w:instrText>ADDIN CSL_CITATION { "citationItems" : [ { "id" : "ITEM-1", "itemData" : { "DOI" : "10.1186/s12984-016-0154-5", "ISSN" : "1743-0003", "author" : [ { "dropping-particle" : "Del", "family" : "Din", "given" : "Silvia", "non-dropping-particle" : "", "parse-names" : false, "suffix" : "" }, { "dropping-particle" : "", "family" : "Godfrey", "given" : "Alan", "non-dropping-particle" : "", "parse-names" : false, "suffix" : "" }, { "dropping-particle" : "", "family" : "Galna", "given" : "Brook", "non-dropping-particle" : "", "parse-names" : false, "suffix" : "" }, { "dropping-particle" : "", "family" : "Lord", "given" : "Sue", "non-dropping-particle" : "", "parse-names" : false, "suffix" : "" }, { "dropping-particle" : "", "family" : "Rochester", "given" : "Lynn", "non-dropping-particle" : "", "parse-names" : false, "suffix" : "" } ], "container-title" : "Journal of NeuroEngineering and Rehabilitation", "id" : "ITEM-1", "issued" : { "date-parts" : [ [ "2016" ] ] }, "page" : "1-12", "publisher" : "Journal of NeuroEngineering and Rehabilitation", "title" : "Free-living gait characteristics in ageing and Parkinson \u2019 s disease : impact of environment and ambulatory bout length", "type" : "article-journal" }, "uris" : [ "http://www.mendeley.com/documents/?uuid=f0e19200-1ddc-487a-b125-96bb9d6b4d74" ] }, { "id" : "ITEM-2", "itemData" : { "DOI" : "10.1016/j.gaitpost.2016.11.024", "ISSN" : "18792219", "PMID" : "27883986", "abstract" : "Introduction Gait is a marker of global health, cognition and falls risk. Gait is complex, comprised of multiple characteristics sensitive to survival, age and pathology. Due to covariance amongst characteristics, conceptual gait models have been established to reduce redundancy and aid interpretation. Previous models have been derived from laboratory gait assessments which are costly in equipment and time. Body-worn monitors (BWM) allow for free-living, low-cost and continuous gait measurement and produce similar covariant gait characteristics. A BWM gait model from both controlled and free-living measurement has not yet been established, limiting utility. Methods 103 control and 67 PD participants completed a controlled laboratory assessment; walking for two minutes around a circuit wearing a BWM. 89 control and 58 PD participants were assessed in free-living, completing normal activities for 7 days wearing a BWM. Fourteen gait characteristics were derived from the BWM, selected according to a previous model. Principle component analysis derived factor loadings of gait characteristics. Results Four gait domains were derived for both groups and conditions; pace, rhythm, variability and asymmetry. Domains totalled 84.84% and 88.43% of variance for controlled and 90.00% and 93.03% of variance in free-living environments for control and PD participants respectively. Gait characteristic loading was unambiguous for all characteristics apart from gait variability which demonstrated cross-loading for both groups and environments. The model was highly congruent with the original model. Conclusions The conceptual gait models remained stable using a BWM in controlled and free-living environments. The model became more discrete supporting utility of the gait model for free-living gait.", "author" : [ { "dropping-particle" : "", "family" : "Morris", "given" : "Rosie", "non-dropping-particle" : "", "parse-names" : false, "suffix" : "" }, { "dropping-particle" : "", "family" : "Hickey", "given" : "Aodh??n", "non-dropping-particle" : "", "parse-names" : false, "suffix" : "" }, { "dropping-particle" : "", "family" : "Din", "given" : "Silvia", "non-dropping-particle" : "Del", "parse-names" : false, "suffix" : "" }, { "dropping-particle" : "", "family" : "Godfrey", "given" : "Alan", "non-dropping-particle" : "", "parse-names" : false, "suffix" : "" }, { "dropping-particle" : "", "family" : "Lord", "given" : "Sue", "non-dropping-particle" : "", "parse-names" : false, "suffix" : "" }, { "dropping-particle" : "", "family" : "Rochester", "given" : "Lynn", "non-dropping-particle" : "", "parse-names" : false, "suffix" : "" } ], "container-title" : "Gait and Posture", "id" : "ITEM-2", "issued" : { "date-parts" : [ [ "2017" ] ] }, "page" : "68-71", "publisher" : "Elsevier B.V.", "title" : "A model of free-living gait: A factor analysis in Parkinson's disease", "type" : "article-journal", "volume" : "52" }, "uris" : [ "http://www.mendeley.com/documents/?uuid=fb0024f3-7c5f-4a86-bb69-edfbf8e967e1" ] } ], "mendeley" : { "formattedCitation" : "[38,39]", "plainTextFormattedCitation" : "[38,39]", "previouslyFormattedCitation" : "[38,39]"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[38,39]</w:t>
      </w:r>
      <w:r w:rsidRPr="00A4670A">
        <w:rPr>
          <w:shd w:val="clear" w:color="auto" w:fill="FFFFFF"/>
        </w:rPr>
        <w:fldChar w:fldCharType="end"/>
      </w:r>
      <w:r w:rsidRPr="00A4670A">
        <w:rPr>
          <w:shd w:val="clear" w:color="auto" w:fill="FFFFFF"/>
        </w:rPr>
        <w:t xml:space="preserve">. For example, when recently attempting to replicate the spatiotemporal model using a single accelerometer located on the pelvis </w:t>
      </w:r>
      <w:r w:rsidRPr="00A4670A">
        <w:rPr>
          <w:shd w:val="clear" w:color="auto" w:fill="FFFFFF"/>
        </w:rPr>
        <w:fldChar w:fldCharType="begin" w:fldLock="1"/>
      </w:r>
      <w:r w:rsidR="001457AA" w:rsidRPr="00A4670A">
        <w:rPr>
          <w:shd w:val="clear" w:color="auto" w:fill="FFFFFF"/>
        </w:rPr>
        <w:instrText>ADDIN CSL_CITATION { "citationItems" : [ { "id" : "ITEM-1", "itemData" : { "DOI" : "10.1016/j.gaitpost.2016.11.024", "ISSN" : "18792219", "PMID" : "27883986", "abstract" : "Introduction Gait is a marker of global health, cognition and falls risk. Gait is complex, comprised of multiple characteristics sensitive to survival, age and pathology. Due to covariance amongst characteristics, conceptual gait models have been established to reduce redundancy and aid interpretation. Previous models have been derived from laboratory gait assessments which are costly in equipment and time. Body-worn monitors (BWM) allow for free-living, low-cost and continuous gait measurement and produce similar covariant gait characteristics. A BWM gait model from both controlled and free-living measurement has not yet been established, limiting utility. Methods 103 control and 67 PD participants completed a controlled laboratory assessment; walking for two minutes around a circuit wearing a BWM. 89 control and 58 PD participants were assessed in free-living, completing normal activities for 7 days wearing a BWM. Fourteen gait characteristics were derived from the BWM, selected according to a previous model. Principle component analysis derived factor loadings of gait characteristics. Results Four gait domains were derived for both groups and conditions; pace, rhythm, variability and asymmetry. Domains totalled 84.84% and 88.43% of variance for controlled and 90.00% and 93.03% of variance in free-living environments for control and PD participants respectively. Gait characteristic loading was unambiguous for all characteristics apart from gait variability which demonstrated cross-loading for both groups and environments. The model was highly congruent with the original model. Conclusions The conceptual gait models remained stable using a BWM in controlled and free-living environments. The model became more discrete supporting utility of the gait model for free-living gait.", "author" : [ { "dropping-particle" : "", "family" : "Morris", "given" : "Rosie", "non-dropping-particle" : "", "parse-names" : false, "suffix" : "" }, { "dropping-particle" : "", "family" : "Hickey", "given" : "Aodh??n", "non-dropping-particle" : "", "parse-names" : false, "suffix" : "" }, { "dropping-particle" : "", "family" : "Din", "given" : "Silvia", "non-dropping-particle" : "Del", "parse-names" : false, "suffix" : "" }, { "dropping-particle" : "", "family" : "Godfrey", "given" : "Alan", "non-dropping-particle" : "", "parse-names" : false, "suffix" : "" }, { "dropping-particle" : "", "family" : "Lord", "given" : "Sue", "non-dropping-particle" : "", "parse-names" : false, "suffix" : "" }, { "dropping-particle" : "", "family" : "Rochester", "given" : "Lynn", "non-dropping-particle" : "", "parse-names" : false, "suffix" : "" } ], "container-title" : "Gait and Posture", "id" : "ITEM-1", "issued" : { "date-parts" : [ [ "2017" ] ] }, "page" : "68-71", "publisher" : "Elsevier B.V.", "title" : "A model of free-living gait: A factor analysis in Parkinson's disease", "type" : "article-journal", "volume" : "52" }, "uris" : [ "http://www.mendeley.com/documents/?uuid=fb0024f3-7c5f-4a86-bb69-edfbf8e967e1" ] } ], "mendeley" : { "formattedCitation" : "[39]", "plainTextFormattedCitation" : "[39]", "previouslyFormattedCitation" : "[39]"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[39]</w:t>
      </w:r>
      <w:r w:rsidRPr="00A4670A">
        <w:rPr>
          <w:shd w:val="clear" w:color="auto" w:fill="FFFFFF"/>
        </w:rPr>
        <w:fldChar w:fldCharType="end"/>
      </w:r>
      <w:r w:rsidRPr="00A4670A">
        <w:rPr>
          <w:shd w:val="clear" w:color="auto" w:fill="FFFFFF"/>
        </w:rPr>
        <w:t>, step width and step width variability could not be calculated and the postural control domain in the model could not be replicated. Future research is therefore warranted to determine if the accelerations variables shown to be effective to characterise PD gait in the current investigation can add to the free-living spatiotemporal model as a new representation of the postural control domain.</w:t>
      </w:r>
    </w:p>
    <w:p w14:paraId="1345D6A6" w14:textId="77777777" w:rsidR="005776D5" w:rsidRPr="00A4670A" w:rsidRDefault="005776D5" w:rsidP="005776D5">
      <w:pPr>
        <w:rPr>
          <w:shd w:val="clear" w:color="auto" w:fill="FFFFFF"/>
        </w:rPr>
      </w:pPr>
      <w:r w:rsidRPr="00A4670A">
        <w:rPr>
          <w:shd w:val="clear" w:color="auto" w:fill="FFFFFF"/>
        </w:rPr>
        <w:t xml:space="preserve">Negligible differences in the ability to classify the PD based on their gait were found between the spatiotemporal model and those from the head or pelvis accelerations models. Therefore, if physical and economical resources are limited, models created from upper body accelerations could equally be used to classify PD gait. For this purpose, a sensor placed upon the pelvis may be the most applicable due to its methodically preferable location and ability to detect stride timing information in a variety of environments </w:t>
      </w:r>
      <w:r w:rsidRPr="00A4670A">
        <w:rPr>
          <w:shd w:val="clear" w:color="auto" w:fill="FFFFFF"/>
        </w:rPr>
        <w:fldChar w:fldCharType="begin" w:fldLock="1"/>
      </w:r>
      <w:r w:rsidR="001457AA" w:rsidRPr="00A4670A">
        <w:rPr>
          <w:shd w:val="clear" w:color="auto" w:fill="FFFFFF"/>
        </w:rPr>
        <w:instrText>ADDIN CSL_CITATION { "citationItems" : [ { "id" : "ITEM-1", "itemData" : { "DOI" : "10.1016/j.gaitpost.2016.11.047", "ISSN" : "18792219", "PMID" : "27992850", "abstract" : "The upper body accelerations of people with Parkinson's disease (PD) measured by inertial measurement units (IMUs) may contribute towards diagnostic algorithms and help track disease progression. Before extracting variables related to upper body motion, acceleration signals require realignment to a global reference; however, the impact of these techniques on the resulting upper body variables is unclear. Therefore, the aim of this investigation was to examine the impact of four different realignment methods designed to correct acceleration signals on a range of upper body variables in older adults and in patients with PD. Two minutes of continuous gait were measured in 54 community-dwelling older adults (71.1??????6.7???years) and 60 people with PD (age: 68.5??????9.1???years). Three IMUs placed on the 5th lumbar vertebra, 7th cervical vertebra and the back of the head recorded the acceleration of the upper body. A selection of upper body variables sensitive to impaired upper body control in PD and four acceleration realignment methods were compared. A mixed-model ANOVA showed that the choice of realignment method significantly affected the values of upper body variables as well as their ability to discriminate between the PD and control group. Our findings indicate researchers and clinicians should be cautious when comparing upper body variables extracted from IMUs using different realignment methods, and consideration of realignment technique will be important when identifying the most sensitive markers of disease presence and progression. Therefore, it's strongly recommend that researchers consider and report their realignment methods when assessing upper body variables during gait.", "author" : [ { "dropping-particle" : "", "family" : "Buckley", "given" : "Christopher", "non-dropping-particle" : "", "parse-names" : false, "suffix" : "" }, { "dropping-particle" : "", "family" : "Galna", "given" : "Brook", "non-dropping-particle" : "", "parse-names" : false, "suffix" : "" }, { "dropping-particle" : "", "family" : "Rochester", "given" : "Lynn", "non-dropping-particle" : "", "parse-names" : false, "suffix" : "" }, { "dropping-particle" : "", "family" : "Mazz\u00e0", "given" : "Claudia", "non-dropping-particle" : "", "parse-names" : false, "suffix" : "" } ], "container-title" : "Gait and Posture", "id" : "ITEM-1", "issued" : { "date-parts" : [ [ "2017" ] ] }, "page" : "265-271", "publisher" : "Elsevier B.V.", "title" : "Quantification of upper body movements during gait in older adults and in those with Parkinson's disease: impact of acceleration realignment methodologies", "type" : "article-journal", "volume" : "52" }, "uris" : [ "http://www.mendeley.com/documents/?uuid=929a49bb-ce9b-4b7c-adad-afd40c28a563" ] }, { "id" : "ITEM-2", "itemData" : { "DOI" : "10.1016/j.gaitpost.2016.08.012", "ISSN" : "18792219", "PMID" : "27567451", "abstract" : "Wearable sensors technology based on inertial measurement units (IMUs) is leading the transition from laboratory-based gait analysis, to daily life gait monitoring. However, the validity of IMU-based methods for the detection of gait events has only been tested in laboratory settings, which may not reproduce real life walking patterns. The aim of this study was to evaluate the accuracy of two algorithms for the detection of gait events and temporal parameters during free-living walking, one based on two shank-worn inertial sensors, and the other based on one waist-worn sensor. The algorithms were applied to gait data of ten healthy subjects walking both indoor and outdoor, and completing protocols that entailed both straight supervised and free walking in an urban environment. The values obtained from the inertial sensors were compared to pressure insoles data. The shank-based method showed very accurate initial contact, stride time and step time estimation (&lt;14??ms error). Accuracy of final contact timings and stance time was lower (28???51??ms error range). The error of temporal parameter variability estimates was in the range 0.09???0.89%. The waist method failed to detect about 1% of the total steps and performed worse than the shank method, but the temporal parameter estimation was still satisfactory. Both methods showed negligible differences in their accuracy when the different experimental conditions were compared, which suggests their applicability in the analysis of free-living gait.", "author" : [ { "dropping-particle" : "", "family" : "Storm", "given" : "Fabio A.", "non-dropping-particle" : "", "parse-names" : false, "suffix" : "" }, { "dropping-particle" : "", "family" : "Buckley", "given" : "Christopher J.", "non-dropping-particle" : "", "parse-names" : false, "suffix" : "" }, { "dropping-particle" : "", "family" : "Mazz\u00e0", "given" : "Claudia", "non-dropping-particle" : "", "parse-names" : false, "suffix" : "" } ], "container-title" : "Gait and Posture", "id" : "ITEM-2", "issued" : { "date-parts" : [ [ "2016" ] ] }, "page" : "42-46", "publisher" : "Elsevier B.V.", "title" : "Gait event detection in laboratory and real life settings: Accuracy of ankle and waist sensor based methods", "type" : "article-journal", "volume" : "50" }, "uris" : [ "http://www.mendeley.com/documents/?uuid=b1d39d4d-4fa1-4da5-96df-0c1eb676a809" ] } ], "mendeley" : { "formattedCitation" : "[37,96]", "plainTextFormattedCitation" : "[37,96]", "previouslyFormattedCitation" : "[37,96]"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[37,96]</w:t>
      </w:r>
      <w:r w:rsidRPr="00A4670A">
        <w:rPr>
          <w:shd w:val="clear" w:color="auto" w:fill="FFFFFF"/>
        </w:rPr>
        <w:fldChar w:fldCharType="end"/>
      </w:r>
      <w:r w:rsidRPr="00A4670A">
        <w:rPr>
          <w:shd w:val="clear" w:color="auto" w:fill="FFFFFF"/>
        </w:rPr>
        <w:t xml:space="preserve">. Furthermore if placed at the pelvis, the variables in the current investigations can potentially be combined further variables such as stability measures </w:t>
      </w:r>
      <w:r w:rsidRPr="00A4670A">
        <w:rPr>
          <w:shd w:val="clear" w:color="auto" w:fill="FFFFFF"/>
        </w:rPr>
        <w:fldChar w:fldCharType="begin" w:fldLock="1"/>
      </w:r>
      <w:r w:rsidR="001457AA" w:rsidRPr="00A4670A">
        <w:rPr>
          <w:shd w:val="clear" w:color="auto" w:fill="FFFFFF"/>
        </w:rPr>
        <w:instrText>ADDIN CSL_CITATION { "citationItems" : [ { "id" : "ITEM-1", "itemData" : { "abstract" : "Falling poses a major threat to the steadily growing population of the elderly in modern-day society. A major challenge in the prevention of falls is the identification of individuals who are at risk of falling owing to an unstable gait. At present, several methods are available for estimating gait stability, each with its own advantages and disadvantages. In this paper, we review the currently available measures: the maximum Lyapunov exponent (\u03bbS and \u03bbL), the maximum Floquet multiplier, variability measures, long-range correlations, extrapolated centre of mass, stabilizing and destabilizing forces, foot placement estimator, gait sensitivity norm and maximum allowable perturbation. We explain what these measures represent and how they are calculated, and we assess their validity, divided up into construct validity, predictive validity in simple models, convergent validity in experimental studies, and predictive validity in observational studies. We conclude that (i) the validity of variability measures and \u03bbS is best supported across all levels, (ii) the maximum Floquet multiplier and \u03bbL have good construct validity, but negative predictive validity in models, negative convergent validity and (for \u03bbL) negative predictive validity in observational studies, (iii) long-range correlations lack construct validity and predictive validity in models and have negative convergent validity, and (iv) measures derived from perturbation experiments have good construct validity, but data are lacking on convergent validity in experimental studies and predictive validity in observational studies. In closing, directions for future research on dynamic gait stability are discussed.", "author" : [ { "dropping-particle" : "", "family" : "Bruijn", "given" : "SM", "non-dropping-particle" : "", "parse-names" : false, "suffix" : "" }, { "dropping-particle" : "", "family" : "Meijer", "given" : "OG", "non-dropping-particle" : "", "parse-names" : false, "suffix" : "" } ], "container-title" : "The Journal of The Royal Society Interface", "id" : "ITEM-1", "issue" : "83", "issued" : { "date-parts" : [ [ "2013" ] ] }, "page" : "1-24", "title" : "Assessing the stability of human locomotion: a review of current measures", "type" : "article-journal", "volume" : "10" }, "uris" : [ "http://www.mendeley.com/documents/?uuid=ddee5548-b9be-4784-bb2d-19d77d3b8e79" ] } ], "mendeley" : { "formattedCitation" : "[100]", "plainTextFormattedCitation" : "[100]", "previouslyFormattedCitation" : "[100]" }, "properties" : {  }, "schema" : "https://github.com/citation-style-language/schema/raw/master/csl-citation.json" }</w:instrText>
      </w:r>
      <w:r w:rsidRPr="00A4670A">
        <w:rPr>
          <w:shd w:val="clear" w:color="auto" w:fill="FFFFFF"/>
        </w:rPr>
        <w:fldChar w:fldCharType="separate"/>
      </w:r>
      <w:r w:rsidRPr="00A4670A">
        <w:rPr>
          <w:noProof/>
          <w:shd w:val="clear" w:color="auto" w:fill="FFFFFF"/>
        </w:rPr>
        <w:t>[100]</w:t>
      </w:r>
      <w:r w:rsidRPr="00A4670A">
        <w:rPr>
          <w:shd w:val="clear" w:color="auto" w:fill="FFFFFF"/>
        </w:rPr>
        <w:fldChar w:fldCharType="end"/>
      </w:r>
      <w:r w:rsidRPr="00A4670A">
        <w:rPr>
          <w:shd w:val="clear" w:color="auto" w:fill="FFFFFF"/>
        </w:rPr>
        <w:t xml:space="preserve"> and turning characteristics </w:t>
      </w:r>
      <w:r w:rsidRPr="00A4670A">
        <w:rPr>
          <w:shd w:val="clear" w:color="auto" w:fill="FFFFFF"/>
        </w:rPr>
        <w:fldChar w:fldCharType="begin" w:fldLock="1"/>
      </w:r>
      <w:r w:rsidR="001457AA" w:rsidRPr="00A4670A">
        <w:rPr>
          <w:shd w:val="clear" w:color="auto" w:fill="FFFFFF"/>
        </w:rPr>
        <w:instrText>ADDIN CSL_CITATION { "citationItems" : [ { "id" : "ITEM-1", "itemData" : { "DOI" : "10.3390/s140100356", "ISBN" : "1424-8220 (Electronic)\\n1424-8220 (Linking)", "ISSN" : "14248220", "PMID" : "24379043", "abstract" : "Difficulty with turning is a major contributor to mobility disability\\nand falls in people with movement disorders, such as Parkinson's disease\\n(PD). Turning often results in freezing and/or falling in patients with\\nPD. However, asking a patient to execute a turn in the clinic often does\\nnot reveal their impairments. Continuous monitoring of turning with\\nwearable sensors during spontaneous daily activities may help clinicians\\nand patients determine who is at risk of falls and could benefit from\\npreventative interventions. In this study, we show that continuous\\nmonitoring of natural turning with wearable sensors during daily\\nactivities inside and outside the home is feasible for people with PD\\nand elderly people. We developed an algorithm to detect and characterize\\nturns during gait, using wearable inertial sensors. First, we validate\\nthe turning algorithm in the laboratory against a Motion Analysis system\\nand against a video analysis of 21 PD patients and 19 control (CT)\\nsubjects wearing an inertial sensor on the pelvis. Compared to Motion\\nAnalysis and video, the algorithm maintained a sensitivity of 0.90 and\\n0.76 and a specificity of 0.75 and 0.65, respectively. Second, we apply\\nthe turning algorithm to data collected in the home from 12 PD and 18 CT\\nsubjects. The algorithm successfully detects turn characteristics, and\\nthe results show that, compared to controls, PD subjects tend to take\\nshorter turns with smaller turn angles and more steps. Furthermore, PD\\nsubjects show more variability in all turn metrics throughout the day\\nand the week.", "author" : [ { "dropping-particle" : "", "family" : "El-Gohary", "given" : "Mahmoud", "non-dropping-particle" : "", "parse-names" : false, "suffix" : "" }, { "dropping-particle" : "", "family" : "Pearson", "given" : "Sean", "non-dropping-particle" : "", "parse-names" : false, "suffix" : "" }, { "dropping-particle" : "", "family" : "McNames", "given" : "James", "non-dropping-particle" : "", "parse-names" : false, "suffix" : "" }, { "dropping-particle" : "", "family" : "Mancini", "given" : "Martina", "non-dropping-particle" : "", "parse-names" : false, "suffix" : "" }, { "dropping-particle" : "", "family" : "Horak", "given" : "Fay", "non-dropping-particle" : "", "parse-names" : false, "suffix" : "" }, { "dropping-particle" : "", "family" : "Mellone", "given" : "Sabato", "non-dropping-particle" : "", "parse-names" : false, "suffix" : "" }, { "dropping-particle" : "", "family" : "Chiari", "given" : "Lorenzo", "non-dropping-particle" : "", "parse-names" : false, "suffix" : "" } ], "container-title" : "Sensors (Switzerland)", "id" : "ITEM-1", "issue" : "1", "issued" : { "date-parts" : [ [ "2014" ] ] }, "page" : "356-369", "title" : "Continuous monitoring of turning in patients with movement disability", "type" : "article-journal", "volume" : "14" }, "uris" : [ "http://www.mendeley.com/documents/?uuid=51a8fe3e-6cdf-4833-97fb-0f19d0ec40f2" ] } ], "mendeley" : { "formattedCitation" : "[69]", "plainTextFormattedCitation" : "[69]", "previouslyFormattedCitation" : "[69]" }, "properties" : {  }, "schema" : "https://github.com/citation-style-language/schema/raw/master/csl-citation.json" }</w:instrText>
      </w:r>
      <w:r w:rsidRPr="00A4670A">
        <w:rPr>
          <w:shd w:val="clear" w:color="auto" w:fill="FFFFFF"/>
        </w:rPr>
        <w:fldChar w:fldCharType="separate"/>
      </w:r>
      <w:r w:rsidR="00966ECC" w:rsidRPr="00A4670A">
        <w:rPr>
          <w:noProof/>
          <w:shd w:val="clear" w:color="auto" w:fill="FFFFFF"/>
        </w:rPr>
        <w:t>[69]</w:t>
      </w:r>
      <w:r w:rsidRPr="00A4670A">
        <w:rPr>
          <w:shd w:val="clear" w:color="auto" w:fill="FFFFFF"/>
        </w:rPr>
        <w:fldChar w:fldCharType="end"/>
      </w:r>
      <w:r w:rsidRPr="00A4670A">
        <w:rPr>
          <w:shd w:val="clear" w:color="auto" w:fill="FFFFFF"/>
        </w:rPr>
        <w:t>, which were not included in this study due to methodological limitations</w:t>
      </w:r>
      <w:r w:rsidR="00BB2AAB" w:rsidRPr="00A4670A">
        <w:rPr>
          <w:shd w:val="clear" w:color="auto" w:fill="FFFFFF"/>
        </w:rPr>
        <w:t xml:space="preserve"> but could be extracted from</w:t>
      </w:r>
      <w:r w:rsidR="00B8541F" w:rsidRPr="00A4670A">
        <w:rPr>
          <w:shd w:val="clear" w:color="auto" w:fill="FFFFFF"/>
        </w:rPr>
        <w:t xml:space="preserve"> free-living</w:t>
      </w:r>
      <w:r w:rsidR="00BB2AAB" w:rsidRPr="00A4670A">
        <w:rPr>
          <w:shd w:val="clear" w:color="auto" w:fill="FFFFFF"/>
        </w:rPr>
        <w:t xml:space="preserve"> data where an increased number of strides are collected. </w:t>
      </w:r>
    </w:p>
    <w:p w14:paraId="79486901" w14:textId="77777777" w:rsidR="005776D5" w:rsidRPr="00A4670A" w:rsidRDefault="005776D5" w:rsidP="005776D5">
      <w:r w:rsidRPr="00A4670A">
        <w:t xml:space="preserve">The reported results showed that movements and multiple variables from the upper body can classify PD gait and as such this study represents an important step toward their adoption as useful biomarkers in the clinic or free-living environment. Nonetheless, discovering which of these (or any other) variables are sensitive and specific to the underlying disease process in PD </w:t>
      </w:r>
      <w:r w:rsidRPr="00A4670A">
        <w:fldChar w:fldCharType="begin" w:fldLock="1"/>
      </w:r>
      <w:r w:rsidR="001457AA" w:rsidRPr="00A4670A">
        <w:instrText>ADDIN CSL_CITATION { "citationItems" : [ { "id" : "ITEM-1",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"ITEM-1",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"[12]", "plainTextFormattedCitation" : "[12]", "previouslyFormattedCitation" : "[12]" }, "properties" : {  }, "schema" : "https://github.com/citation-style-language/schema/raw/master/csl-citation.json" }</w:instrText>
      </w:r>
      <w:r w:rsidRPr="00A4670A">
        <w:fldChar w:fldCharType="separate"/>
      </w:r>
      <w:r w:rsidRPr="00A4670A">
        <w:rPr>
          <w:noProof/>
        </w:rPr>
        <w:t>[12]</w:t>
      </w:r>
      <w:r w:rsidRPr="00A4670A">
        <w:fldChar w:fldCharType="end"/>
      </w:r>
      <w:r w:rsidRPr="00A4670A">
        <w:t xml:space="preserve"> is a next essential step. However, longitudinal assessments and intervention studies are needed to examine how well upper body accelerations can track changes to gait due to disease progression and response to intervention </w:t>
      </w:r>
      <w:r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"id" : "ITEM-2",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"ITEM-2",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"[6,12]", "plainTextFormattedCitation" : "[6,12]", "previouslyFormattedCitation" : "[6,12]" }, "properties" : {  }, "schema" : "https://github.com/citation-style-language/schema/raw/master/csl-citation.json" }</w:instrText>
      </w:r>
      <w:r w:rsidRPr="00A4670A">
        <w:fldChar w:fldCharType="separate"/>
      </w:r>
      <w:r w:rsidRPr="00A4670A">
        <w:rPr>
          <w:noProof/>
        </w:rPr>
        <w:t>[6,12]</w:t>
      </w:r>
      <w:r w:rsidRPr="00A4670A">
        <w:fldChar w:fldCharType="end"/>
      </w:r>
      <w:r w:rsidRPr="00A4670A">
        <w:t>, particularly in free-living and clinical settings where it is often impractical to measure gait using traditional methods of three-dimensional motion capture or instrumented walkways.</w:t>
      </w:r>
    </w:p>
    <w:p w14:paraId="69F14F3C" w14:textId="77777777" w:rsidR="005776D5" w:rsidRPr="00A4670A" w:rsidRDefault="005776D5" w:rsidP="005776D5">
      <w:pPr>
        <w:pStyle w:val="Heading2"/>
      </w:pPr>
      <w:bookmarkStart w:id="103" w:name="_Toc496537863"/>
      <w:bookmarkStart w:id="104" w:name="_Toc506909885"/>
      <w:r w:rsidRPr="00A4670A">
        <w:t>Conclusion</w:t>
      </w:r>
      <w:bookmarkEnd w:id="103"/>
      <w:bookmarkEnd w:id="104"/>
    </w:p>
    <w:p w14:paraId="6979A502" w14:textId="77777777" w:rsidR="00126537" w:rsidRPr="00A4670A" w:rsidRDefault="005776D5" w:rsidP="005776D5">
      <w:pPr>
        <w:ind w:firstLine="0"/>
      </w:pPr>
      <w:r w:rsidRPr="00A4670A">
        <w:t>Most upper body acceleration variables provided additional and unique information about PD gait with respect to a traditional spatiotemporal gait model. The current results show promise for using acceleration based variables to highlight movements symptomatic of PD gait either alone or in addition to spatiotemporal characteristics. U</w:t>
      </w:r>
      <w:r w:rsidRPr="00A4670A">
        <w:rPr>
          <w:rFonts w:eastAsia="Times New Roman"/>
          <w:shd w:val="clear" w:color="auto" w:fill="FFFFFF"/>
        </w:rPr>
        <w:t>ntil it is known exactly which variables are best for the desired purpose of using gait as a biomarker, we recommend acceleration variables should still be assessed in conjunction to spatiotemporal variables in an attempt to record a holistic characterisation of PD gait. The results of this investigation warrants continued research to refine the best characterisation of PD gait using multiple techniques and different domains of gait.</w:t>
      </w:r>
    </w:p>
    <w:p w14:paraId="7ABC335C" w14:textId="77777777" w:rsidR="00D73168" w:rsidRPr="00A4670A" w:rsidRDefault="00B953D8" w:rsidP="0034384B">
      <w:r w:rsidRPr="00A4670A">
        <w:br w:type="page"/>
      </w:r>
    </w:p>
    <w:p w14:paraId="210B575F" w14:textId="77777777" w:rsidR="00C338F2" w:rsidRPr="00A4670A" w:rsidRDefault="001F597F" w:rsidP="00A4670A">
      <w:pPr>
        <w:pStyle w:val="Heading1"/>
        <w:numPr>
          <w:ilvl w:val="0"/>
          <w:numId w:val="9"/>
        </w:numPr>
      </w:pPr>
      <w:r w:rsidRPr="00A4670A">
        <w:t xml:space="preserve">                                                                    </w:t>
      </w:r>
      <w:bookmarkStart w:id="105" w:name="_Toc506909886"/>
      <w:r w:rsidR="00C338F2" w:rsidRPr="00A4670A">
        <w:t>Discussion</w:t>
      </w:r>
      <w:bookmarkEnd w:id="105"/>
    </w:p>
    <w:p w14:paraId="4B23903B" w14:textId="77777777" w:rsidR="005C70FA" w:rsidRPr="00A4670A" w:rsidRDefault="005C70FA" w:rsidP="001F597F"/>
    <w:p w14:paraId="2E611488" w14:textId="77777777" w:rsidR="005C70FA" w:rsidRPr="00A4670A" w:rsidRDefault="005C70FA" w:rsidP="001F597F"/>
    <w:p w14:paraId="5D5D6ADD" w14:textId="77777777" w:rsidR="005C70FA" w:rsidRPr="00A4670A" w:rsidRDefault="005C70FA" w:rsidP="001F597F"/>
    <w:p w14:paraId="63D988BC" w14:textId="77777777" w:rsidR="006503AE" w:rsidRPr="00A4670A" w:rsidRDefault="006503AE" w:rsidP="001F597F"/>
    <w:p w14:paraId="2B5F7614" w14:textId="77777777" w:rsidR="005C70FA" w:rsidRPr="00A4670A" w:rsidRDefault="001F597F" w:rsidP="001F597F">
      <w:r w:rsidRPr="00A4670A">
        <w:t>This chapter will provide a</w:t>
      </w:r>
      <w:r w:rsidR="005C70FA" w:rsidRPr="00A4670A">
        <w:t xml:space="preserve"> collective</w:t>
      </w:r>
      <w:r w:rsidRPr="00A4670A">
        <w:t xml:space="preserve"> summary of all the chapters</w:t>
      </w:r>
      <w:r w:rsidR="005C70FA" w:rsidRPr="00A4670A">
        <w:t xml:space="preserve"> presented</w:t>
      </w:r>
      <w:r w:rsidRPr="00A4670A">
        <w:t xml:space="preserve"> within this thesis</w:t>
      </w:r>
      <w:r w:rsidR="005C70FA" w:rsidRPr="00A4670A">
        <w:t xml:space="preserve"> and</w:t>
      </w:r>
      <w:r w:rsidRPr="00A4670A">
        <w:t xml:space="preserve"> highlight how each </w:t>
      </w:r>
      <w:r w:rsidR="005C70FA" w:rsidRPr="00A4670A">
        <w:t>result</w:t>
      </w:r>
      <w:r w:rsidRPr="00A4670A">
        <w:t xml:space="preserve"> driven chapter (e.g. chapters 3,4 and 5) has made a contribution to the field. Thereafter</w:t>
      </w:r>
      <w:r w:rsidR="005C70FA" w:rsidRPr="00A4670A">
        <w:t>,</w:t>
      </w:r>
      <w:r w:rsidRPr="00A4670A">
        <w:t xml:space="preserve"> the limitations of these chapters will be presented and discussed relative to how future work could be conducted to address these l</w:t>
      </w:r>
      <w:r w:rsidR="005C70FA" w:rsidRPr="00A4670A">
        <w:t xml:space="preserve">imitations. Lastly it will provide a brief summary of the entire thesis as a conclusion. </w:t>
      </w:r>
    </w:p>
    <w:p w14:paraId="0841B8AF" w14:textId="77777777" w:rsidR="005C70FA" w:rsidRPr="00A4670A" w:rsidRDefault="005C70FA">
      <w:pPr>
        <w:adjustRightInd/>
        <w:spacing w:before="0" w:after="0" w:line="240" w:lineRule="auto"/>
        <w:ind w:firstLine="0"/>
        <w:jc w:val="left"/>
      </w:pPr>
      <w:r w:rsidRPr="00A4670A">
        <w:br w:type="page"/>
      </w:r>
    </w:p>
    <w:p w14:paraId="5C56B5C3" w14:textId="77777777" w:rsidR="008D0ADE" w:rsidRPr="00A4670A" w:rsidRDefault="008D0ADE" w:rsidP="008D0ADE">
      <w:pPr>
        <w:pStyle w:val="Heading2"/>
      </w:pPr>
      <w:bookmarkStart w:id="106" w:name="_Toc496887319"/>
      <w:bookmarkStart w:id="107" w:name="_Toc506909887"/>
      <w:bookmarkStart w:id="108" w:name="_Toc496549616"/>
      <w:r w:rsidRPr="00A4670A">
        <w:t>Summary</w:t>
      </w:r>
      <w:bookmarkEnd w:id="106"/>
      <w:bookmarkEnd w:id="107"/>
      <w:r w:rsidRPr="00A4670A">
        <w:t xml:space="preserve"> </w:t>
      </w:r>
      <w:bookmarkEnd w:id="108"/>
    </w:p>
    <w:p w14:paraId="0587EFC8" w14:textId="77777777" w:rsidR="008D0ADE" w:rsidRPr="00A4670A" w:rsidRDefault="008D0ADE" w:rsidP="008D0ADE">
      <w:r w:rsidRPr="00A4670A">
        <w:t xml:space="preserve">This thesis attempted to answer whether recording the movement of the upper body during gait is useful to determine biomarkers at the early stage of PD. Previously, the movement of the upper body has often been neglected in gait analysis and PD is no exception despite disease specific symptoms impairing its control </w:t>
      </w:r>
      <w:r w:rsidRPr="00A4670A">
        <w:fldChar w:fldCharType="begin" w:fldLock="1"/>
      </w:r>
      <w:r w:rsidR="001457AA" w:rsidRPr="00A4670A">
        <w:instrText>ADDIN CSL_CITATION { "citationItems" : [ { "id" : "ITEM-1",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"ITEM-1", "issue" : "11", "issued" : { "date-parts" : [ [ "2013", "9", "15" ] ] }, "page" : "1544-1551", "title" : "Objective biomarkers of balance and gait for Parkinson's disease using body\u2010worn sensors", "type" : "article-journal", "volume" : "28" }, "uris" : [ "http://www.mendeley.com/documents/?uuid=129be1bb-b23b-421f-a236-bd4055bd97b0" ] } ], "mendeley" : { "formattedCitation" : "[12]", "plainTextFormattedCitation" : "[12]", "previouslyFormattedCitation" : "[12]" }, "properties" : {  }, "schema" : "https://github.com/citation-style-language/schema/raw/master/csl-citation.json" }</w:instrText>
      </w:r>
      <w:r w:rsidRPr="00A4670A">
        <w:fldChar w:fldCharType="separate"/>
      </w:r>
      <w:r w:rsidRPr="00A4670A">
        <w:rPr>
          <w:noProof/>
        </w:rPr>
        <w:t>[12]</w:t>
      </w:r>
      <w:r w:rsidRPr="00A4670A">
        <w:fldChar w:fldCharType="end"/>
      </w:r>
      <w:r w:rsidRPr="00A4670A">
        <w:t xml:space="preserve">. This previous neglect of potentially useful information can be partly explained by technological limitations with </w:t>
      </w:r>
      <w:r w:rsidR="007E06E9" w:rsidRPr="00A4670A">
        <w:t xml:space="preserve">traditional </w:t>
      </w:r>
      <w:r w:rsidRPr="00A4670A">
        <w:t xml:space="preserve">clinically applicable devices, such as pressure sensitive mats, being </w:t>
      </w:r>
      <w:r w:rsidR="007E06E9" w:rsidRPr="00A4670A">
        <w:t>designed</w:t>
      </w:r>
      <w:r w:rsidRPr="00A4670A">
        <w:t xml:space="preserve"> for the measurement of spatiotemporal information obtained from the feet only. However, as discussed in chapters 1 and 2, the technical and commercial development of IMUs have made them an ideal technology to measure gait by looking also at other features that characterise it. Due to relatively cheap costs and ease of use they are clinically applicable while also opening the ability to assess gait away from clinics and in the environments of those being assessed. IMUs also are highly suitable to assess movements of the upper body due to their continuous measurement of movements throughout the gait cycle which consequently facilitates the calculation of new variables proposedly better representative of balance and postural control. </w:t>
      </w:r>
    </w:p>
    <w:p w14:paraId="4B067B63" w14:textId="77777777" w:rsidR="008D0ADE" w:rsidRPr="00A4670A" w:rsidRDefault="008D0ADE" w:rsidP="008D0ADE">
      <w:r w:rsidRPr="00A4670A">
        <w:t xml:space="preserve">Within the literature, many different acceleration derived variables that assess the quality of gait have been proposed and this has been upon many different populations. These include, between the young and old </w:t>
      </w:r>
      <w:r w:rsidRPr="00A4670A">
        <w:fldChar w:fldCharType="begin" w:fldLock="1"/>
      </w:r>
      <w:r w:rsidR="00385A36" w:rsidRPr="00A4670A">
        <w:instrText>ADDIN CSL_CITATION { "citationItems" : [ { "id" : "ITEM-1", "itemData" : { "DOI" : "10.1007/s00221-013-3719-6", "ISSN" : "0014-4819", "PMID" : "24091775", "abstract" : "Many older people have impaired dynamic stability, and up to one in three people over 65 fall each year. It is thought that older people walk more slowly to compensate for reduced capabilities. Here, we investigate whether head jerk, the first time derivative of acceleration, can further our understanding of age-associated changes in dynamic stability while walking. Gait parameters including cadence, step length, walking speed, harmonic ratios, step time variability, and jerk were measured in 43 young and 100 older people using accelerometers securely attached to the head and pelvis. Older people presented significantly (p \u2264 0.004) more mediolateral (ML) head jerk, but significantly less vertical (VT) head jerk. The dimensionless ratio, ML/VT jerk, demonstrated superior ability (89 % accuracy) in differentiating older from younger people. Principal component analysis indicated that ML/VT jerk was a distinct gait construct. ML/VT jerk was highly reliable, normally distributed, independent of stature or gender, and relatively unaffected by walking speed. In older people, reduced VT head jerk may indicate reduced gait vigour, and increased ML head jerk may indicate age-associated changes to dynamic stability. The smoother head movements evident in our younger group may be because they were more able to rely on automatic control and the dynamic (pendulum-like) stability of their systems.", "author" : [ { "dropping-particle" : "", "family" : "Brodie", "given" : "Matthew a. D.", "non-dropping-particle" : "", "parse-names" : false, "suffix" : "" }, { "dropping-particle" : "", "family" : "Menz", "given" : "Hylton B.", "non-dropping-particle" : "", "parse-names" : false, "suffix" : "" }, { "dropping-particle" : "", "family" : "Lord", "given" : "Stephen R.", "non-dropping-particle" : "", "parse-names" : false, "suffix" : "" } ], "container-title" : "Experimental Brain Research", "id" : "ITEM-1", "issue" : "1", "issued" : { "date-parts" : [ [ "2014", "1" ] ] }, "page" : "51-60", "title" : "Age-associated changes in head jerk while walking reveal altered dynamic stability in older people", "type" : "article-journal", "volume" : "232" }, "uris" : [ "http://www.mendeley.com/documents/?uuid=711f9391-60aa-4fe4-a195-a020597e3b0c" ] } ], "mendeley" : { "formattedCitation" : "[76]", "plainTextFormattedCitation" : "[76]", "previouslyFormattedCitation" : "[76]" }, "properties" : {  }, "schema" : "https://github.com/citation-style-language/schema/raw/master/csl-citation.json" }</w:instrText>
      </w:r>
      <w:r w:rsidRPr="00A4670A">
        <w:fldChar w:fldCharType="separate"/>
      </w:r>
      <w:r w:rsidR="00385A36" w:rsidRPr="00A4670A">
        <w:rPr>
          <w:noProof/>
        </w:rPr>
        <w:t>[76]</w:t>
      </w:r>
      <w:r w:rsidRPr="00A4670A">
        <w:fldChar w:fldCharType="end"/>
      </w:r>
      <w:r w:rsidRPr="00A4670A">
        <w:t xml:space="preserve">, fallers and non-fallers </w:t>
      </w:r>
      <w:r w:rsidRPr="00A4670A">
        <w:fldChar w:fldCharType="begin" w:fldLock="1"/>
      </w:r>
      <w:r w:rsidR="001457AA" w:rsidRPr="00A4670A">
        <w:instrText>ADDIN CSL_CITATION { "citationItems" : [ { "id" : "ITEM-1", "itemData" : { "DOI" : "10.1093/gerona/glp009", "ISSN" : "1758-535X", "PMID" : "19221191", "abstract" : "BACKGROUND: Falls are common in older people with Parkinson's disease (PD) and are likely to be related to gait disturbances associated with the condition. Although several studies have evaluated differences in basic gait parameters in people with PD, none have directly evaluated the stability of the upper body during gait. METHODS: Temporospatial gait parameters and acceleration patterns at the head and pelvis were measured in three groups of older people: 33 controls without PD (mean age 67 +/- 4 years), 33 older people with PD and no history of falls (mean age 63 +/- 4 years), and 33 older people with PD and a history of falls (mean age 67 +/- 2 years). Harmonic ratios of head and pelvis accelerations in each plane were calculated to provide an indicator of upper body stability. RESULTS: Compared with the control group, older people with PD exhibited significantly reduced walking speed and step length and increased step timing variability. Acceleration patterns were also significantly less rhythmic at the head and pelvis in all three planes. After adjusting for differences in walking speed and step timing variability, PD fallers exhibited significantly less rhythmic accelerations at the pelvis in the vertical and anteroposterior planes than PD nonfallers. CONCLUSIONS: Acceleration patterns during gait differ between older people with and without PD and between older people with PD who do and do not fall. These findings suggest that an inability to control displacements of the torso when walking may predispose older people with PD to falls.", "author" : [ { "dropping-particle" : "", "family" : "Latt", "given" : "MD Mark D", "non-dropping-particle" : "", "parse-names" : false, "suffix" : "" }, { "dropping-particle" : "", "family" : "Menz", "given" : "HB Hylton B", "non-dropping-particle" : "", "parse-names" : false, "suffix" : "" }, { "dropping-particle" : "", "family" : "Fung", "given" : "Victor S", "non-dropping-particle" : "", "parse-names" : false, "suffix" : "" }, { "dropping-particle" : "", "family" : "Lord", "given" : "Stephen R", "non-dropping-particle" : "", "parse-names" : false, "suffix" : "" } ], "container-title" : "Journal of gerontology", "id" : "ITEM-1", "issue" : "6", "issued" : { "date-parts" : [ [ "2009", "6" ] ] }, "page" : "700-6", "title" : "Acceleration patterns of the head and pelvis during gait in older people with Parkinson's disease: a comparison of fallers and nonfallers", "type" : "article-journal", "volume" : "64" }, "uris" : [ "http://www.mendeley.com/documents/?uuid=f8e5b5b5-89b7-4fcb-96b1-a48c1e2702e0" ] } ], "mendeley" : { "formattedCitation" : "[55]", "plainTextFormattedCitation" : "[55]", "previouslyFormattedCitation" : "[55]" }, "properties" : {  }, "schema" : "https://github.com/citation-style-language/schema/raw/master/csl-citation.json" }</w:instrText>
      </w:r>
      <w:r w:rsidRPr="00A4670A">
        <w:fldChar w:fldCharType="separate"/>
      </w:r>
      <w:r w:rsidRPr="00A4670A">
        <w:rPr>
          <w:noProof/>
        </w:rPr>
        <w:t>[55]</w:t>
      </w:r>
      <w:r w:rsidRPr="00A4670A">
        <w:fldChar w:fldCharType="end"/>
      </w:r>
      <w:r w:rsidRPr="00A4670A">
        <w:t xml:space="preserve">, genders </w:t>
      </w:r>
      <w:r w:rsidRPr="00A4670A">
        <w:fldChar w:fldCharType="begin" w:fldLock="1"/>
      </w:r>
      <w:r w:rsidR="00385A36" w:rsidRPr="00A4670A">
        <w:instrText>ADDIN CSL_CITATION { "citationItems" : [ { "id" : "ITEM-1",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"ITEM-1", "issued" : { "date-parts" : [ [ "2009" ] ] }, "page" : "300-303", "title" : "Gender differences in the control of the upper body accelerations during level walking", "type" : "article-journal", "volume" : "29" }, "uris" : [ "http://www.mendeley.com/documents/?uuid=c3dbfdd2-5909-452d-91d8-a41a7000a0dd" ] } ], "mendeley" : { "formattedCitation" : "[82]", "plainTextFormattedCitation" : "[82]", "previouslyFormattedCitation" : "[82]" }, "properties" : {  }, "schema" : "https://github.com/citation-style-language/schema/raw/master/csl-citation.json" }</w:instrText>
      </w:r>
      <w:r w:rsidRPr="00A4670A">
        <w:fldChar w:fldCharType="separate"/>
      </w:r>
      <w:r w:rsidR="00385A36" w:rsidRPr="00A4670A">
        <w:rPr>
          <w:noProof/>
        </w:rPr>
        <w:t>[82]</w:t>
      </w:r>
      <w:r w:rsidRPr="00A4670A">
        <w:fldChar w:fldCharType="end"/>
      </w:r>
      <w:r w:rsidRPr="00A4670A">
        <w:t xml:space="preserve">, healthy and those with different pathologies </w:t>
      </w:r>
      <w:r w:rsidRPr="00A4670A">
        <w:fldChar w:fldCharType="begin" w:fldLock="1"/>
      </w:r>
      <w:r w:rsidR="001457AA" w:rsidRPr="00A4670A">
        <w:instrText>ADDIN CSL_CITATION { "citationItems" : [ { "id" : "ITEM-1", "itemData" : { "DOI" : "10.1088/0967-3334/36/5/873", "ISSN" : "0967-3334", "abstract" : "Fall injuries in people with Parkinson\u2019s disease (PD) are a major health problem. Increased sway while walking is a risk-factor and further understanding of this destabilizing gait change may assist with rehabilitation and help prevent falls. Here, stride-to-stride head oscillations are used to help characterise different aspects of gait impairment in ten people with PD on medication (67 years, SD 4), ten healthy age-matched (HAM) participants (66 years, SD 7), and ten young (30 years, SD 7). A wearable accelerometer was used to analyse head oscillations during five repeat seventeen meter walks by each participant. People with PD had significantly faster transverse plane head oscillations than the HAM or young groups; both along mediolateral (PD 47.2cm.s-1, HAM 32.5cm.s-1, and young 32.7cm.s-1) and anterioposterior axes (PD 33.3cm.s-1, HAM 24.5cm.s-1, and young 20.6cm.s-1). These differences were uncorrelated with reduced vertical oscillation velocity (PD 15.5cm.s-1, HAM 18.8cm.s-1, and young 20.1cm.s-1) and reduced walking speed (PD 1.2ms-1, HAM 1.4ms-1, and young 1.4ms-1). Increased transverse plane head oscillations in people with PD may reflect motor impairment and the inability to respond sufficiently to perturbations while walking, which appears to be distinct from gait hyperkinesia, reduced vertical oscillations, step length, and walking speed.", "author" : [ { "dropping-particle" : "", "family" : "Brodie", "given" : "Matthew a D", "non-dropping-particle" : "", "parse-names" : false, "suffix" : "" }, { "dropping-particle" : "", "family" : "Canning", "given" : "Colleen G", "non-dropping-particle" : "", "parse-names" : false, "suffix" : "" }, { "dropping-particle" : "", "family" : "Beijer", "given" : "Tim R", "non-dropping-particle" : "", "parse-names" : false, "suffix" : "" }, { "dropping-particle" : "", "family" : "Lord", "given" : "Stephen R", "non-dropping-particle" : "", "parse-names" : false, "suffix" : "" } ], "container-title" : "Physiological Measurement", "id" : "ITEM-1", "issue" : "5", "issued" : { "date-parts" : [ [ "2015" ] ] }, "page" : "873-881", "publisher" : "IOP Publishing", "title" : "Uncontrolled head oscillations in people with Parkinson\u2019s disease may reflect an inability to respond to perturbations while walking", "type" : "article-journal", "volume" : "36" }, "uris" : [ "http://www.mendeley.com/documents/?uuid=ae24cbad-146d-4756-a8ac-21b08e4c72ac" ] } ], "mendeley" : { "formattedCitation" : "[60]", "plainTextFormattedCitation" : "[60]", "previouslyFormattedCitation" : "[60]" }, "properties" : {  }, "schema" : "https://github.com/citation-style-language/schema/raw/master/csl-citation.json" }</w:instrText>
      </w:r>
      <w:r w:rsidRPr="00A4670A">
        <w:fldChar w:fldCharType="separate"/>
      </w:r>
      <w:r w:rsidRPr="00A4670A">
        <w:rPr>
          <w:noProof/>
        </w:rPr>
        <w:t>[60]</w:t>
      </w:r>
      <w:r w:rsidRPr="00A4670A">
        <w:fldChar w:fldCharType="end"/>
      </w:r>
      <w:r w:rsidRPr="00A4670A">
        <w:t xml:space="preserve">, or even subtypes within the same pathology </w:t>
      </w:r>
      <w:r w:rsidRPr="00A4670A">
        <w:fldChar w:fldCharType="begin" w:fldLock="1"/>
      </w:r>
      <w:r w:rsidR="001457AA" w:rsidRPr="00A4670A">
        <w:instrText>ADDIN CSL_CITATION { "citationItems" : [ { "id" : "ITEM-1", "itemData" : { "DOI" : "10.3389/fnagi.2014.00014", "ISSN" : "1663-4365", "PMID" : "24550829", "abstract" : "Upright gait is a peculiar characteristic of humans that requires the ability to manage upper body dynamic balance while walking, despite the perturbations that are generated by movements of the lower limbs. Most of the studies on upright gait stability have compared young adults and the elderly to determine the effects of aging. In other studies, the comparison was between healthy subjects and patients to examine specific pathologies. Fewer researches have also investigated the development of upright gait stability in children. This review discusses these studies in order to provide an overview of this relevant aspect of human locomotion. A clear trend from development to decline of upright gait stability has been depicted across the entire lifespan, from toddlers at first steps to elderly. In old individuals, even if healthy, the deterioration of skeletal muscle, combined with sensorial and cognitive performance, reduces the ability to maintain an upright trunk during walking, increasing the instability and the risk of falls. Further, the pathological causes of altered development or of a sudden loss of gait stability, as well as the environmental influence are investigated. The last part of this review is focused on the control of upper body accelerations during walking, a particularly interesting topic for the recent development of low-cost wearable accelerometers.", "author" : [ { "dropping-particle" : "", "family" : "Iosa", "given" : "Marco", "non-dropping-particle" : "", "parse-names" : false, "suffix" : "" }, { "dropping-particle" : "", "family" : "Fusco", "given" : "Augusto", "non-dropping-particle" : "", "parse-names" : false, "suffix" : "" }, { "dropping-particle" : "", "family" : "Giovanni", "given" : "M", "non-dropping-particle" : "", "parse-names" : false, "suffix" : "" }, { "dropping-particle" : "", "family" : "Paolicci", "given" : "S", "non-dropping-particle" : "", "parse-names" : false, "suffix" : "" } ], "container-title" : "Frontiers in aging \u2026", "id" : "ITEM-1", "issue" : "February", "issued" : { "date-parts" : [ [ "2014", "1" ] ] }, "page" : "14", "title" : "Development and decline of upright gait stability", "type" : "article-journal", "volume" : "6" }, "uris" : [ "http://www.mendeley.com/documents/?uuid=4f592ed5-efbc-4d8a-aa47-3dac609c1480" ] }, { "id" : "ITEM-2", "itemData" : { "DOI" : "10.1007/s00415-014-7513-6", "author" : [ { "dropping-particle" : "", "family" : "Herman", "given" : "Talia", "non-dropping-particle" : "", "parse-names" : false, "suffix" : "" }, { "dropping-particle" : "", "family" : "Weiss", "given" : "Aner", "non-dropping-particle" : "", "parse-names" : false, "suffix" : "" }, { "dropping-particle" : "", "family" : "Brozgol", "given" : "Marina", "non-dropping-particle" : "", "parse-names" : false, "suffix" : "" }, { "dropping-particle" : "", "family" : "Giladi", "given" : "Nir", "non-dropping-particle" : "", "parse-names" : false, "suffix" : "" }, { "dropping-particle" : "", "family" : "Hausdorff", "given" : "Jeffrey M", "non-dropping-particle" : "", "parse-names" : false, "suffix" : "" } ], "id" : "ITEM-2", "issued" : { "date-parts" : [ [ "2014" ] ] }, "page" : "2401-2410", "title" : "Gait and balance in Parkinson \u2019 s disease subtypes : objective measures and classification considerations", "type" : "article-journal" }, "uris" : [ "http://www.mendeley.com/documents/?uuid=ed8e6247-fccb-4ef7-96cb-afee40e3cfbe", "http://www.mendeley.com/documents/?uuid=c6ad1b47-09b8-4b3d-9267-07ca5e64490f" ] } ], "mendeley" : { "formattedCitation" : "[46,101]", "plainTextFormattedCitation" : "[46,101]", "previouslyFormattedCitation" : "[46,101]" }, "properties" : {  }, "schema" : "https://github.com/citation-style-language/schema/raw/master/csl-citation.json" }</w:instrText>
      </w:r>
      <w:r w:rsidRPr="00A4670A">
        <w:fldChar w:fldCharType="separate"/>
      </w:r>
      <w:r w:rsidRPr="00A4670A">
        <w:rPr>
          <w:noProof/>
        </w:rPr>
        <w:t>[46,101]</w:t>
      </w:r>
      <w:r w:rsidRPr="00A4670A">
        <w:fldChar w:fldCharType="end"/>
      </w:r>
      <w:r w:rsidRPr="00A4670A">
        <w:t xml:space="preserve">. Although all these investigations are attempting to contribute to the same cause, this inconsistent selection and reporting of gait characteristics has further contributed to an incomplete understanding of gait impairment and its evolution, whereby the variety within the literature has led to some confusion regarding which variables can be applied for different purposes </w:t>
      </w:r>
      <w:r w:rsidRPr="00A4670A">
        <w:fldChar w:fldCharType="begin" w:fldLock="1"/>
      </w:r>
      <w:r w:rsidR="001457AA" w:rsidRPr="00A4670A">
        <w:instrText>ADDIN CSL_CITATION { "citationItems" : [ { "id" : "ITEM-1", "itemData" : { "DOI" : "10.1002/mds.26110", "author" : [ { "dropping-particle" : "", "family" : "Galna", "given" : "Brook", "non-dropping-particle" : "", "parse-names" : false, "suffix" : "" }, { "dropping-particle" : "", "family" : "Lord", "given" : "Sue", "non-dropping-particle" : "", "parse-names" : false, "suffix" : "" }, { "dropping-particle" : "", "family" : "Burn", "given" : "David J", "non-dropping-particle" : "", "parse-names" : false, "suffix" : "" }, { "dropping-particle" : "", "family" : "Rochester", "given" : "Lynn", "non-dropping-particle" : "", "parse-names" : false, "suffix" : "" } ], "id" : "ITEM-1", "issue" : "3", "issued" : { "date-parts" : [ [ "2015" ] ] }, "page" : "13-17", "title" : "Progression of Gait Dysfunction in Incident Parkinson \u2019 s Disease : Impact of Medication and Phenotype", "type" : "article-journal", "volume" : "30" }, "uris" : [ "http://www.mendeley.com/documents/?uuid=265c344d-fccb-4a21-8543-23d479bce0c0" ] } ], "mendeley" : { "formattedCitation" : "[13]", "plainTextFormattedCitation" : "[13]", "previouslyFormattedCitation" : "[13]" }, "properties" : {  }, "schema" : "https://github.com/citation-style-language/schema/raw/master/csl-citation.json" }</w:instrText>
      </w:r>
      <w:r w:rsidRPr="00A4670A">
        <w:fldChar w:fldCharType="separate"/>
      </w:r>
      <w:r w:rsidRPr="00A4670A">
        <w:rPr>
          <w:noProof/>
        </w:rPr>
        <w:t>[13]</w:t>
      </w:r>
      <w:r w:rsidRPr="00A4670A">
        <w:fldChar w:fldCharType="end"/>
      </w:r>
      <w:r w:rsidRPr="00A4670A">
        <w:t xml:space="preserve">. This thesis attempted to add some clarity to the confusion by assessing multiple variables upon people with early stage PD and to discover which are best to assess the expected impairments in the upper body’s movement during gait. </w:t>
      </w:r>
    </w:p>
    <w:p w14:paraId="52B8537D" w14:textId="77777777" w:rsidR="008D0ADE" w:rsidRPr="00A4670A" w:rsidRDefault="008D0ADE" w:rsidP="008D0ADE">
      <w:r w:rsidRPr="00A4670A">
        <w:t xml:space="preserve">The first step </w:t>
      </w:r>
      <w:r w:rsidR="007E06E9" w:rsidRPr="00A4670A">
        <w:t xml:space="preserve">toward this goal, </w:t>
      </w:r>
      <w:r w:rsidRPr="00A4670A">
        <w:t xml:space="preserve">presented in chapter 3, was to assess a variable previously shown to highlight postural control impairment during gait </w:t>
      </w:r>
      <w:r w:rsidRPr="00A4670A">
        <w:fldChar w:fldCharType="begin" w:fldLock="1"/>
      </w:r>
      <w:r w:rsidR="00385A36" w:rsidRPr="00A4670A">
        <w:instrText>ADDIN CSL_CITATION { "citationItems" : [ { "id" : "ITEM-1",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"ITEM-1", "issued" : { "date-parts" : [ [ "2009" ] ] }, "page" : "300-303", "title" : "Gender differences in the control of the upper body accelerations during level walking", "type" : "article-journal", "volume" : "29" }, "uris" : [ "http://www.mendeley.com/documents/?uuid=c3dbfdd2-5909-452d-91d8-a41a7000a0dd" ] }, { "id" : "ITEM-2", "itemData" : { "DOI" : "10.1186/1743-0003-5-30", "author" : [ { "dropping-particle" : "", "family" : "Mazz\u00e0", "given" : "Claudia", "non-dropping-particle" : "", "parse-names" : false, "suffix" : "" }, { "dropping-particle" : "", "family" : "Iosa", "given" : "Marco", "non-dropping-particle" : "", "parse-names" : false, "suffix" : "" }, { "dropping-particle" : "", "family" : "Pecoraro", "given" : "Fabrizio", "non-dropping-particle" : "", "parse-names" : false, "suffix" : "" }, { "dropping-particle" : "", "family" : "Cappozzo", "given" : "Aurelio", "non-dropping-particle" : "", "parse-names" : false, "suffix" : "" } ], "container-title" : "Journal of neuroengineering and rehabilitation", "id" : "ITEM-2", "issued" : { "date-parts" : [ [ "2008" ] ] }, "page" : "1-10", "title" : "Control of the upper body accelerations in young and elderly women during level walking", "type" : "article-journal", "volume" : "10" }, "uris" : [ "http://www.mendeley.com/documents/?uuid=c1da3638-4415-4c05-883c-0ffa6002ce03" ] }, { "id" : "ITEM-3", "itemData" : { "DOI" : "10.1016/j.gaitpost.2010.01.012", "author" : [ { "dropping-particle" : "", "family" : "Mazz\u00e0", "given" : "Claudia", "non-dropping-particle" : "", "parse-names" : false, "suffix" : "" }, { "dropping-particle" : "", "family" : "Zok", "given" : "Mounir", "non-dropping-particle" : "", "parse-names" : false, "suffix" : "" }, { "dropping-particle" : "", "family" : "Cappozzo", "given" : "Aurelio", "non-dropping-particle" : "", "parse-names" : false, "suffix" : "" } ], "container-title" : "Gait &amp; posture", "id" : "ITEM-3", "issued" : { "date-parts" : [ [ "2010" ] ] }, "page" : "429-432", "title" : "Gait &amp; Posture Head stabilization in children of both genders during level walking", "type" : "article-journal", "volume" : "31" }, "uris" : [ "http://www.mendeley.com/documents/?uuid=810e9d4a-cf92-464d-a953-19bc0ada7971" ] } ], "mendeley" : { "formattedCitation" : "[54,82,83]", "plainTextFormattedCitation" : "[54,82,83]", "previouslyFormattedCitation" : "[54,82,83]" }, "properties" : {  }, "schema" : "https://github.com/citation-style-language/schema/raw/master/csl-citation.json" }</w:instrText>
      </w:r>
      <w:r w:rsidRPr="00A4670A">
        <w:fldChar w:fldCharType="separate"/>
      </w:r>
      <w:r w:rsidR="00385A36" w:rsidRPr="00A4670A">
        <w:rPr>
          <w:noProof/>
        </w:rPr>
        <w:t>[54,82,83]</w:t>
      </w:r>
      <w:r w:rsidRPr="00A4670A">
        <w:fldChar w:fldCharType="end"/>
      </w:r>
      <w:r w:rsidRPr="00A4670A">
        <w:t xml:space="preserve">, but yet to be tested upon people with PD. This chapter’s highlighted </w:t>
      </w:r>
      <w:r w:rsidR="00543352" w:rsidRPr="00A4670A">
        <w:t xml:space="preserve">paper </w:t>
      </w:r>
      <w:r w:rsidRPr="00A4670A">
        <w:t xml:space="preserve">was the first to apply the CoA to people at the early stages of PD which was surprising due a known symptom of increased axial rigidity in PD </w:t>
      </w:r>
      <w:r w:rsidRPr="00A4670A">
        <w:fldChar w:fldCharType="begin" w:fldLock="1"/>
      </w:r>
      <w:r w:rsidR="001457AA" w:rsidRPr="00A4670A">
        <w:instrText>ADDIN CSL_CITATION { "citationItems" : [ { "id" : "ITEM-1", "itemData" : { "DOI" : "10.1016/j.apmr.2004.09.010", "ISSN" : "0003-9993", "PMID" : "15706541", "abstract" : "Objective: To assess the influence of rigidity and bradykinesia and the extent of dopaminergic degeneration on interlimb coordination during walking in early, drug-naive patients with Parkinson's disease (PD). Design: The interlimb coordination was examined during a systematic manipulation of walking speed on a treadmill. The phase relations between arm and leg movements were related to the clinical measures of rigidity and bradykinesia as well as to the extent of dopaminergic degeneration. Setting: Movement disorders outpatient clinic (including motion analysis laboratory) and a nuclear medicine department of a university hospital. Participants: Twenty-nine early and drug-naive PD patients. Interventions: Not applicable. Main Outcome Measures: The interlimb coordination during walking was evaluated by studying the (continuous) relative phase relations between movements of arms and legs. The clinical assessment of rigidity and bradykinesia was performed by using the Unified Parkinson Disease Rating Scale. The dopaminergic degeneration was expressed as striatal 2??-carboxymethoxy-3??-(4-iodophenyl) tropane (??-CIT) single-photon emission computed tomography (SPECT) binding. Results: The mean relative phase between arm and leg movements increased significantly with walking speed in all patients. Significant correlations were found between the rigidity and bradykinesia and the coordination measures (P???.007), as well as contralateral striatal [123I]??-CIT SPECT binding and coordination measures (P&lt;.001), in terms of asymmetry indices. Conclusions: Early, drug-naive PD patients in this sample were able to adapt their coordination patterns when walking speed was systematically manipulated. However, bradykinesia and rigidity as well as the extent of degeneration of the dopaminergic system were associated with a limited adaptive ability (flexibility) in movement coordination. The combination of a drug treatment that controls bradykinesia and rigidity and a physical therapy exercise programs possibly using external cues mechanisms are required to obtain relevant effects on gait in PD patients. ?? 2005 by American Congress of Rehabilitation Medicine and the American Academy of Physical Medicine and Rehabilitation.", "author" : [ { "dropping-particle" : "", "family" : "Winogrodzka", "given" : "Ania", "non-dropping-particle" : "", "parse-names" : false, "suffix" : "" }, { "dropping-particle" : "", "family" : "Wagenaar", "given" : "Robert C.", "non-dropping-particle" : "", "parse-names" : false, "suffix" : "" }, { "dropping-particle" : "", "family" : "Booij", "given" : "Jan", "non-dropping-particle" : "", "parse-names" : false, "suffix" : "" }, { "dropping-particle" : "", "family" : "Wolters", "given" : "Eric C.", "non-dropping-particle" : "", "parse-names" : false, "suffix" : "" } ], "container-title" : "Archives of Physical Medicine and Rehabilitation", "id" : "ITEM-1", "issue" : "2", "issued" : { "date-parts" : [ [ "2005", "2" ] ] }, "page" : "183-189", "title" : "Rigidity and bradykinesia reduce interlimb coordination in Parkinsonian gait", "type" : "article-journal", "volume" : "86" }, "uris" : [ "http://www.mendeley.com/documents/?uuid=c7fd5bcb-e46e-4760-a156-063ea5a1d73f" ] }, { "id" : "ITEM-2", "itemData" : { "author" : [ { "dropping-particle" : "", "family" : "Mesure", "given" : "S", "non-dropping-particle" : "", "parse-names" : false, "suffix" : "" }, { "dropping-particle" : "", "family" : "Azulay", "given" : "JP", "non-dropping-particle" : "", "parse-names" : false, "suffix" : "" }, { "dropping-particle" : "", "family" : "Pouget", "given" : "J", "non-dropping-particle" : "", "parse-names" : false, "suffix" : "" }, { "dropping-particle" : "", "family" : "Amblard", "given" : "B", "non-dropping-particle" : "", "parse-names" : false, "suffix" : "" } ], "container-title" : "Experimental brain research", "id" : "ITEM-2", "issued" : { "date-parts" : [ [ "1999" ] ] }, "page" : "573-581", "title" : "Strategies of segmental stabilization during gait in Parkinson\u2019 s disease", "type" : "article-journal", "volume" : "129" }, "uris" : [ "http://www.mendeley.com/documents/?uuid=341f013a-6deb-4ce3-97d6-3eb8d0d19b4a" ] } ], "mendeley" : { "formattedCitation" : "[22,102]", "plainTextFormattedCitation" : "[22,102]", "previouslyFormattedCitation" : "[22,102]" }, "properties" : {  }, "schema" : "https://github.com/citation-style-language/schema/raw/master/csl-citation.json" }</w:instrText>
      </w:r>
      <w:r w:rsidRPr="00A4670A">
        <w:fldChar w:fldCharType="separate"/>
      </w:r>
      <w:r w:rsidR="00EB41ED" w:rsidRPr="00A4670A">
        <w:rPr>
          <w:noProof/>
        </w:rPr>
        <w:t>[22,102]</w:t>
      </w:r>
      <w:r w:rsidRPr="00A4670A">
        <w:fldChar w:fldCharType="end"/>
      </w:r>
      <w:r w:rsidRPr="00A4670A">
        <w:t xml:space="preserve"> and an increased reliance on visual input during gait </w:t>
      </w:r>
      <w:r w:rsidRPr="00A4670A">
        <w:fldChar w:fldCharType="begin" w:fldLock="1"/>
      </w:r>
      <w:r w:rsidR="00385A36" w:rsidRPr="00A4670A">
        <w:instrText>ADDIN CSL_CITATION { "citationItems" : [ { "id" : "ITEM-1", "itemData" : { "DOI" : "10.1016/j.brainres.2012.07.017", "ISSN" : "1872-6240", "PMID" : "22824332", "abstract" : "Visuospatial dysfunction may play a crucial role in gait disturbance in Parkinson's disease (PD), in particular how visual exploration of the environment is integrated into gait control. In this study, we tested the hypothesis that people with PD would visually sample their environment less frequently than controls when walking under different levels of environmental complexity and dual-task. We also explored associations between saccadic outcomes and clinical measures. Visual sampling (saccadic frequency) and gait were measured concurrently for 21 people with PD and 12 age-matched controls during a series of walking tasks using electrooculography (EOG) synchronised with 3D motion analysis (VICON). Participants walked under four environmental conditions during single and dual-task. Saccade frequency and task duration were measured. PD participants took longer to complete all tasks than controls (p =.004). Environment and dual-task impacted on saccadic frequency especially for PD. For both groups, saccadic frequency increased when approaching a turn compared with straight walking. Prior to turning, PD made less frequent early preparatory saccades than controls (p =.012). Under dual-task conditions, people with PD made less frequent saccades than controls when walking straight ahead (p =.040) and in preparation for a turn (p =.032). Increased saccadic frequency was related to poorer attention, cognition and spatial memory in controls and people with PD for single-task conditions but not dual-task conditions. Impaired visual sampling may contribute to the gait disorder in PD, especially when navigating through complex environments and when distracted.", "author" : [ { "dropping-particle" : "", "family" : "Galna", "given" : "Brook", "non-dropping-particle" : "", "parse-names" : false, "suffix" : "" }, { "dropping-particle" : "", "family" : "Lord", "given" : "Sue", "non-dropping-particle" : "", "parse-names" : false, "suffix" : "" }, { "dropping-particle" : "", "family" : "Daud", "given" : "Daniyal", "non-dropping-particle" : "", "parse-names" : false, "suffix" : "" }, { "dropping-particle" : "", "family" : "Archibald", "given" : "Neil", "non-dropping-particle" : "", "parse-names" : false, "suffix" : "" }, { "dropping-particle" : "", "family" : "Burn", "given" : "David", "non-dropping-particle" : "", "parse-names" : false, "suffix" : "" }, { "dropping-particle" : "", "family" : "Rochester", "given" : "Lynn", "non-dropping-particle" : "", "parse-names" : false, "suffix" : "" } ], "container-title" : "Brain research", "id" : "ITEM-1", "issued" : { "date-parts" : [ [ "2012", "9", "14" ] ] }, "page" : "35-43", "publisher" : "Elsevier", "title" : "Visual sampling during walking in people with Parkinson's disease and the influence of environment and dual-task.", "type" : "article-journal", "volume" : "1473" }, "uris" : [ "http://www.mendeley.com/documents/?uuid=47938516-0b98-44ff-968d-97fe56861942" ] } ], "mendeley" : { "formattedCitation" : "[85]", "plainTextFormattedCitation" : "[85]", "previouslyFormattedCitation" : "[85]" }, "properties" : {  }, "schema" : "https://github.com/citation-style-language/schema/raw/master/csl-citation.json" }</w:instrText>
      </w:r>
      <w:r w:rsidRPr="00A4670A">
        <w:fldChar w:fldCharType="separate"/>
      </w:r>
      <w:r w:rsidR="00385A36" w:rsidRPr="00A4670A">
        <w:rPr>
          <w:noProof/>
        </w:rPr>
        <w:t>[85]</w:t>
      </w:r>
      <w:r w:rsidRPr="00A4670A">
        <w:fldChar w:fldCharType="end"/>
      </w:r>
      <w:r w:rsidRPr="00A4670A">
        <w:t xml:space="preserve">. The results showed that the small group of people with PD had an impaired ability to attenuate accelerations generated at inferiorly located segments from impacting superiorly located segments such as the head and this was particularly in the ML direction. Unexpectedly, the HR which has previously been shown to show impairment in PD gait did was not significantly different between the two groups potentially showing the CoA be more sensitive at the early stages of PD. Since its publication, these results have also been shown in a more recent publication showing a reduced coupling between segments of different heights in People with PD </w:t>
      </w:r>
      <w:r w:rsidRPr="00A4670A">
        <w:fldChar w:fldCharType="begin" w:fldLock="1"/>
      </w:r>
      <w:r w:rsidR="001457AA" w:rsidRPr="00A4670A">
        <w:instrText>ADDIN CSL_CITATION { "citationItems" : [ { "id" : "ITEM-1", "itemData" : { "DOI" : "10.1142/S021951941640025X", "ISSN" : "0219-5194", "author" : [ { "dropping-particle" : "", "family" : "Kim", "given" : "Ji-won", "non-dropping-particle" : "", "parse-names" : false, "suffix" : "" }, { "dropping-particle" : "", "family" : "Kwon", "given" : "Yu-ri", "non-dropping-particle" : "", "parse-names" : false, "suffix" : "" }, { "dropping-particle" : "", "family" : "Heo", "given" : "Jae-hoon", "non-dropping-particle" : "", "parse-names" : false, "suffix" : "" }, { "dropping-particle" : "", "family" : "Eom", "given" : "Gwang-moon", "non-dropping-particle" : "", "parse-names" : false, "suffix" : "" }, { "dropping-particle" : "", "family" : "Kwon", "given" : "Moon-seok", "non-dropping-particle" : "", "parse-names" : false, "suffix" : "" }, { "dropping-particle" : "", "family" : "Tack", "given" : "Gye-rae", "non-dropping-particle" : "", "parse-names" : false, "suffix" : "" }, { "dropping-particle" : "", "family" : "Koh", "given" : "Seong-beom", "non-dropping-particle" : "", "parse-names" : false, "suffix" : "" } ], "container-title" : "Journal of Mechanics in Medicine and Biology", "id" : "ITEM-1", "issue" : "08", "issued" : { "date-parts" : [ [ "2016" ] ] }, "page" : "1640025", "title" : "Acceleration Pattern of the Upper Body During Level Walking in Patients With Parkinson'S Disease", "type" : "article-journal", "volume" : "16" }, "uris" : [ "http://www.mendeley.com/documents/?uuid=48aa3bc9-44ac-41b4-9be5-2099663dea50" ] } ], "mendeley" : { "formattedCitation" : "[59]", "plainTextFormattedCitation" : "[59]", "previouslyFormattedCitation" : "[59]" }, "properties" : {  }, "schema" : "https://github.com/citation-style-language/schema/raw/master/csl-citation.json" }</w:instrText>
      </w:r>
      <w:r w:rsidRPr="00A4670A">
        <w:fldChar w:fldCharType="separate"/>
      </w:r>
      <w:r w:rsidRPr="00A4670A">
        <w:rPr>
          <w:noProof/>
        </w:rPr>
        <w:t>[59]</w:t>
      </w:r>
      <w:r w:rsidRPr="00A4670A">
        <w:fldChar w:fldCharType="end"/>
      </w:r>
      <w:r w:rsidRPr="00A4670A">
        <w:t xml:space="preserve">. These publications therefore show that the CoA is a sensitive parameter to PD and we propose it to be indicative of axial rigidity which is symptomatic of PD and not easily quantified by other means of assessment when walking. </w:t>
      </w:r>
    </w:p>
    <w:p w14:paraId="0467CA0A" w14:textId="77777777" w:rsidR="008D0ADE" w:rsidRPr="00A4670A" w:rsidRDefault="008D0ADE" w:rsidP="008D0ADE">
      <w:r w:rsidRPr="00A4670A">
        <w:t xml:space="preserve">As shown in the chapter 3, the fact that the HR was not sensitive to PD was surprising based upon its prevalent use in the literature for that purpose </w:t>
      </w:r>
      <w:r w:rsidRPr="00A4670A">
        <w:fldChar w:fldCharType="begin" w:fldLock="1"/>
      </w:r>
      <w:r w:rsidR="00385A36" w:rsidRPr="00A4670A">
        <w:instrText>ADDIN CSL_CITATION { "citationItems" : [ { "id" : "ITEM-1", "itemData" : { "DOI" : "10.1002/mds.22352", "ISSN" : "1531-8257", "PMID" : "18973258", "abstract" : "Kinematic changes in Parkinson's disease (PD) gait are well documented; however, upper body dynamics are less understood. Harmonic ratios (HRs) measure the rhythm of trunk accelerations and can be examined in the vertical, anterior-posterior, and mediolateral planes, providing an indication of global walking stability (lower HR indicates poorer stability). We examined differences in HRs between persons with PD and healthy older adults and relationships between HRs and stride parameters. Eleven people with PD and 11 older adults walked over ground at their preferred pace. A triaxial accelerometer measured trunk accelerations. HRs and spatiotemporal parameters were calculated and standardized to remove the influence of gait velocity. The PD group exhibited lower HRs in all three planes, with the most pronounced differences in the mediolateral and anterior-posterior planes. Greater stride time variability was most closely associated with a lower anterior-posterior HR in PD and the presence of disease with the mediolateral HR. By demonstrating decreased walking stability in medial-lateral and anterior-posterior planes, we conclude that HRs offer unique information beyond that of typical stride parameters, and stride time variability is most closely associated with these direct measures of global walking stability.", "author" : [ { "dropping-particle" : "", "family" : "Lowry", "given" : "Kristin a", "non-dropping-particle" : "", "parse-names" : false, "suffix" : "" }, { "dropping-particle" : "", "family" : "Smiley-Oyen", "given" : "Ann L", "non-dropping-particle" : "", "parse-names" : false, "suffix" : "" }, { "dropping-particle" : "", "family" : "Carrel", "given" : "Andrew J", "non-dropping-particle" : "", "parse-names" : false, "suffix" : "" }, { "dropping-particle" : "", "family" : "Kerr", "given" : "John P", "non-dropping-particle" : "", "parse-names" : false, "suffix" : "" } ], "container-title" : "Movement disorders : official journal of the Movement Disorder Society", "id" : "ITEM-1", "issue" : "2", "issued" : { "date-parts" : [ [ "2009", "1", "30" ] ] }, "page" : "261-7", "title" : "Walking stability using harmonic ratios in Parkinson's disease.", "type" : "article-journal", "volume" : "24" }, "uris" : [ "http://www.mendeley.com/documents/?uuid=d1f1a338-c573-4650-b86e-74663b3d81aa" ] }, { "id" : "ITEM-2", "itemData" : { "author" : [ { "dropping-particle" : "", "family" : "Sejdic", "given" : "E", "non-dropping-particle" : "", "parse-names" : false, "suffix" : "" }, { "dropping-particle" : "", "family" : "Lowry", "given" : "K", "non-dropping-particle" : "", "parse-names" : false, "suffix" : "" }, { "dropping-particle" : "", "family" : "Roche", "given" : "J", "non-dropping-particle" : "", "parse-names" : false, "suffix" : "" }, { "dropping-particle" : "", "family" : "Redfern", "given" : "M", "non-dropping-particle" : "", "parse-names" : false, "suffix" : "" }, { "dropping-particle" : "", "family" : "Brach", "given" : "J", "non-dropping-particle" : "", "parse-names" : false, "suffix" : "" } ], "container-title" : "IEEE Transactions on Neural Systems and Rehabilitation Engineering", "id" : "ITEM-2", "issue" : "3", "issued" : { "date-parts" : [ [ "2013" ] ] }, "page" : "603-612", "title" : "A comprehensive assessment of gait accelerometry signals in time, frequency and time-frequency domains", "type" : "article-journal", "volume" : "22" }, "uris" : [ "http://www.mendeley.com/documents/?uuid=13318192-ffcc-4f16-8c1b-3007aa1f0ca0" ] }, { "id" : "ITEM-3", "itemData" : { "DOI" : "10.1093/gerona/glp009", "ISSN" : "1758-535X", "PMID" : "19221191", "abstract" : "BACKGROUND: Falls are common in older people with Parkinson's disease (PD) and are likely to be related to gait disturbances associated with the condition. Although several studies have evaluated differences in basic gait parameters in people with PD, none have directly evaluated the stability of the upper body during gait. METHODS: Temporospatial gait parameters and acceleration patterns at the head and pelvis were measured in three groups of older people: 33 controls without PD (mean age 67 +/- 4 years), 33 older people with PD and no history of falls (mean age 63 +/- 4 years), and 33 older people with PD and a history of falls (mean age 67 +/- 2 years). Harmonic ratios of head and pelvis accelerations in each plane were calculated to provide an indicator of upper body stability. RESULTS: Compared with the control group, older people with PD exhibited significantly reduced walking speed and step length and increased step timing variability. Acceleration patterns were also significantly less rhythmic at the head and pelvis in all three planes. After adjusting for differences in walking speed and step timing variability, PD fallers exhibited significantly less rhythmic accelerations at the pelvis in the vertical and anteroposterior planes than PD nonfallers. CONCLUSIONS: Acceleration patterns during gait differ between older people with and without PD and between older people with PD who do and do not fall. These findings suggest that an inability to control displacements of the torso when walking may predispose older people with PD to falls.", "author" : [ { "dropping-particle" : "", "family" : "Latt", "given" : "MD Mark D", "non-dropping-particle" : "", "parse-names" : false, "suffix" : "" }, { "dropping-particle" : "", "family" : "Menz", "given" : "HB Hylton B", "non-dropping-particle" : "", "parse-names" : false, "suffix" : "" }, { "dropping-particle" : "", "family" : "Fung", "given" : "Victor S", "non-dropping-particle" : "", "parse-names" : false, "suffix" : "" }, { "dropping-particle" : "", "family" : "Lord", "given" : "Stephen R", "non-dropping-particle" : "", "parse-names" : false, "suffix" : "" } ], "container-title" : "Journal of gerontology", "id" : "ITEM-3", "issue" : "6", "issued" : { "date-parts" : [ [ "2009", "6" ] ] }, "page" : "700-6", "title" : "Acceleration patterns of the head and pelvis during gait in older people with Parkinson's disease: a comparison of fallers and nonfallers", "type" : "article-journal", "volume" : "64" }, "uris" : [ "http://www.mendeley.com/documents/?uuid=f8e5b5b5-89b7-4fcb-96b1-a48c1e2702e0" ] } ], "mendeley" : { "formattedCitation" : "[55,58,78]", "plainTextFormattedCitation" : "[55,58,78]", "previouslyFormattedCitation" : "[55,58,78]" }, "properties" : {  }, "schema" : "https://github.com/citation-style-language/schema/raw/master/csl-citation.json" }</w:instrText>
      </w:r>
      <w:r w:rsidRPr="00A4670A">
        <w:fldChar w:fldCharType="separate"/>
      </w:r>
      <w:r w:rsidR="00385A36" w:rsidRPr="00A4670A">
        <w:rPr>
          <w:noProof/>
        </w:rPr>
        <w:t>[55,58,78]</w:t>
      </w:r>
      <w:r w:rsidRPr="00A4670A">
        <w:fldChar w:fldCharType="end"/>
      </w:r>
      <w:r w:rsidRPr="00A4670A">
        <w:t xml:space="preserve">. Although this was just one example, this disagreement and mixed results between investigations was found to be prevalent within literature proposing upper body variables to be sensitive to impaired gait. One aspect where chapter 3 differed from most highlighted investigations was a pre-processing technique of realigning the sensors’ local reference output to a known and meaningful global reference using a pretrial calibration and the IMUs quaternion output </w:t>
      </w:r>
      <w:r w:rsidRPr="00A4670A">
        <w:fldChar w:fldCharType="begin" w:fldLock="1"/>
      </w:r>
      <w:r w:rsidR="00385A36" w:rsidRPr="00A4670A">
        <w:instrText>ADDIN CSL_CITATION { "citationItems" : [ { "id" : "ITEM-1", "itemData" : { "DOI" : "10.1016/j.gaitpost.2008.09.013", "author" : [ { "dropping-particle" : "", "family" : "Mazz\u00e0", "given" : "Claudia", "non-dropping-particle" : "", "parse-names" : false, "suffix" : "" }, { "dropping-particle" : "", "family" : "Iosa", "given" : "Marco", "non-dropping-particle" : "", "parse-names" : false, "suffix" : "" }, { "dropping-particle" : "", "family" : "Picerno", "given" : "Pietro", "non-dropping-particle" : "", "parse-names" : false, "suffix" : "" }, { "dropping-particle" : "", "family" : "Cappozzo", "given" : "Aurelio", "non-dropping-particle" : "", "parse-names" : false, "suffix" : "" } ], "container-title" : "Gait &amp; posture", "id" : "ITEM-1", "issued" : { "date-parts" : [ [ "2009" ] ] }, "page" : "300-303", "title" : "Gender differences in the control of the upper body accelerations during level walking", "type" : "article-journal", "volume" : "29" }, "uris" : [ "http://www.mendeley.com/documents/?uuid=c3dbfdd2-5909-452d-91d8-a41a7000a0dd" ] } ], "mendeley" : { "formattedCitation" : "[82]", "plainTextFormattedCitation" : "[82]", "previouslyFormattedCitation" : "[82]" }, "properties" : {  }, "schema" : "https://github.com/citation-style-language/schema/raw/master/csl-citation.json" }</w:instrText>
      </w:r>
      <w:r w:rsidRPr="00A4670A">
        <w:fldChar w:fldCharType="separate"/>
      </w:r>
      <w:r w:rsidR="00385A36" w:rsidRPr="00A4670A">
        <w:rPr>
          <w:noProof/>
        </w:rPr>
        <w:t>[82]</w:t>
      </w:r>
      <w:r w:rsidRPr="00A4670A">
        <w:fldChar w:fldCharType="end"/>
      </w:r>
      <w:r w:rsidRPr="00A4670A">
        <w:t xml:space="preserve">. Although theoretically optimum for assessing multiple segments of the body at once, this method is unlike the majority of other investigations in the literature </w:t>
      </w:r>
      <w:r w:rsidRPr="00A4670A">
        <w:fldChar w:fldCharType="begin" w:fldLock="1"/>
      </w:r>
      <w:r w:rsidR="001457AA" w:rsidRPr="00A4670A">
        <w:instrText>ADDIN CSL_CITATION { "citationItems" : [ { "id" : "ITEM-1", "itemData" : { "DOI" : "10.1016/j.gaitpost.2016.11.047", "ISSN" : "18792219", "PMID" : "27992850", "abstract" : "The upper body accelerations of people with Parkinson's disease (PD) measured by inertial measurement units (IMUs) may contribute towards diagnostic algorithms and help track disease progression. Before extracting variables related to upper body motion, acceleration signals require realignment to a global reference; however, the impact of these techniques on the resulting upper body variables is unclear. Therefore, the aim of this investigation was to examine the impact of four different realignment methods designed to correct acceleration signals on a range of upper body variables in older adults and in patients with PD. Two minutes of continuous gait were measured in 54 community-dwelling older adults (71.1??????6.7???years) and 60 people with PD (age: 68.5??????9.1???years). Three IMUs placed on the 5th lumbar vertebra, 7th cervical vertebra and the back of the head recorded the acceleration of the upper body. A selection of upper body variables sensitive to impaired upper body control in PD and four acceleration realignment methods were compared. A mixed-model ANOVA showed that the choice of realignment method significantly affected the values of upper body variables as well as their ability to discriminate between the PD and control group. Our findings indicate researchers and clinicians should be cautious when comparing upper body variables extracted from IMUs using different realignment methods, and consideration of realignment technique will be important when identifying the most sensitive markers of disease presence and progression. Therefore, it's strongly recommend that researchers consider and report their realignment methods when assessing upper body variables during gait.", "author" : [ { "dropping-particle" : "", "family" : "Buckley", "given" : "Christopher", "non-dropping-particle" : "", "parse-names" : false, "suffix" : "" }, { "dropping-particle" : "", "family" : "Galna", "given" : "Brook", "non-dropping-particle" : "", "parse-names" : false, "suffix" : "" }, { "dropping-particle" : "", "family" : "Rochester", "given" : "Lynn", "non-dropping-particle" : "", "parse-names" : false, "suffix" : "" }, { "dropping-particle" : "", "family" : "Mazz\u00e0", "given" : "Claudia", "non-dropping-particle" : "", "parse-names" : false, "suffix" : "" } ], "container-title" : "Gait and Posture", "id" : "ITEM-1", "issued" : { "date-parts" : [ [ "2017" ] ] }, "page" : "265-271", "publisher" : "Elsevier B.V.", "title" : "Quantification of upper body movements during gait in older adults and in those with Parkinson's disease: impact of acceleration realignment methodologies", "type" : "article-journal", "volume" : "52" }, "uris" : [ "http://www.mendeley.com/documents/?uuid=929a49bb-ce9b-4b7c-adad-afd40c28a563" ] } ], "mendeley" : { "formattedCitation" : "[96]", "plainTextFormattedCitation" : "[96]", "previouslyFormattedCitation" : "[96]" }, "properties" : {  }, "schema" : "https://github.com/citation-style-language/schema/raw/master/csl-citation.json" }</w:instrText>
      </w:r>
      <w:r w:rsidRPr="00A4670A">
        <w:fldChar w:fldCharType="separate"/>
      </w:r>
      <w:r w:rsidRPr="00A4670A">
        <w:rPr>
          <w:noProof/>
        </w:rPr>
        <w:t>[96]</w:t>
      </w:r>
      <w:r w:rsidRPr="00A4670A">
        <w:fldChar w:fldCharType="end"/>
      </w:r>
      <w:r w:rsidRPr="00A4670A">
        <w:t xml:space="preserve">. We therefore investigated whether the method used to realign gait data obtained from the upper body can impact the variable’s values and consequential sensitivity to detect movements symptomatic to PD. The results showed that between the 4 different methods selected from the literature, these could significantly alter the values of the variables, and also for certain variables, their sensitivity to detect the PD from the age matched controls. This </w:t>
      </w:r>
      <w:r w:rsidR="00543352" w:rsidRPr="00A4670A">
        <w:t xml:space="preserve">paper </w:t>
      </w:r>
      <w:r w:rsidRPr="00A4670A">
        <w:t xml:space="preserve">therefore contributes to the field firstly by highlighting the significance for future investigations to consider the most appropriate realignment method for the variable. For example, due to its predefined global reference, the M4 quarternion method may be the most appropriate to variables utilising multiple segments. Whereas, M2 may be more applicable to different environments but may only be ideal for variables calculated from segments similar to the pelvis that have limited degrees of freedom when walking. This investigation secondly contributes to the field by providing an example of how the method used can alter the proposed variables and therefore provides an indication for the variables lack of robustness to methodological differences found within the literature </w:t>
      </w:r>
      <w:r w:rsidRPr="00A4670A">
        <w:fldChar w:fldCharType="begin" w:fldLock="1"/>
      </w:r>
      <w:r w:rsidR="00385A36" w:rsidRPr="00A4670A">
        <w:instrText>ADDIN CSL_CITATION { "citationItems" : [ { "id" : "ITEM-1", "itemData" : { "DOI" : "10.1016/j.compbiomed.2015.03.027", "ISSN" : "00104825", "author" : [ { "dropping-particle" : "", "family" : "Millecamps", "given" : "Alexandre", "non-dropping-particle" : "", "parse-names" : false, "suffix" : "" }, { "dropping-particle" : "", "family" : "Lowry", "given" : "Kristin A.", "non-dropping-particle" : "", "parse-names" : false, "suffix" : "" }, { "dropping-particle" : "", "family" : "Brach", "given" : "Jennifer S.", "non-dropping-particle" : "", "parse-names" : false, "suffix" : "" }, { "dropping-particle" : "", "family" : "Perera", "given" : "Subashan", "non-dropping-particle" : "", "parse-names" : false, "suffix" : "" }, { "dropping-particle" : "", "family" : "Redfern", "given" : "Mark S.", "non-dropping-particle" : "", "parse-names" : false, "suffix" : "" }, { "dropping-particle" : "", "family" : "Sejdi\u0107", "given" : "Ervin", "non-dropping-particle" : "", "parse-names" : false, "suffix" : "" } ], "container-title" : "Computers in Biology and Medicine", "id" : "ITEM-1", "issued" : { "date-parts" : [ [ "2015" ] ] }, "page" : "164-174", "title" : "Understanding the effects of pre-processing on extracted signal features from gait accelerometry signals", "type" : "article-journal", "volume" : "62" }, "uris" : [ "http://www.mendeley.com/documents/?uuid=4867a940-bc79-446d-85a4-3999bb26e2cd" ] } ], "mendeley" : { "formattedCitation" : "[72]", "plainTextFormattedCitation" : "[72]", "previouslyFormattedCitation" : "[72]" }, "properties" : {  }, "schema" : "https://github.com/citation-style-language/schema/raw/master/csl-citation.json" }</w:instrText>
      </w:r>
      <w:r w:rsidRPr="00A4670A">
        <w:fldChar w:fldCharType="separate"/>
      </w:r>
      <w:r w:rsidR="00385A36" w:rsidRPr="00A4670A">
        <w:rPr>
          <w:noProof/>
        </w:rPr>
        <w:t>[72]</w:t>
      </w:r>
      <w:r w:rsidRPr="00A4670A">
        <w:fldChar w:fldCharType="end"/>
      </w:r>
      <w:r w:rsidRPr="00A4670A">
        <w:t xml:space="preserve">. As a result, the highlighted publication is evidence that a methodological consensus is required between investigations attempting to assess whether upper body acceleration variables are beneficial as a biomarker in PD and also other populations/applications </w:t>
      </w:r>
      <w:r w:rsidRPr="00A4670A">
        <w:fldChar w:fldCharType="begin" w:fldLock="1"/>
      </w:r>
      <w:r w:rsidR="001457AA" w:rsidRPr="00A4670A">
        <w:instrText>ADDIN CSL_CITATION { "citationItems" : [ { "id" : "ITEM-1", "itemData" : { "DOI" : "10.1016/j.gaitpost.2014.03.189", "ISSN" : "1879-2219", "PMID" : "24768525", "abstract" : "The proliferation of miniaturized electronics has fueled a shift toward wearable sensors and feedback devices for the mass population. Quantified self and other similar movements involving wearable systems have gained recent interest. However, it is unclear what the clinical impact of these enabling technologies is on human gait. The purpose of this review is to assess clinical applications of wearable sensing and feedback for human gait and to identify areas of future research. Four electronic databases were searched to find articles employing wearable sensing or feedback for movements of the foot, ankle, shank, thigh, hip, pelvis, and trunk during gait. We retrieved 76 articles that met the inclusion criteria and identified four common clinical applications: (1) identifying movement disorders, (2) assessing surgical outcomes, (3) improving walking stability, and (4) reducing joint loading. Characteristics of knee and trunk motion were the most frequent gait parameters for both wearable sensing and wearable feedback. Most articles performed testing on healthy subjects, and the most prevalent patient populations were osteoarthritis, vestibular loss, Parkinson's disease, and post-stroke hemiplegia. The most widely used wearable sensors were inertial measurement units (accelerometer and gyroscope packaged together) and goniometers. Haptic (touch) and auditory were the most common feedback sensations. This review highlights the current state of the literature and demonstrates substantial potential clinical benefits of wearable sensing and feedback. Future research should focus on wearable sensing and feedback in patient populations, in natural human environments outside the laboratory such as at home or work, and on continuous, long-term monitoring and intervention.", "author" : [ { "dropping-particle" : "", "family" : "Shull", "given" : "Pete B", "non-dropping-particle" : "", "parse-names" : false, "suffix" : "" }, { "dropping-particle" : "", "family" : "Jirattigalachote", "given" : "Wisit", "non-dropping-particle" : "", "parse-names" : false, "suffix" : "" }, { "dropping-particle" : "", "family" : "Hunt", "given" : "Michael a", "non-dropping-particle" : "", "parse-names" : false, "suffix" : "" }, { "dropping-particle" : "", "family" : "Cutkosky", "given" : "Mark R", "non-dropping-particle" : "", "parse-names" : false, "suffix" : "" }, { "dropping-particle" : "", "family" : "Delp", "given" : "Scott L", "non-dropping-particle" : "", "parse-names" : false, "suffix" : "" } ], "container-title" : "Gait &amp; Posture", "id" : "ITEM-1", "issue" : "1", "issued" : { "date-parts" : [ [ "2014", "5" ] ] }, "page" : "11-9", "publisher" : "Elsevier B.V.", "title" : "Quantified self and human movement: A review on the clinical impact of wearable sensing and feedback for gait analysis and intervention.", "type" : "article-journal", "volume" : "40" }, "uris" : [ "http://www.mendeley.com/documents/?uuid=d31b09e2-ce3b-4e7a-bcc5-9d5704c8d772" ] } ], "mendeley" : { "formattedCitation" : "[103]", "plainTextFormattedCitation" : "[103]", "previouslyFormattedCitation" : "[103]" }, "properties" : {  }, "schema" : "https://github.com/citation-style-language/schema/raw/master/csl-citation.json" }</w:instrText>
      </w:r>
      <w:r w:rsidRPr="00A4670A">
        <w:fldChar w:fldCharType="separate"/>
      </w:r>
      <w:r w:rsidRPr="00A4670A">
        <w:rPr>
          <w:noProof/>
        </w:rPr>
        <w:t>[103]</w:t>
      </w:r>
      <w:r w:rsidRPr="00A4670A">
        <w:fldChar w:fldCharType="end"/>
      </w:r>
      <w:r w:rsidRPr="00A4670A">
        <w:t xml:space="preserve">. </w:t>
      </w:r>
    </w:p>
    <w:p w14:paraId="1CBE9D21" w14:textId="77777777" w:rsidR="008D0ADE" w:rsidRPr="00A4670A" w:rsidRDefault="008D0ADE" w:rsidP="008D0ADE">
      <w:r w:rsidRPr="00A4670A">
        <w:t>Using the information gained from chapter 4, such as discarding variables calculated from the C7 and the adoption of the realignment M2 due to its increased applicability, chapter 5 attempted to address other uncertainties within the literature. Firstly, the chapter attempted to discover if the information gained form the upper body was independent from the information that can be gained from typical spatiotemporal variables and therefore complementary to readily applied methods. Secondly, the chapter attempted to discover if the information was useful to characterize PD both alone and in combination to readily used multivariate gait models. The results showed that both independent and non-independent information was found. For example, some domains correlated (e.g. regularity and pace) while others did not (e.g. the unexpected low correlations between the acceleration variables and the spatiotemporal postural control domain). Overall using a univariate approach which is prevalent in the literature, the acceleration derived parameters performed better at discriminating between the PD and control group. However, when using a multivariate model approach, although recording a slightly higher AUC (0.018 and 0.008 higher AUC for the head and pelvis models respectively), the acceleration derived models were highly comparable to the more traditional spatiotemporal model. Furthermore, when assessing if any addition complimentary discrimination ability could be achieved from assessing the upper body movements in conjunction with the spatiotemporal model, the regression did include an additional acceleration variable but the increased AUC was negligible (a highest increase of 0.006 AUC when step regularity is included following the force entered spatiotemporal model).</w:t>
      </w:r>
    </w:p>
    <w:p w14:paraId="579EB701" w14:textId="77777777" w:rsidR="008D0ADE" w:rsidRPr="00A4670A" w:rsidRDefault="008D0ADE" w:rsidP="001F597F">
      <w:r w:rsidRPr="00A4670A">
        <w:t xml:space="preserve">Firstly, from the results presented in chapter 5, it is very </w:t>
      </w:r>
      <w:r w:rsidR="00543352" w:rsidRPr="00A4670A">
        <w:t xml:space="preserve">positive </w:t>
      </w:r>
      <w:r w:rsidRPr="00A4670A">
        <w:t xml:space="preserve">to discover that an acceleration based model performed equally well as a more traditional spatiotemporal despite being calculated at a much reduced cost and using a technology more applicable to more environments and ideally suited for obtaining free-living gait </w:t>
      </w:r>
      <w:r w:rsidRPr="00A4670A">
        <w:fldChar w:fldCharType="begin" w:fldLock="1"/>
      </w:r>
      <w:r w:rsidR="001457AA" w:rsidRPr="00A4670A">
        <w:instrText>ADDIN CSL_CITATION { "citationItems" : [ { "id" : "ITEM-1", "itemData" : { "DOI" : "10.1186/s12984-016-0154-5", "ISSN" : "1743-0003", "author" : [ { "dropping-particle" : "Del", "family" : "Din", "given" : "Silvia", "non-dropping-particle" : "", "parse-names" : false, "suffix" : "" }, { "dropping-particle" : "", "family" : "Godfrey", "given" : "Alan", "non-dropping-particle" : "", "parse-names" : false, "suffix" : "" }, { "dropping-particle" : "", "family" : "Galna", "given" : "Brook", "non-dropping-particle" : "", "parse-names" : false, "suffix" : "" }, { "dropping-particle" : "", "family" : "Lord", "given" : "Sue", "non-dropping-particle" : "", "parse-names" : false, "suffix" : "" }, { "dropping-particle" : "", "family" : "Rochester", "given" : "Lynn", "non-dropping-particle" : "", "parse-names" : false, "suffix" : "" } ], "container-title" : "Journal of NeuroEngineering and Rehabilitation", "id" : "ITEM-1", "issued" : { "date-parts" : [ [ "2016" ] ] }, "page" : "1-12", "publisher" : "Journal of NeuroEngineering and Rehabilitation", "title" : "Free-living gait characteristics in ageing and Parkinson \u2019 s disease : impact of environment and ambulatory bout length", "type" : "article-journal" }, "uris" : [ "http://www.mendeley.com/documents/?uuid=f0e19200-1ddc-487a-b125-96bb9d6b4d74" ] } ], "mendeley" : { "formattedCitation" : "[38]", "plainTextFormattedCitation" : "[38]", "previouslyFormattedCitation" : "[38]" }, "properties" : {  }, "schema" : "https://github.com/citation-style-language/schema/raw/master/csl-citation.json" }</w:instrText>
      </w:r>
      <w:r w:rsidRPr="00A4670A">
        <w:fldChar w:fldCharType="separate"/>
      </w:r>
      <w:r w:rsidRPr="00A4670A">
        <w:rPr>
          <w:noProof/>
        </w:rPr>
        <w:t>[38]</w:t>
      </w:r>
      <w:r w:rsidRPr="00A4670A">
        <w:fldChar w:fldCharType="end"/>
      </w:r>
      <w:r w:rsidRPr="00A4670A">
        <w:t xml:space="preserve">. The investigation also contributed to the field through confirming that unique advantageous information can be discovered from measuring multiple variables descriptive of the movement of the upper body </w:t>
      </w:r>
      <w:r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"id" : "ITEM-2",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"ITEM-2", "issue" : "11", "issued" : { "date-parts" : [ [ "2013", "9", "15" ] ] }, "page" : "1544-1551", "title" : "Objective biomarkers of balance and gait for Parkinson's disease using body\u2010worn sensors", "type" : "article-journal", "volume" : "28" }, "uris" : [ "http://www.mendeley.com/documents/?uuid=129be1bb-b23b-421f-a236-bd4055bd97b0" ] }, { "id" : "ITEM-3", "itemData" : { "abstract" : "The analysis of upper-body acceleration is a promising and simple technique to quantitatively assess dynamic gait stability. However, this method has rarely been used for people with stroke, probably because of some technical issues still not addressed. We evaluated the root-mean-square (RMS) and harmonic ratio of trunk accelerations for a group of 15 inpatients with subacute stroke who were able to walk (61.4 +/- 14.9 yr) and compared them with those of an age-matched group of nondisabled subjects (65.1 +/- 8.8 yr) and those of a highly functional group of young nondisabled subjects (29.0 +/- 5.0 yr). Small (&lt;2%) but significant (p &lt; 0.03) differences were found in RMS values obtained by applying the two most common computational approaches: (1) averaging among individual-stride RMS values and (2) computing the RMS value over the entire walking trial without stride partitioning. We found that the intersubject dependency of acceleration RMS values by selected walking speed was specific for each group and for each of the three body axes. The analysis of ratios between these three accelerations provided informative outcomes correlated with clinical scores and not affected by walking speed. Our findings are an important step toward transferring accelerometry from human movement analysis laboratories to clinical settings.", "author" : [ { "dropping-particle" : "", "family" : "Iosa", "given" : "Marco", "non-dropping-particle" : "", "parse-names" : false, "suffix" : "" }, { "dropping-particle" : "", "family" : "Fusco", "given" : "Augusto", "non-dropping-particle" : "", "parse-names" : false, "suffix" : "" }, { "dropping-particle" : "", "family" : "Morone", "given" : "Giovanni", "non-dropping-particle" : "", "parse-names" : false, "suffix" : "" }, { "dropping-particle" : "", "family" : "Pratesi", "given" : "Luca", "non-dropping-particle" : "", "parse-names" : false, "suffix" : "" }, { "dropping-particle" : "", "family" : "Coiro", "given" : "Paola", "non-dropping-particle" : "", "parse-names" : false, "suffix" : "" }, { "dropping-particle" : "", "family" : "Venturiero", "given" : "Vincenzo", "non-dropping-particle" : "", "parse-names" : false, "suffix" : "" }, { "dropping-particle" : "", "family" : "Angelis", "given" : "Domenico", "non-dropping-particle" : "De", "parse-names" : false, "suffix" : "" }, { "dropping-particle" : "", "family" : "Bragoni", "given" : "Maura", "non-dropping-particle" : "", "parse-names" : false, "suffix" : "" }, { "dropping-particle" : "", "family" : "Paolucci", "given" : "Stefano", "non-dropping-particle" : "", "parse-names" : false, "suffix" : "" } ], "container-title" : "The Journal of Rehabilitation Research and Development", "id" : "ITEM-3", "issue" : "3", "issued" : { "date-parts" : [ [ "2012" ] ] }, "page" : "439", "title" : "Assessment of upper-body dynamic stability during walking in patients with subacute stroke", "type" : "article-journal", "volume" : "49" }, "uris" : [ "http://www.mendeley.com/documents/?uuid=abc96516-8790-4a80-b4d0-c673f44e9c6f" ] }, { "id" : "ITEM-4", "itemData" : { "DOI" : "10.1371/journal.pone.0032240", "ISSN" : "1932-6203", "PMID" : "22457713", "abstract" : "BACKGROUND: The search for disease-modifying treatments for Parkinson's disease advances, however necessary markers for early detection of the disease are still lacking. There is compelling evidence that changes of postural stability occur at very early clinical stages of Parkinson's disease, making it tempting to speculate that changes in sway performance may even occur at a prodromal stage, and may have the potential to serve as a prodromal marker for the disease.\\n\\nMETHODOLOGY/PRINCIPAL FINDINGS: Balance performance was tested in 20 individuals with an increased risk of Parkinson's disease, 12 Parkinson's disease patients and 14 controls using a cross-sectional approach. All individuals were 50 years or older. Investigated groups were similar with respect to age, gender, and height. An accelerometer at the centre of mass at the lower spine quantified sway during quiet semitandem stance with eyes open and closed, as well as with and without foam. With increasing task difficulty, individuals with an increased risk of Parkinson's disease showed an increased variability of trunk acceleration and a decrease of smoothness of sway, compared to both other groups. These differences reached significance in the most challenging condition, i.e. the eyes closed with foam condition.\\n\\nCONCLUSIONS/SIGNIFICANCE: Individuals with an increased risk of Parkinson's disease have subtle signs of a balance deficit under most challenging conditions. This preliminary finding should motivate further studies on sway performance in individuals with an increased risk of Parkinson's disease, to evaluate the potential of this symptom to serve as a biological marker for prodromal Parkinson's disease.", "author" : [ { "dropping-particle" : "", "family" : "Maetzler", "given" : "Walter", "non-dropping-particle" : "", "parse-names" : false, "suffix" : "" }, { "dropping-particle" : "", "family" : "Mancini", "given" : "Martina", "non-dropping-particle" : "", "parse-names" : false, "suffix" : "" }, { "dropping-particle" : "", "family" : "Liepelt-Scarfone", "given" : "Inga", "non-dropping-particle" : "", "parse-names" : false, "suffix" : "" } ], "container-title" : "PloS one", "id" : "ITEM-4", "issue" : "3", "issued" : { "date-parts" : [ [ "2012", "1" ] ] }, "page" : "1-6", "title" : "Impaired trunk stability in individuals at high risk for Parkinson's disease", "type" : "article-journal", "volume" : "7" }, "uris" : [ "http://www.mendeley.com/documents/?uuid=5d5c8c83-0eb4-48ed-a17e-17d00b39ac10" ] } ], "mendeley" : { "formattedCitation" : "[6,12,104,105]", "plainTextFormattedCitation" : "[6,12,104,105]", "previouslyFormattedCitation" : "[6,12,104,105]" }, "properties" : {  }, "schema" : "https://github.com/citation-style-language/schema/raw/master/csl-citation.json" }</w:instrText>
      </w:r>
      <w:r w:rsidRPr="00A4670A">
        <w:fldChar w:fldCharType="separate"/>
      </w:r>
      <w:r w:rsidRPr="00A4670A">
        <w:rPr>
          <w:noProof/>
        </w:rPr>
        <w:t>[6,12,104,105]</w:t>
      </w:r>
      <w:r w:rsidRPr="00A4670A">
        <w:fldChar w:fldCharType="end"/>
      </w:r>
      <w:r w:rsidRPr="00A4670A">
        <w:t xml:space="preserve">. It did this through taking a domain approach which, like the spatiotemporal model, has the potential to aid the interpretation of results that attempt to comprehend the multidimensional complexity of gait. These proposed accelerations based multidimensional models have strong potential to be built with additional variables not assessed in this thesis and therefore multivariate models have further potential to be improved in the future to better characterise gait impairments in PD and other pathologies that impair gait </w:t>
      </w:r>
      <w:r w:rsidRPr="00A4670A">
        <w:fldChar w:fldCharType="begin" w:fldLock="1"/>
      </w:r>
      <w:r w:rsidR="001457AA" w:rsidRPr="00A4670A">
        <w:instrText>ADDIN CSL_CITATION { "citationItems" : [ { "id" : "ITEM-1", "itemData" : { "DOI" : "10.1371/journal.pone.0155984", "author" : [ { "dropping-particle" : "", "family" : "Vervoort. D", "given" : "", "non-dropping-particle" : "", "parse-names" : false, "suffix" : "" }, { "dropping-particle" : "", "family" : "Vuillerme. N", "given" : "", "non-dropping-particle" : "", "parse-names" : false, "suffix" : "" }, { "dropping-particle" : "", "family" : "Kosse", "given" : "N.", "non-dropping-particle" : "", "parse-names" : false, "suffix" : "" }, { "dropping-particle" : "", "family" : "Hortoba\u0301gyi", "given" : "T.", "non-dropping-particle" : "", "parse-names" : false, "suffix" : "" }, { "dropping-particle" : "", "family" : "C", "given" : "Lamoth.", "non-dropping-particle" : "", "parse-names" : false, "suffix" : "" } ], "id" : "ITEM-1", "issue" : "June", "issued" : { "date-parts" : [ [ "2016" ] ] }, "title" : "Multivariate Analyses and Classification of Inertial Sensor Data to Identify Aging Effects on the Timed-Up-and-Go Test Multivariate Analyses and Classification of Inertial Sensor Data to Identify Aging Effects on the Timed-Up-and-Go Test", "type" : "article-journal" }, "uris" : [ "http://www.mendeley.com/documents/?uuid=f71e56cc-4de4-47bc-b382-9d83cea9ddaa", "http://www.mendeley.com/documents/?uuid=bc38ca10-c394-4df3-92f3-f218cdde3149" ] } ], "mendeley" : { "formattedCitation" : "[106]", "plainTextFormattedCitation" : "[106]", "previouslyFormattedCitation" : "[106]" }, "properties" : {  }, "schema" : "https://github.com/citation-style-language/schema/raw/master/csl-citation.json" }</w:instrText>
      </w:r>
      <w:r w:rsidRPr="00A4670A">
        <w:fldChar w:fldCharType="separate"/>
      </w:r>
      <w:r w:rsidRPr="00A4670A">
        <w:rPr>
          <w:noProof/>
        </w:rPr>
        <w:t>[106]</w:t>
      </w:r>
      <w:r w:rsidRPr="00A4670A">
        <w:fldChar w:fldCharType="end"/>
      </w:r>
      <w:r w:rsidRPr="00A4670A">
        <w:t xml:space="preserve">. Therefore, it is encouraged to continue measuring all movements possible for a better characterization of PD gait to create a better understanding for which variables, or combination of variables within a multivariate model, are best for the purpose of being a biomarker in the early stages of PD. </w:t>
      </w:r>
    </w:p>
    <w:p w14:paraId="7EDF8E28" w14:textId="77777777" w:rsidR="008D0ADE" w:rsidRPr="00A4670A" w:rsidRDefault="008D0ADE" w:rsidP="008D0ADE">
      <w:pPr>
        <w:pStyle w:val="Heading2"/>
      </w:pPr>
      <w:bookmarkStart w:id="109" w:name="_Toc496537876"/>
      <w:bookmarkStart w:id="110" w:name="_Toc496549618"/>
      <w:bookmarkStart w:id="111" w:name="_Toc496887321"/>
      <w:bookmarkStart w:id="112" w:name="_Toc506909888"/>
      <w:r w:rsidRPr="00A4670A">
        <w:t>Limitations</w:t>
      </w:r>
      <w:bookmarkEnd w:id="109"/>
      <w:bookmarkEnd w:id="110"/>
      <w:r w:rsidRPr="00A4670A">
        <w:t xml:space="preserve"> and future work</w:t>
      </w:r>
      <w:bookmarkEnd w:id="111"/>
      <w:bookmarkEnd w:id="112"/>
    </w:p>
    <w:p w14:paraId="615D8AD7" w14:textId="77777777" w:rsidR="008D0ADE" w:rsidRPr="00A4670A" w:rsidRDefault="008D0ADE" w:rsidP="008D0ADE">
      <w:r w:rsidRPr="00A4670A">
        <w:t xml:space="preserve">A number of limitations have been listed in each chapter and future work has been suggested. </w:t>
      </w:r>
      <w:r w:rsidR="00306A69" w:rsidRPr="00A4670A">
        <w:t xml:space="preserve">This thesis </w:t>
      </w:r>
      <w:r w:rsidRPr="00A4670A">
        <w:t xml:space="preserve">focused on finding variables descriptive of movement that differed between people with early stage PD and those of healthy age matched controls. Although this is meaningful for discovering which upper body variables may best to characterize the impairment found for those with PD, it does not specifically answer which variables, or even if measuring the movement of the upper body during gait altogether, is beneficial for the purpose of being an objective biomarker for the disease </w:t>
      </w:r>
      <w:r w:rsidRPr="00A4670A">
        <w:fldChar w:fldCharType="begin" w:fldLock="1"/>
      </w:r>
      <w:r w:rsidR="001457AA" w:rsidRPr="00A4670A">
        <w:instrText>ADDIN CSL_CITATION { "citationItems" : [ { "id" : "ITEM-1", "itemData" : { "DOI" : "10.1371/journal.pone.0123705", "ISSN" : "1932-6203", "author" : [ { "dropping-particle" : "", "family" : "Hubble", "given" : "Ryan P.", "non-dropping-particle" : "", "parse-names" : false, "suffix" : "" }, { "dropping-particle" : "", "family" : "Naughton", "given" : "Geraldine.", "non-dropping-particle" : "", "parse-names" : false, "suffix" : "" }, { "dropping-particle" : "", "family" : "Silburn", "given" : "Peter.", "non-dropping-particle" : "", "parse-names" : false, "suffix" : "" }, { "dropping-particle" : "", "family" : "Cole", "given" : "Michael H.", "non-dropping-particle" : "", "parse-names" : false, "suffix" : "" } ], "container-title" : "Plos One", "id" : "ITEM-1", "issue" : "4", "issued" : { "date-parts" : [ [ "2015" ] ] }, "page" : "e0123705", "title" : "Wearable sensor use for assessing standing balance and walking stability in people with Parkinson\u2019s Disease: a systematic review", "type" : "article-journal", "volume" : "10" }, "uris" : [ "http://www.mendeley.com/documents/?uuid=9871fb0c-9280-48d6-afac-8e4473db21be" ] }, { "id" : "ITEM-2", "itemData" : { "DOI" : "10.1002/mds.25684", "ISSN" : "1531-8257", "PMID" : "24132842", "abstract" : "Balance and gait impairments characterize the progression of Parkinson's disease (PD), predict the risk of falling, and are important contributors to reduced quality of life. Advances in technology of small, body-worn, inertial sensors have made it possible to develop quick, objective measures of balance and gait impairments in the clinic for research trials and clinical practice. Objective balance and gait metrics may eventually provide useful biomarkers for PD. In fact, objective balance and gait measures are already being used as surrogate endpoints for demonstrating clinical efficacy of new treatments, in place of counting falls from diaries, using stop-watch measures of gait speed, or clinical balance rating scales. This review summarizes the types of objective measures available from body-worn sensors. The metrics are organized based on the neural control system for mobility affected by PD: postural stability in stance, postural responses, gait initiation, gait (temporal-spatial lower and upper body coordination and dynamic equilibrium), postural transitions, and freezing of gait. However, the explosion of metrics derived by wearable sensors during prescribed balance and gait tasks, which are abnormal in individuals with PD, do not yet qualify as behavioral biomarkers, because many balance and gait impairments observed in PD are not specific to the disease, nor have they been related to specific pathophysiologic biomarkers. In the future, the most useful balance and gait biomarkers for PD will be those that are sensitive and specific for early PD and are related to the underlying disease process.", "author" : [ { "dropping-particle" : "", "family" : "Horak", "given" : "FB", "non-dropping-particle" : "", "parse-names" : false, "suffix" : "" }, { "dropping-particle" : "", "family" : "Mancini", "given" : "Martina", "non-dropping-particle" : "", "parse-names" : false, "suffix" : "" } ], "container-title" : "Movement Disorders", "id" : "ITEM-2", "issue" : "11", "issued" : { "date-parts" : [ [ "2013", "9", "15" ] ] }, "page" : "1544-1551", "title" : "Objective biomarkers of balance and gait for Parkinson's disease using body\u2010worn sensors", "type" : "article-journal", "volume" : "28" }, "uris" : [ "http://www.mendeley.com/documents/?uuid=129be1bb-b23b-421f-a236-bd4055bd97b0" ] }, { "id" : "ITEM-3", "itemData" : { "DOI" : "10.3389/fnagi.2014.00014", "ISSN" : "1663-4365", "PMID" : "24550829", "abstract" : "Upright gait is a peculiar characteristic of humans that requires the ability to manage upper body dynamic balance while walking, despite the perturbations that are generated by movements of the lower limbs. Most of the studies on upright gait stability have compared young adults and the elderly to determine the effects of aging. In other studies, the comparison was between healthy subjects and patients to examine specific pathologies. Fewer researches have also investigated the development of upright gait stability in children. This review discusses these studies in order to provide an overview of this relevant aspect of human locomotion. A clear trend from development to decline of upright gait stability has been depicted across the entire lifespan, from toddlers at first steps to elderly. In old individuals, even if healthy, the deterioration of skeletal muscle, combined with sensorial and cognitive performance, reduces the ability to maintain an upright trunk during walking, increasing the instability and the risk of falls. Further, the pathological causes of altered development or of a sudden loss of gait stability, as well as the environmental influence are investigated. The last part of this review is focused on the control of upper body accelerations during walking, a particularly interesting topic for the recent development of low-cost wearable accelerometers.", "author" : [ { "dropping-particle" : "", "family" : "Iosa", "given" : "Marco", "non-dropping-particle" : "", "parse-names" : false, "suffix" : "" }, { "dropping-particle" : "", "family" : "Fusco", "given" : "Augusto", "non-dropping-particle" : "", "parse-names" : false, "suffix" : "" }, { "dropping-particle" : "", "family" : "Giovanni", "given" : "M", "non-dropping-particle" : "", "parse-names" : false, "suffix" : "" }, { "dropping-particle" : "", "family" : "Paolicci", "given" : "S", "non-dropping-particle" : "", "parse-names" : false, "suffix" : "" } ], "container-title" : "Frontiers in aging \u2026", "id" : "ITEM-3", "issue" : "February", "issued" : { "date-parts" : [ [ "2014", "1" ] ] }, "page" : "14", "title" : "Development and decline of upright gait stability", "type" : "article-journal", "volume" : "6" }, "uris" : [ "http://www.mendeley.com/documents/?uuid=4f592ed5-efbc-4d8a-aa47-3dac609c1480" ] } ], "mendeley" : { "formattedCitation" : "[6,12,46]", "plainTextFormattedCitation" : "[6,12,46]", "previouslyFormattedCitation" : "[6,12,46]" }, "properties" : {  }, "schema" : "https://github.com/citation-style-language/schema/raw/master/csl-citation.json" }</w:instrText>
      </w:r>
      <w:r w:rsidRPr="00A4670A">
        <w:fldChar w:fldCharType="separate"/>
      </w:r>
      <w:r w:rsidRPr="00A4670A">
        <w:rPr>
          <w:noProof/>
        </w:rPr>
        <w:t>[6,12,46]</w:t>
      </w:r>
      <w:r w:rsidRPr="00A4670A">
        <w:fldChar w:fldCharType="end"/>
      </w:r>
      <w:r w:rsidRPr="00A4670A">
        <w:t xml:space="preserve">. As such there is a clear need for longitudinal studies looking into how gait variables change over time for the elderly and whether this rate of change is different when assessed with the proposed sensitive variable upon different pathologies. Fortunately, the study in which the data was obtained from for this thesis is a longitudinal study named the ICICLE-Gait, whereby participants are reassessed at 18,36,54 and 72 month follow-ups. Therefore, future work is already prepared to discover whether the variables analyzed in this thesis are able to be biomarkers for disease progression over an 18-month period. </w:t>
      </w:r>
    </w:p>
    <w:p w14:paraId="5CA4531D" w14:textId="77777777" w:rsidR="008D0ADE" w:rsidRPr="00A4670A" w:rsidRDefault="008D0ADE" w:rsidP="008D0ADE">
      <w:r w:rsidRPr="00A4670A">
        <w:t xml:space="preserve">In addition to being a biomarker of disease progression, measuring gait has also been proposed as a biomarker to detect proposed subtypes in PD </w:t>
      </w:r>
      <w:r w:rsidRPr="00A4670A">
        <w:fldChar w:fldCharType="begin" w:fldLock="1"/>
      </w:r>
      <w:r w:rsidR="001457AA" w:rsidRPr="00A4670A">
        <w:instrText>ADDIN CSL_CITATION { "citationItems" : [ { "id" : "ITEM-1", "itemData" : { "DOI" : "10.3389/fnagi.2014.00014", "ISSN" : "1663-4365", "PMID" : "24550829", "abstract" : "Upright gait is a peculiar characteristic of humans that requires the ability to manage upper body dynamic balance while walking, despite the perturbations that are generated by movements of the lower limbs. Most of the studies on upright gait stability have compared young adults and the elderly to determine the effects of aging. In other studies, the comparison was between healthy subjects and patients to examine specific pathologies. Fewer researches have also investigated the development of upright gait stability in children. This review discusses these studies in order to provide an overview of this relevant aspect of human locomotion. A clear trend from development to decline of upright gait stability has been depicted across the entire lifespan, from toddlers at first steps to elderly. In old individuals, even if healthy, the deterioration of skeletal muscle, combined with sensorial and cognitive performance, reduces the ability to maintain an upright trunk during walking, increasing the instability and the risk of falls. Further, the pathological causes of altered development or of a sudden loss of gait stability, as well as the environmental influence are investigated. The last part of this review is focused on the control of upper body accelerations during walking, a particularly interesting topic for the recent development of low-cost wearable accelerometers.", "author" : [ { "dropping-particle" : "", "family" : "Iosa", "given" : "Marco", "non-dropping-particle" : "", "parse-names" : false, "suffix" : "" }, { "dropping-particle" : "", "family" : "Fusco", "given" : "Augusto", "non-dropping-particle" : "", "parse-names" : false, "suffix" : "" }, { "dropping-particle" : "", "family" : "Giovanni", "given" : "M", "non-dropping-particle" : "", "parse-names" : false, "suffix" : "" }, { "dropping-particle" : "", "family" : "Paolicci", "given" : "S", "non-dropping-particle" : "", "parse-names" : false, "suffix" : "" } ], "container-title" : "Frontiers in aging \u2026", "id" : "ITEM-1", "issue" : "February", "issued" : { "date-parts" : [ [ "2014", "1" ] ] }, "page" : "14", "title" : "Development and decline of upright gait stability", "type" : "article-journal", "volume" : "6" }, "uris" : [ "http://www.mendeley.com/documents/?uuid=4f592ed5-efbc-4d8a-aa47-3dac609c1480" ] }, { "id" : "ITEM-2", "itemData" : { "DOI" : "10.1007/s00415-014-7513-6", "author" : [ { "dropping-particle" : "", "family" : "Herman", "given" : "Talia", "non-dropping-particle" : "", "parse-names" : false, "suffix" : "" }, { "dropping-particle" : "", "family" : "Weiss", "given" : "Aner", "non-dropping-particle" : "", "parse-names" : false, "suffix" : "" }, { "dropping-particle" : "", "family" : "Brozgol", "given" : "Marina", "non-dropping-particle" : "", "parse-names" : false, "suffix" : "" }, { "dropping-particle" : "", "family" : "Giladi", "given" : "Nir", "non-dropping-particle" : "", "parse-names" : false, "suffix" : "" }, { "dropping-particle" : "", "family" : "Hausdorff", "given" : "Jeffrey M", "non-dropping-particle" : "", "parse-names" : false, "suffix" : "" } ], "id" : "ITEM-2", "issued" : { "date-parts" : [ [ "2014" ] ] }, "page" : "2401-2410", "title" : "Gait and balance in Parkinson \u2019 s disease subtypes : objective measures and classification considerations", "type" : "article-journal" }, "uris" : [ "http://www.mendeley.com/documents/?uuid=c6ad1b47-09b8-4b3d-9267-07ca5e64490f", "http://www.mendeley.com/documents/?uuid=ed8e6247-fccb-4ef7-96cb-afee40e3cfbe" ] } ], "mendeley" : { "formattedCitation" : "[46,101]", "plainTextFormattedCitation" : "[46,101]", "previouslyFormattedCitation" : "[46,101]" }, "properties" : {  }, "schema" : "https://github.com/citation-style-language/schema/raw/master/csl-citation.json" }</w:instrText>
      </w:r>
      <w:r w:rsidRPr="00A4670A">
        <w:fldChar w:fldCharType="separate"/>
      </w:r>
      <w:r w:rsidRPr="00A4670A">
        <w:rPr>
          <w:noProof/>
        </w:rPr>
        <w:t>[46,101]</w:t>
      </w:r>
      <w:r w:rsidRPr="00A4670A">
        <w:fldChar w:fldCharType="end"/>
      </w:r>
      <w:r w:rsidRPr="00A4670A">
        <w:t xml:space="preserve">. Between different individual patients the rate of progression of Parkinson’s disease (PD) differs widely, which raises the question regarding whether different subtypes of Parkinson’s disease have different rates of progression </w:t>
      </w:r>
      <w:r w:rsidRPr="00A4670A">
        <w:fldChar w:fldCharType="begin" w:fldLock="1"/>
      </w:r>
      <w:r w:rsidR="001457AA" w:rsidRPr="00A4670A">
        <w:instrText>ADDIN CSL_CITATION { "citationItems" : [ { "id" : "ITEM-1", "itemData" : { "DOI" : "10.1111/j.1365-2125.2012.04192.x", "ISSN" : "1365-2125", "PMID" : "22283961", "abstract" : "AIMS: (i) To describe the progression of the cardinal features of Parkinson's disease (PD); (ii) to investigate whether baseline PD subtypes explain disease progression; and (iii) to quantify the symptomatic and disease-modifying effects of anti-parkinsonian treatments.\\n\\nMETHODS: Data were available for 795 PD subjects, initially untreated, followed for up to 8 years. Cardinal features [tremor, rigidity, bradykinesia, and postural instability and gait disorder (PIGD)] were derived from the total unified Parkinson's disease rating scale (total UPDRS), cognitive status from the mini-mental status exam score (MMSE) and depression status from the Hamilton depression scale (HAM-D). Analysis was performed using a nonlinear mixed effects approach with an asymptotic model for natural disease progression. Treatment effects (i.e. symptomatic and disease modifying) were evaluated by describing changes in the natural history model parameters.\\n\\nRESULTS: Tremor progressed more slowly (half-time of 3.9 years) than all other motor features (half-time 2-3 years). The MMSE progression was negligible, while HAM-D progressed with a half-time of 5 years. Levodopa had marked symptomatic effects on all features, but low potency for effect on PIGD (ED\u2085\u2080 of 1237\u2003mg\u2003day\u207b\u00b9 compared with 7-24\u2003mg\u2003day\u207b\u00b9 for other motor and nonmotor features). Other anti-parkinsonian treatments had much smaller symptomatic effects. All treatments had disease-modifying effects on the cardinal features of PD. Baseline PD subtypes only explained small differences in disease progression.\\n\\nCONCLUSIONS: This analysis indicates that tremor progresses more slowly than other cardinal features and that PIGD is less treatment responsive in early PD patients. There was no evidence of baseline PD subtypes as a clinically useful predictor of disease progression rate. Anti-parkinsonian treatments have symptomatic and disease-modifying effects on all major features of PD.", "author" : [ { "dropping-particle" : "", "family" : "Vu", "given" : "Thuy C.", "non-dropping-particle" : "", "parse-names" : false, "suffix" : "" }, { "dropping-particle" : "", "family" : "Nutt", "given" : "John G.", "non-dropping-particle" : "", "parse-names" : false, "suffix" : "" }, { "dropping-particle" : "", "family" : "Holford", "given" : "Nicholas H G", "non-dropping-particle" : "", "parse-names" : false, "suffix" : "" } ], "container-title" : "British Journal of Clinical Pharmacology", "id" : "ITEM-1", "issue" : "2", "issued" : { "date-parts" : [ [ "2012", "8" ] ] }, "page" : "267-283", "title" : "Progression of motor and nonmotor features of Parkinson's disease and their response to treatment", "type" : "article-journal", "volume" : "74" }, "uris" : [ "http://www.mendeley.com/documents/?uuid=8e57d1c7-7f08-4f60-9b32-aa61d0a6d5ec" ] }, { "id" : "ITEM-2", "itemData" : { "DOI" : "10.1111/j.1365-2125.2012.04208.x", "ISSN" : "1365-2125", "PMID" : "22300470", "abstract" : "AIM: To describe the time to clinical events (death, disability, cognitive impairment and depression) in Parkinson's disease using the time course of disease status and treatment as explanatory variables.\\n\\nMETHODS: Disease status based on the Unified Parkinson's Disease Rating Scale (UPDRS) and the time to clinical outcome events were obtained from 800 patients who initially had early Parkinson's disease. Parametric hazard models were used to describe the time to the events of interest.\\n\\nRESULTS: Time course of disease status (severity) was an important predictor of clinical outcome events. There was an increased hazard ratio for death 1.4 (95% CI 1.31, 149), disability 2.75 (95% CI 2.30, 3.28), cognitive impairment 4.35 (95% CI 1.94, 9.74), and depressive state 1.43 (95% CI 1.26, 1.63) with each 10 unit increase of UPDRS. Age at study entry increased the hazard with hazard ratios of 49.1 (95% CI 8.7, 278) for death, 4.76 (95% CI 1.10, 20.6) for disability and 90.0 (95% CI 63.3-128) for cognitive impairment at age 60 years. Selegiline treatment had independent effects as a predictor of death at 8 year follow-up with a hazard ratio of 2.54 (95% CI 1.51, 4.25) but had beneficial effects on disability with a hazard ratio of 0.363 (95% CI 0.132, 0.533) and depression with a hazard ratio of 0.372 (95% CI 0.12, 0.552).\\n\\nCONCLUSIONS: Our findings show that the time course of disease status based on UPDRS is a much better predictor of future clinical events than any baseline disease characteristic. Continued selegiline treatment appears to increase the hazard of death.", "author" : [ { "dropping-particle" : "", "family" : "Vu", "given" : "Thuy C.", "non-dropping-particle" : "", "parse-names" : false, "suffix" : "" }, { "dropping-particle" : "", "family" : "Nutt", "given" : "John G.", "non-dropping-particle" : "", "parse-names" : false, "suffix" : "" }, { "dropping-particle" : "", "family" : "Holford", "given" : "Nicholas H G", "non-dropping-particle" : "", "parse-names" : false, "suffix" : "" } ], "container-title" : "British Journal of Clinical Pharmacology", "id" : "ITEM-2", "issue" : "2", "issued" : { "date-parts" : [ [ "2012", "8" ] ] }, "page" : "284-295", "title" : "Disease progress and response to treatment as predictors of survival, disability, cognitive impairment and depression in Parkinson's disease", "type" : "article-journal", "volume" : "74" }, "uris" : [ "http://www.mendeley.com/documents/?uuid=ee22beb8-e82a-4692-8a21-278cb61d4faa" ] } ], "mendeley" : { "formattedCitation" : "[4,107]", "plainTextFormattedCitation" : "[4,107]", "previouslyFormattedCitation" : "[4,107]" }, "properties" : {  }, "schema" : "https://github.com/citation-style-language/schema/raw/master/csl-citation.json" }</w:instrText>
      </w:r>
      <w:r w:rsidRPr="00A4670A">
        <w:fldChar w:fldCharType="separate"/>
      </w:r>
      <w:r w:rsidRPr="00A4670A">
        <w:rPr>
          <w:noProof/>
        </w:rPr>
        <w:t>[4,107]</w:t>
      </w:r>
      <w:r w:rsidRPr="00A4670A">
        <w:fldChar w:fldCharType="end"/>
      </w:r>
      <w:r w:rsidRPr="00A4670A">
        <w:t xml:space="preserve">. If so, knowing which subtype a particular person belongs may help prognosis and treatment </w:t>
      </w:r>
      <w:r w:rsidRPr="00A4670A">
        <w:fldChar w:fldCharType="begin" w:fldLock="1"/>
      </w:r>
      <w:r w:rsidR="001457AA" w:rsidRPr="00A4670A">
        <w:instrText>ADDIN CSL_CITATION { "citationItems" : [ { "id" : "ITEM-1", "itemData" : { "DOI" : "10.1111/j.1365-2125.2012.04208.x", "ISSN" : "1365-2125", "PMID" : "22300470", "abstract" : "AIM: To describe the time to clinical events (death, disability, cognitive impairment and depression) in Parkinson's disease using the time course of disease status and treatment as explanatory variables.\\n\\nMETHODS: Disease status based on the Unified Parkinson's Disease Rating Scale (UPDRS) and the time to clinical outcome events were obtained from 800 patients who initially had early Parkinson's disease. Parametric hazard models were used to describe the time to the events of interest.\\n\\nRESULTS: Time course of disease status (severity) was an important predictor of clinical outcome events. There was an increased hazard ratio for death 1.4 (95% CI 1.31, 149), disability 2.75 (95% CI 2.30, 3.28), cognitive impairment 4.35 (95% CI 1.94, 9.74), and depressive state 1.43 (95% CI 1.26, 1.63) with each 10 unit increase of UPDRS. Age at study entry increased the hazard with hazard ratios of 49.1 (95% CI 8.7, 278) for death, 4.76 (95% CI 1.10, 20.6) for disability and 90.0 (95% CI 63.3-128) for cognitive impairment at age 60 years. Selegiline treatment had independent effects as a predictor of death at 8 year follow-up with a hazard ratio of 2.54 (95% CI 1.51, 4.25) but had beneficial effects on disability with a hazard ratio of 0.363 (95% CI 0.132, 0.533) and depression with a hazard ratio of 0.372 (95% CI 0.12, 0.552).\\n\\nCONCLUSIONS: Our findings show that the time course of disease status based on UPDRS is a much better predictor of future clinical events than any baseline disease characteristic. Continued selegiline treatment appears to increase the hazard of death.", "author" : [ { "dropping-particle" : "", "family" : "Vu", "given" : "Thuy C.", "non-dropping-particle" : "", "parse-names" : false, "suffix" : "" }, { "dropping-particle" : "", "family" : "Nutt", "given" : "John G.", "non-dropping-particle" : "", "parse-names" : false, "suffix" : "" }, { "dropping-particle" : "", "family" : "Holford", "given" : "Nicholas H G", "non-dropping-particle" : "", "parse-names" : false, "suffix" : "" } ], "container-title" : "British Journal of Clinical Pharmacology", "id" : "ITEM-1", "issue" : "2", "issued" : { "date-parts" : [ [ "2012", "8" ] ] }, "page" : "284-295", "title" : "Disease progress and response to treatment as predictors of survival, disability, cognitive impairment and depression in Parkinson's disease", "type" : "article-journal", "volume" : "74" }, "uris" : [ "http://www.mendeley.com/documents/?uuid=ee22beb8-e82a-4692-8a21-278cb61d4faa" ] } ], "mendeley" : { "formattedCitation" : "[4]", "plainTextFormattedCitation" : "[4]", "previouslyFormattedCitation" : "[4]" }, "properties" : {  }, "schema" : "https://github.com/citation-style-language/schema/raw/master/csl-citation.json" }</w:instrText>
      </w:r>
      <w:r w:rsidRPr="00A4670A">
        <w:fldChar w:fldCharType="separate"/>
      </w:r>
      <w:r w:rsidRPr="00A4670A">
        <w:rPr>
          <w:noProof/>
        </w:rPr>
        <w:t>[4]</w:t>
      </w:r>
      <w:r w:rsidRPr="00A4670A">
        <w:fldChar w:fldCharType="end"/>
      </w:r>
      <w:r w:rsidRPr="00A4670A">
        <w:t xml:space="preserve">. Future research is therefore warranted to discover whether gait measurements like those proposed in this thesis can help stratify PD into more specific subtypes. If possible and the recognition of subtypes is improved, this may also consequently improve specific intervention efficiency through reducing the variability of participants recruited </w:t>
      </w:r>
      <w:r w:rsidRPr="00A4670A">
        <w:fldChar w:fldCharType="begin" w:fldLock="1"/>
      </w:r>
      <w:r w:rsidR="001457AA" w:rsidRPr="00A4670A">
        <w:instrText>ADDIN CSL_CITATION { "citationItems" : [ { "id" : "ITEM-1", "itemData" : { "DOI" : "10.1111/j.1365-2125.2012.04192.x", "ISSN" : "1365-2125", "PMID" : "22283961", "abstract" : "AIMS: (i) To describe the progression of the cardinal features of Parkinson's disease (PD); (ii) to investigate whether baseline PD subtypes explain disease progression; and (iii) to quantify the symptomatic and disease-modifying effects of anti-parkinsonian treatments.\\n\\nMETHODS: Data were available for 795 PD subjects, initially untreated, followed for up to 8 years. Cardinal features [tremor, rigidity, bradykinesia, and postural instability and gait disorder (PIGD)] were derived from the total unified Parkinson's disease rating scale (total UPDRS), cognitive status from the mini-mental status exam score (MMSE) and depression status from the Hamilton depression scale (HAM-D). Analysis was performed using a nonlinear mixed effects approach with an asymptotic model for natural disease progression. Treatment effects (i.e. symptomatic and disease modifying) were evaluated by describing changes in the natural history model parameters.\\n\\nRESULTS: Tremor progressed more slowly (half-time of 3.9 years) than all other motor features (half-time 2-3 years). The MMSE progression was negligible, while HAM-D progressed with a half-time of 5 years. Levodopa had marked symptomatic effects on all features, but low potency for effect on PIGD (ED\u2085\u2080 of 1237\u2003mg\u2003day\u207b\u00b9 compared with 7-24\u2003mg\u2003day\u207b\u00b9 for other motor and nonmotor features). Other anti-parkinsonian treatments had much smaller symptomatic effects. All treatments had disease-modifying effects on the cardinal features of PD. Baseline PD subtypes only explained small differences in disease progression.\\n\\nCONCLUSIONS: This analysis indicates that tremor progresses more slowly than other cardinal features and that PIGD is less treatment responsive in early PD patients. There was no evidence of baseline PD subtypes as a clinically useful predictor of disease progression rate. Anti-parkinsonian treatments have symptomatic and disease-modifying effects on all major features of PD.", "author" : [ { "dropping-particle" : "", "family" : "Vu", "given" : "Thuy C.", "non-dropping-particle" : "", "parse-names" : false, "suffix" : "" }, { "dropping-particle" : "", "family" : "Nutt", "given" : "John G.", "non-dropping-particle" : "", "parse-names" : false, "suffix" : "" }, { "dropping-particle" : "", "family" : "Holford", "given" : "Nicholas H G", "non-dropping-particle" : "", "parse-names" : false, "suffix" : "" } ], "container-title" : "British Journal of Clinical Pharmacology", "id" : "ITEM-1", "issue" : "2", "issued" : { "date-parts" : [ [ "2012", "8" ] ] }, "page" : "267-283", "title" : "Progression of motor and nonmotor features of Parkinson's disease and their response to treatment", "type" : "article-journal", "volume" : "74" }, "uris" : [ "http://www.mendeley.com/documents/?uuid=8e57d1c7-7f08-4f60-9b32-aa61d0a6d5ec" ] } ], "mendeley" : { "formattedCitation" : "[107]", "plainTextFormattedCitation" : "[107]", "previouslyFormattedCitation" : "[107]" }, "properties" : {  }, "schema" : "https://github.com/citation-style-language/schema/raw/master/csl-citation.json" }</w:instrText>
      </w:r>
      <w:r w:rsidRPr="00A4670A">
        <w:fldChar w:fldCharType="separate"/>
      </w:r>
      <w:r w:rsidRPr="00A4670A">
        <w:rPr>
          <w:noProof/>
        </w:rPr>
        <w:t>[107]</w:t>
      </w:r>
      <w:r w:rsidRPr="00A4670A">
        <w:fldChar w:fldCharType="end"/>
      </w:r>
      <w:r w:rsidRPr="00A4670A">
        <w:t xml:space="preserve">. </w:t>
      </w:r>
    </w:p>
    <w:p w14:paraId="271566CA" w14:textId="77777777" w:rsidR="008D0ADE" w:rsidRPr="00A4670A" w:rsidRDefault="008D0ADE" w:rsidP="008D0ADE">
      <w:pPr>
        <w:rPr>
          <w:rFonts w:eastAsia="Times New Roman"/>
        </w:rPr>
      </w:pPr>
      <w:r w:rsidRPr="00A4670A">
        <w:t>Although an effort was made to select a comprehensive selection of variables proposed in the literature to assess gait, a limitation of this thesis was that not all variables proposed in the literature could be included. For example, the HR alone has multiple ways in which it can be calculated, such as the 8 step method proposed by Brodie et al. ,</w:t>
      </w:r>
      <w:r w:rsidRPr="00A4670A">
        <w:fldChar w:fldCharType="begin" w:fldLock="1"/>
      </w:r>
      <w:r w:rsidR="001457AA" w:rsidRPr="00A4670A">
        <w:instrText>ADDIN CSL_CITATION { "citationItems" : [ { "id" : "ITEM-1", "itemData" : { "DOI" : "10.1159/000362836", "ISSN" : "0304324X", "PMID" : "25138223", "abstract" : "Background: Good lateral harmonic stability in gait may be important for minimising fall risk in older people because many falls occur during walking when the base of support is narrowest in the mediolateral (ML) direction. However, the traditional ML harmonic ratio (MLHR) may be a sub-optimal measure of gait quality because of insufficient frequency resolution. Objective: The primary objective was to investigate if a new measure of lateral harmonic stability, the 8-step MLHR, could discriminate older fallers from non-fallers while taking different walking speeds into account. Methods: Repeat walks over 20 m were completed by 96 older people (mean age 80, SD 4 years); 35 participants had a history of one or more falls in the past year. The traditional MLHR and the 8-step MLHR were obtained from an accelerometer attached to the sacrum. Results: Compared to the traditional MLHR, the 8-step MLHR demonstrated similar univariate ability to identify significant differences in fall risk based on age, walking speed and physiology (p \u2264 0.05). When differences in walking speed were taken into account, we observed that participants who walked both faster than average and had above-average lateral harmonic stability (by the 8-step MLHR) were 5.3 times less likely to be fallers than all other participants (relative risk: 0.19, 95% confidence interval: 0.06-0.57). For the traditional MLHR, however, no significant differences between the fallers and non-fallers were evident. Conclusions: The findings indicate that good lateral harmonic stability interacts with adequate gait speed and, when coincident, are associated with reduced fall risk in older people. Future research could examine whether interventions focusing on enhancing both gait speed and lateral stability can reduce fall risk and whether these combined gait measures can remotely predict deteriorating health using wearable technology. \u00a9 2014 S. Karger AG, Basel.", "author" : [ { "dropping-particle" : "", "family" : "Brodie", "given" : "Matthew a D", "non-dropping-particle" : "", "parse-names" : false, "suffix" : "" }, { "dropping-particle" : "", "family" : "Menz", "given" : "Hylton B", "non-dropping-particle" : "", "parse-names" : false, "suffix" : "" }, { "dropping-particle" : "", "family" : "Smith", "given" : "Stuart T", "non-dropping-particle" : "", "parse-names" : false, "suffix" : "" }, { "dropping-particle" : "", "family" : "Delbaere", "given" : "Kim", "non-dropping-particle" : "", "parse-names" : false, "suffix" : "" }, { "dropping-particle" : "", "family" : "Lord", "given" : "Stephen R", "non-dropping-particle" : "", "parse-names" : false, "suffix" : "" } ], "container-title" : "Gerontology", "id" : "ITEM-1", "issue" : "1", "issued" : { "date-parts" : [ [ "2015" ] ] }, "page" : "69-78", "title" : "Good lateral harmonic stability combined with adequate gait speed is required for low fall risk in older people", "type" : "article-journal", "volume" : "61" }, "uris" : [ "http://www.mendeley.com/documents/?uuid=ec1b1cd5-af1d-419b-ba1b-f6957bab7f2d" ] } ], "mendeley" : { "formattedCitation" : "[108]", "plainTextFormattedCitation" : "[108]", "previouslyFormattedCitation" : "[108]" }, "properties" : {  }, "schema" : "https://github.com/citation-style-language/schema/raw/master/csl-citation.json" }</w:instrText>
      </w:r>
      <w:r w:rsidRPr="00A4670A">
        <w:fldChar w:fldCharType="separate"/>
      </w:r>
      <w:r w:rsidRPr="00A4670A">
        <w:rPr>
          <w:noProof/>
        </w:rPr>
        <w:t>[108]</w:t>
      </w:r>
      <w:r w:rsidRPr="00A4670A">
        <w:fldChar w:fldCharType="end"/>
      </w:r>
      <w:r w:rsidRPr="00A4670A">
        <w:t xml:space="preserve"> to be favorable at detecting fallers from the healthy elderly. Or, the more recently proposed normalized index of the HR that Pasciuto et al., </w:t>
      </w:r>
      <w:r w:rsidRPr="00A4670A">
        <w:fldChar w:fldCharType="begin" w:fldLock="1"/>
      </w:r>
      <w:r w:rsidR="001457AA" w:rsidRPr="00A4670A">
        <w:instrText>ADDIN CSL_CITATION { "citationItems" : [ { "id" : "ITEM-1", "itemData" : { "DOI" : "10.1016/j.jbiomech.2017.01.005", "ISSN" : "18732380", "PMID" : "28104246", "abstract" : "The Harmonic Ratio (HR) is an index based on the spectral analysis of lower trunk accelerations that is commonly used to assess the quality of gait. However, it presents several issues concerning reliability and interpretability. As a consequence, the literature provides very different values albeit corresponding to the same populations. In the present work, an improved harmonic ratio (iHR) was defined, relating the power of the intrinsic harmonics (i.e. associated with the symmetric component of gait) to the total power of the signal for each stride, leading to a normalised index ranging from 0 to 100%. The effect of the considered number of harmonics and strides on the estimate of both HR and iHR was assessed. The gait of three groups of volunteers was investigated: young healthy adults, elderly women and male trans-femoral amputees. Both HR and iHR were able to discriminate gait deviations from the gait of young healthy adults. Moreover, iHR proved to be more robust with respect to the number of considered harmonics and strides, and to exhibit a lower inter-stride variability. Additionally, using a normalised index as iHR led to a more straightforward interpretation and improved comparability. The importance of standardised conditions for the index evaluation was unveiled, and, in order to enhance the future comparability of the index, the following guidelines were presented: considering at least 20 harmonics and 20 strides; expressing the acceleration components in a repeatable, anatomical, local system of reference; and evaluating the iHR index, rather than the traditional HR.", "author" : [ { "dropping-particle" : "", "family" : "Pasciuto", "given" : "Ilaria", "non-dropping-particle" : "", "parse-names" : false, "suffix" : "" }, { "dropping-particle" : "", "family" : "Bergamini", "given" : "Elena", "non-dropping-particle" : "", "parse-names" : false, "suffix" : "" }, { "dropping-particle" : "", "family" : "Iosa", "given" : "Marco", "non-dropping-particle" : "", "parse-names" : false, "suffix" : "" }, { "dropping-particle" : "", "family" : "Vannozzi", "given" : "Giuseppe", "non-dropping-particle" : "", "parse-names" : false, "suffix" : "" }, { "dropping-particle" : "", "family" : "Cappozzo", "given" : "Aurelio", "non-dropping-particle" : "", "parse-names" : false, "suffix" : "" } ], "container-title" : "Journal of Biomechanics", "id" : "ITEM-1", "issued" : { "date-parts" : [ [ "2017" ] ] }, "page" : "84-89", "publisher" : "Elsevier Ltd", "title" : "Overcoming the limitations of the Harmonic Ratio for the reliable assessment of gait symmetry", "type" : "article-journal", "volume" : "53" }, "uris" : [ "http://www.mendeley.com/documents/?uuid=dba454d5-ba69-4006-b40b-bbca50f6ac4c" ] } ], "mendeley" : { "formattedCitation" : "[62]", "plainTextFormattedCitation" : "[62]", "previouslyFormattedCitation" : "[62]" }, "properties" : {  }, "schema" : "https://github.com/citation-style-language/schema/raw/master/csl-citation.json" }</w:instrText>
      </w:r>
      <w:r w:rsidRPr="00A4670A">
        <w:fldChar w:fldCharType="separate"/>
      </w:r>
      <w:r w:rsidRPr="00A4670A">
        <w:rPr>
          <w:noProof/>
        </w:rPr>
        <w:t>[62]</w:t>
      </w:r>
      <w:r w:rsidRPr="00A4670A">
        <w:fldChar w:fldCharType="end"/>
      </w:r>
      <w:r w:rsidRPr="00A4670A">
        <w:t xml:space="preserve"> proved to be more robust to methodological differences and easier to interpret than the traditional HR used in this investigation. Future research is therefore required to discover whether the variables used in this thesis are the optimum for detecting movements indicative of early stage PD. Furthermore, the methodical constraints of obtaining gait within the laboratory and from utilising a GAITrite mat, limited the number of consecutive strides analyzed and consequently limited the analysis to variables which are calculated over single or few consecutive strides. A large body of literature exists which utilize nonlinear dynamic systems analysis to create variables proposed to be measures of gait stability </w:t>
      </w:r>
      <w:r w:rsidRPr="00A4670A">
        <w:fldChar w:fldCharType="begin" w:fldLock="1"/>
      </w:r>
      <w:r w:rsidR="001457AA" w:rsidRPr="00A4670A">
        <w:instrText>ADDIN CSL_CITATION { "citationItems" : [ { "id" : "ITEM-1", "itemData" : { "author" : [ { "dropping-particle" : "", "family" : "Bruijn", "given" : "S M", "non-dropping-particle" : "", "parse-names" : false, "suffix" : "" }, { "dropping-particle" : "", "family" : "Meijer", "given" : "O G", "non-dropping-particle" : "", "parse-names" : false, "suffix" : "" }, { "dropping-particle" : "", "family" : "Beek", "given" : "P J", "non-dropping-particle" : "", "parse-names" : false, "suffix" : "" }, { "dropping-particle" : "Van", "family" : "Dieen", "given" : "J H", "non-dropping-particle" : "", "parse-names" : false, "suffix" : "" } ], "id" : "ITEM-1", "issued" : { "date-parts" : [ [ "2013" ] ] }, "title" : "Assessing the stability of human locomotion : a review of current measures", "type" : "article-journal" }, "uris" : [ "http://www.mendeley.com/documents/?uuid=70a5830b-93c2-48f2-8f96-fd0daae6871d", "http://www.mendeley.com/documents/?uuid=6267643d-18e4-42ce-8520-74ba922ba749" ] } ], "mendeley" : { "formattedCitation" : "[109]", "plainTextFormattedCitation" : "[109]", "previouslyFormattedCitation" : "[109]" }, "properties" : {  }, "schema" : "https://github.com/citation-style-language/schema/raw/master/csl-citation.json" }</w:instrText>
      </w:r>
      <w:r w:rsidRPr="00A4670A">
        <w:fldChar w:fldCharType="separate"/>
      </w:r>
      <w:r w:rsidRPr="00A4670A">
        <w:rPr>
          <w:noProof/>
        </w:rPr>
        <w:t>[109]</w:t>
      </w:r>
      <w:r w:rsidRPr="00A4670A">
        <w:fldChar w:fldCharType="end"/>
      </w:r>
      <w:r w:rsidRPr="00A4670A">
        <w:t xml:space="preserve">. These measures include variables such as </w:t>
      </w:r>
      <w:r w:rsidRPr="00A4670A">
        <w:rPr>
          <w:rFonts w:eastAsia="Times New Roman"/>
        </w:rPr>
        <w:t xml:space="preserve">Poincaré plots, Lyapunov exponents, maximum Floquet multipliers, recurrence quantification analysis and multiscale entropy </w:t>
      </w:r>
      <w:r w:rsidRPr="00A4670A">
        <w:rPr>
          <w:rFonts w:eastAsia="Times New Roman"/>
        </w:rPr>
        <w:fldChar w:fldCharType="begin" w:fldLock="1"/>
      </w:r>
      <w:r w:rsidR="001457AA" w:rsidRPr="00A4670A">
        <w:rPr>
          <w:rFonts w:eastAsia="Times New Roman"/>
        </w:rPr>
        <w:instrText>ADDIN CSL_CITATION { "citationItems" : [ { "id" : "ITEM-1", "itemData" : { "DOI" : "10.1371/journal.pone.0080878", "author" : [ { "dropping-particle" : "", "family" : "Riva", "given" : "Federico", "non-dropping-particle" : "", "parse-names" : false, "suffix" : "" }, { "dropping-particle" : "", "family" : "Bisi", "given" : "Maria Cristina", "non-dropping-particle" : "", "parse-names" : false, "suffix" : "" }, { "dropping-particle" : "", "family" : "Stagni", "given" : "Rita", "non-dropping-particle" : "", "parse-names" : false, "suffix" : "" } ], "id" : "ITEM-1", "issue" : "11", "issued" : { "date-parts" : [ [ "2013" ] ] }, "page" : "1-7", "title" : "Influence of Input Parameters on Dynamic Orbital Stability of Walking : In-Silico and Experimental Evaluation", "type" : "article-journal", "volume" : "8" }, "uris" : [ "http://www.mendeley.com/documents/?uuid=6bdf9a50-c466-444a-ad7e-1e628c0a3c23", "http://www.mendeley.com/documents/?uuid=14e00829-0740-4a97-b480-290624e2ab3c" ] } ], "mendeley" : { "formattedCitation" : "[110]", "plainTextFormattedCitation" : "[110]", "previouslyFormattedCitation" : "[110]" }, "properties" : {  }, "schema" : "https://github.com/citation-style-language/schema/raw/master/csl-citation.json" }</w:instrText>
      </w:r>
      <w:r w:rsidRPr="00A4670A">
        <w:rPr>
          <w:rFonts w:eastAsia="Times New Roman"/>
        </w:rPr>
        <w:fldChar w:fldCharType="separate"/>
      </w:r>
      <w:r w:rsidRPr="00A4670A">
        <w:rPr>
          <w:rFonts w:eastAsia="Times New Roman"/>
          <w:noProof/>
        </w:rPr>
        <w:t>[110]</w:t>
      </w:r>
      <w:r w:rsidRPr="00A4670A">
        <w:rPr>
          <w:rFonts w:eastAsia="Times New Roman"/>
        </w:rPr>
        <w:fldChar w:fldCharType="end"/>
      </w:r>
      <w:r w:rsidRPr="00A4670A">
        <w:rPr>
          <w:rFonts w:eastAsia="Times New Roman"/>
        </w:rPr>
        <w:t xml:space="preserve">. However as shown by Riva et al., </w:t>
      </w:r>
      <w:r w:rsidRPr="00A4670A">
        <w:rPr>
          <w:rFonts w:eastAsia="Times New Roman"/>
        </w:rPr>
        <w:fldChar w:fldCharType="begin" w:fldLock="1"/>
      </w:r>
      <w:r w:rsidR="00385A36" w:rsidRPr="00A4670A">
        <w:rPr>
          <w:rFonts w:eastAsia="Times New Roman"/>
        </w:rPr>
        <w:instrText>ADDIN CSL_CITATION { "citationItems" : [ { "id" : "ITEM-1", "itemData" : { "DOI" : "10.1016/j.compbiomed.2014.04.001", "ISSN" : "0010-4825", "author" : [ { "dropping-particle" : "", "family" : "Riva", "given" : "F", "non-dropping-particle" : "", "parse-names" : false, "suffix" : "" }, { "dropping-particle" : "", "family" : "Bisi", "given" : "M C", "non-dropping-particle" : "", "parse-names" : false, "suffix" : "" }, { "dropping-particle" : "", "family" : "Stagni", "given" : "R", "non-dropping-particle" : "", "parse-names" : false, "suffix" : "" } ], "container-title" : "Computers in Biology and Medicine", "id" : "ITEM-1", "issued" : { "date-parts" : [ [ "2014" ] ] }, "page" : "9-13", "publisher" : "Elsevier", "title" : "Gait variability and stability measures : Minimum number of strides and within-session reliability", "type" : "article-journal", "volume" : "50" }, "uris" : [ "http://www.mendeley.com/documents/?uuid=656b25da-b198-44c1-a23e-d8dcd4602369", "http://www.mendeley.com/documents/?uuid=f2162e29-b5ca-4ebd-a9c0-63b0fde394c2" ] } ], "mendeley" : { "formattedCitation" : "[73]", "plainTextFormattedCitation" : "[73]", "previouslyFormattedCitation" : "[73]" }, "properties" : {  }, "schema" : "https://github.com/citation-style-language/schema/raw/master/csl-citation.json" }</w:instrText>
      </w:r>
      <w:r w:rsidRPr="00A4670A">
        <w:rPr>
          <w:rFonts w:eastAsia="Times New Roman"/>
        </w:rPr>
        <w:fldChar w:fldCharType="separate"/>
      </w:r>
      <w:r w:rsidR="00385A36" w:rsidRPr="00A4670A">
        <w:rPr>
          <w:rFonts w:eastAsia="Times New Roman"/>
          <w:noProof/>
        </w:rPr>
        <w:t>[73]</w:t>
      </w:r>
      <w:r w:rsidRPr="00A4670A">
        <w:rPr>
          <w:rFonts w:eastAsia="Times New Roman"/>
        </w:rPr>
        <w:fldChar w:fldCharType="end"/>
      </w:r>
      <w:r w:rsidRPr="00A4670A">
        <w:rPr>
          <w:rFonts w:eastAsia="Times New Roman"/>
        </w:rPr>
        <w:t xml:space="preserve"> these parameters require a minimum of 130 strides to reliably be calculated and where therefore not suitable for clinical applications. Future research is warranted to discover whether, if a protocol allowed, these highlighted stability variables can combine with those proposed in this thesis to create a better characterization of PD gait. </w:t>
      </w:r>
    </w:p>
    <w:p w14:paraId="7B151265" w14:textId="77777777" w:rsidR="008D0ADE" w:rsidRPr="00A4670A" w:rsidRDefault="008D0ADE" w:rsidP="008D0ADE">
      <w:r w:rsidRPr="00A4670A">
        <w:t xml:space="preserve">One area of gait research that could facilitate the measurement of the above highlighted stability measures is, due to containing longer walking series, the measurement of free-living gait </w:t>
      </w:r>
      <w:r w:rsidRPr="00A4670A">
        <w:fldChar w:fldCharType="begin" w:fldLock="1"/>
      </w:r>
      <w:r w:rsidR="001457AA" w:rsidRPr="00A4670A">
        <w:instrText>ADDIN CSL_CITATION { "citationItems" : [ { "id" : "ITEM-1", "itemData" : { "DOI" : "10.1002/mds.26718", "author" : [ { "dropping-particle" : "", "family" : "Din", "given" : "Silvia", "non-dropping-particle" : "Del", "parse-names" : false, "suffix" : "" }, { "dropping-particle" : "", "family" : "Godfrey", "given" : "Alan", "non-dropping-particle" : "", "parse-names" : false, "suffix" : "" }, { "dropping-particle" : "", "family" : "Mazza", "given" : "Claudia", "non-dropping-particle" : "", "parse-names" : false, "suffix" : "" }, { "dropping-particle" : "", "family" : "Lord", "given" : "Sue", "non-dropping-particle" : "", "parse-names" : false, "suffix" : "" }, { "dropping-particle" : "", "family" : "Rochester", "given" : "Lynn", "non-dropping-particle" : "", "parse-names" : false, "suffix" : "" } ], "id" : "ITEM-1", "issue" : "9", "issued" : { "date-parts" : [ [ "2016" ] ] }, "page" : "1293-1313", "title" : "Free-Living Monitoring of Parkinson \u2019 s Disease : Lessons From the Field", "type" : "article-journal", "volume" : "31" }, "uris" : [ "http://www.mendeley.com/documents/?uuid=319fd38b-efc0-483b-b10b-9591760a743f" ] } ], "mendeley" : { "formattedCitation" : "[111]", "plainTextFormattedCitation" : "[111]", "previouslyFormattedCitation" : "[111]" }, "properties" : {  }, "schema" : "https://github.com/citation-style-language/schema/raw/master/csl-citation.json" }</w:instrText>
      </w:r>
      <w:r w:rsidRPr="00A4670A">
        <w:fldChar w:fldCharType="separate"/>
      </w:r>
      <w:r w:rsidRPr="00A4670A">
        <w:rPr>
          <w:noProof/>
        </w:rPr>
        <w:t>[111]</w:t>
      </w:r>
      <w:r w:rsidRPr="00A4670A">
        <w:fldChar w:fldCharType="end"/>
      </w:r>
      <w:r w:rsidRPr="00A4670A">
        <w:t xml:space="preserve">. Each chapter of this thesis has acknowledged the benefits of measuring free-living gait and the potential of these variables to be measured by a single accelerometer worn by participants over an extended period </w:t>
      </w:r>
      <w:r w:rsidRPr="00A4670A">
        <w:fldChar w:fldCharType="begin" w:fldLock="1"/>
      </w:r>
      <w:r w:rsidR="00385A36" w:rsidRPr="00A4670A">
        <w:instrText>ADDIN CSL_CITATION { "citationItems" : [ { "id" : "ITEM-1", "itemData" : { "DOI" : "doi.org/10.1155/2015/865873", "author" : [ { "dropping-particle" : "", "family" : "Buckley", "given" : "Christopher", "non-dropping-particle" : "", "parse-names" : false, "suffix" : "" }, { "dropping-particle" : "", "family" : "Galna", "given" : "Brook", "non-dropping-particle" : "", "parse-names" : false, "suffix" : "" }, { "dropping-particle" : "", "family" : "Rochester", "given" : "Lynn", "non-dropping-particle" : "", "parse-names" : false, "suffix" : "" }, { "dropping-particle" : "", "family" : "Mazz\u00e0", "given" : "Claudia", "non-dropping-particle" : "", "parse-names" : false, "suffix" : "" } ], "container-title" : "BioMed Research international", "id" : "ITEM-1", "issued" : { "date-parts" : [ [ "2015" ] ] }, "page" : "6", "title" : "Attenuation of Upper Body Accelerations during Gait : Piloting an Innovative Assessment Tool for Parkinson \u2019 s Disease", "type" : "article-journal" }, "uris" : [ "http://www.mendeley.com/documents/?uuid=178fe3de-5ef2-4aa8-85f4-b3e0a743caab" ] } ], "mendeley" : { "formattedCitation" : "[89]", "plainTextFormattedCitation" : "[89]", "previouslyFormattedCitation" : "[89]" }, "properties" : {  }, "schema" : "https://github.com/citation-style-language/schema/raw/master/csl-citation.json" }</w:instrText>
      </w:r>
      <w:r w:rsidRPr="00A4670A">
        <w:fldChar w:fldCharType="separate"/>
      </w:r>
      <w:r w:rsidR="00385A36" w:rsidRPr="00A4670A">
        <w:rPr>
          <w:noProof/>
        </w:rPr>
        <w:t>[89]</w:t>
      </w:r>
      <w:r w:rsidRPr="00A4670A">
        <w:fldChar w:fldCharType="end"/>
      </w:r>
      <w:r w:rsidRPr="00A4670A">
        <w:t xml:space="preserve">. During the time of this thesis, significant time was given to </w:t>
      </w:r>
      <w:r w:rsidR="008C0582" w:rsidRPr="00A4670A">
        <w:t xml:space="preserve">obtain data and </w:t>
      </w:r>
      <w:r w:rsidRPr="00A4670A">
        <w:t>validate the algorithms required to accurately detect gait events from accelerometers and IMUs within a free-living environment</w:t>
      </w:r>
      <w:r w:rsidR="0026574E" w:rsidRPr="00A4670A">
        <w:t xml:space="preserve">, which resulted in the co-authorships of </w:t>
      </w:r>
      <w:r w:rsidRPr="00A4670A">
        <w:t xml:space="preserve">the paper of Storm et al., </w:t>
      </w:r>
      <w:r w:rsidRPr="00A4670A">
        <w:fldChar w:fldCharType="begin" w:fldLock="1"/>
      </w:r>
      <w:r w:rsidR="001457AA" w:rsidRPr="00A4670A">
        <w:instrText>ADDIN CSL_CITATION { "citationItems" : [ { "id" : "ITEM-1", "itemData" : { "DOI" : "10.1016/j.gaitpost.2016.08.012", "ISSN" : "18792219", "PMID" : "27567451", "abstract" : "Wearable sensors technology based on inertial measurement units (IMUs) is leading the transition from laboratory-based gait analysis, to daily life gait monitoring. However, the validity of IMU-based methods for the detection of gait events has only been tested in laboratory settings, which may not reproduce real life walking patterns. The aim of this study was to evaluate the accuracy of two algorithms for the detection of gait events and temporal parameters during free-living walking, one based on two shank-worn inertial sensors, and the other based on one waist-worn sensor. The algorithms were applied to gait data of ten healthy subjects walking both indoor and outdoor, and completing protocols that entailed both straight supervised and free walking in an urban environment. The values obtained from the inertial sensors were compared to pressure insoles data. The shank-based method showed very accurate initial contact, stride time and step time estimation (&lt;14??ms error). Accuracy of final contact timings and stance time was lower (28???51??ms error range). The error of temporal parameter variability estimates was in the range 0.09???0.89%. The waist method failed to detect about 1% of the total steps and performed worse than the shank method, but the temporal parameter estimation was still satisfactory. Both methods showed negligible differences in their accuracy when the different experimental conditions were compared, which suggests their applicability in the analysis of free-living gait.", "author" : [ { "dropping-particle" : "", "family" : "Storm", "given" : "Fabio A.", "non-dropping-particle" : "", "parse-names" : false, "suffix" : "" }, { "dropping-particle" : "", "family" : "Buckley", "given" : "Christopher J.", "non-dropping-particle" : "", "parse-names" : false, "suffix" : "" }, { "dropping-particle" : "", "family" : "Mazz\u00e0", "given" : "Claudia", "non-dropping-particle" : "", "parse-names" : false, "suffix" : "" } ], "container-title" : "Gait and Posture", "id" : "ITEM-1", "issued" : { "date-parts" : [ [ "2016" ] ] }, "page" : "42-46", "publisher" : "Elsevier B.V.", "title" : "Gait event detection in laboratory and real life settings: Accuracy of ankle and waist sensor based methods", "type" : "article-journal", "volume" : "50" }, "uris" : [ "http://www.mendeley.com/documents/?uuid=b1d39d4d-4fa1-4da5-96df-0c1eb676a809" ] } ], "mendeley" : { "formattedCitation" : "[37]", "plainTextFormattedCitation" : "[37]", "previouslyFormattedCitation" : "[37]" }, "properties" : {  }, "schema" : "https://github.com/citation-style-language/schema/raw/master/csl-citation.json" }</w:instrText>
      </w:r>
      <w:r w:rsidRPr="00A4670A">
        <w:fldChar w:fldCharType="separate"/>
      </w:r>
      <w:r w:rsidRPr="00A4670A">
        <w:rPr>
          <w:noProof/>
        </w:rPr>
        <w:t>[37]</w:t>
      </w:r>
      <w:r w:rsidRPr="00A4670A">
        <w:fldChar w:fldCharType="end"/>
      </w:r>
      <w:r w:rsidR="0026574E" w:rsidRPr="00A4670A">
        <w:t xml:space="preserve"> and Tamburini et al </w:t>
      </w:r>
      <w:r w:rsidR="006469BD" w:rsidRPr="00A4670A">
        <w:fldChar w:fldCharType="begin" w:fldLock="1"/>
      </w:r>
      <w:r w:rsidR="001457AA" w:rsidRPr="00A4670A">
        <w:instrText>ADDIN CSL_CITATION { "citationItems" : [ { "id" : "ITEM-1", "itemData" : { "DOI" : "10.1016/j.gaitpost.2017.10.024", "ISSN" : "0966-6362", "author" : [ { "dropping-particle" : "", "family" : "Tamburini", "given" : "Authors Paola", "non-dropping-particle" : "", "parse-names" : false, "suffix" : "" }, { "dropping-particle" : "", "family" : "Storm", "given" : "Fabio", "non-dropping-particle" : "", "parse-names" : false, "suffix" : "" }, { "dropping-particle" : "", "family" : "Buckley", "given" : "Chris", "non-dropping-particle" : "", "parse-names" : false, "suffix" : "" }, { "dropping-particle" : "", "family" : "Bisi", "given" : "Cristina", "non-dropping-particle" : "", "parse-names" : false, "suffix" : "" }, { "dropping-particle" : "", "family" : "Stagni", "given" : "Rita", "non-dropping-particle" : "", "parse-names" : false, "suffix" : "" }, { "dropping-particle" : "", "family" : "Mazz", "given" : "Claudia", "non-dropping-particle" : "", "parse-names" : false, "suffix" : "" } ], "container-title" : "Gait &amp; Posture", "id" : "ITEM-1", "issued" : { "date-parts" : [ [ "2017" ] ] }, "publisher" : "Elsevier B.V.", "title" : "Moving from laboratory to real life conditions: Influence on the assessment of variability and stability of gait", "type" : "article-journal" }, "uris" : [ "http://www.mendeley.com/documents/?uuid=a07a54b4-8831-47da-a1eb-aca068e28564", "http://www.mendeley.com/documents/?uuid=bc0309a2-5c9f-4bc9-a509-7a8da03e0ed8" ] } ], "mendeley" : { "formattedCitation" : "[112]", "plainTextFormattedCitation" : "[112]", "previouslyFormattedCitation" : "[112]" }, "properties" : {  }, "schema" : "https://github.com/citation-style-language/schema/raw/master/csl-citation.json" }</w:instrText>
      </w:r>
      <w:r w:rsidR="006469BD" w:rsidRPr="00A4670A">
        <w:fldChar w:fldCharType="separate"/>
      </w:r>
      <w:r w:rsidR="006469BD" w:rsidRPr="00A4670A">
        <w:rPr>
          <w:noProof/>
        </w:rPr>
        <w:t>[112]</w:t>
      </w:r>
      <w:r w:rsidR="006469BD" w:rsidRPr="00A4670A">
        <w:fldChar w:fldCharType="end"/>
      </w:r>
      <w:r w:rsidR="0026574E" w:rsidRPr="00A4670A">
        <w:t xml:space="preserve"> </w:t>
      </w:r>
      <w:r w:rsidRPr="00A4670A">
        <w:t>. From this investigation</w:t>
      </w:r>
      <w:r w:rsidR="008C0582" w:rsidRPr="00A4670A">
        <w:t>,</w:t>
      </w:r>
      <w:r w:rsidRPr="00A4670A">
        <w:t xml:space="preserve"> data was also obtained from the upper body. Future research will therefore discover whether the variables proposed in this thesis to be sensitive to PD</w:t>
      </w:r>
      <w:r w:rsidR="00937165" w:rsidRPr="00A4670A">
        <w:t xml:space="preserve"> </w:t>
      </w:r>
      <w:r w:rsidRPr="00A4670A">
        <w:t xml:space="preserve">are affected by the environment and testing condition in which they are measured. This proposed work and will help determine if it is possible to translate the variables useful when obtained within a clinic, to be applied in a free-living data collection protocol and upon those with PD. If they remain useful, free-living data collection opens up many avenues to build highly comprehensive multivariate models due to the ability to measure many variables not only during gait but also, through accurate activity recognition </w:t>
      </w:r>
      <w:r w:rsidRPr="00A4670A">
        <w:fldChar w:fldCharType="begin" w:fldLock="1"/>
      </w:r>
      <w:r w:rsidR="001457AA" w:rsidRPr="00A4670A">
        <w:instrText>ADDIN CSL_CITATION { "citationItems" : [ { "id" : "ITEM-1", "itemData" : { "DOI" : "10.3390/s151229858", "author" : [ { "dropping-particle" : "", "family" : "Attal", "given" : "Ferhat", "non-dropping-particle" : "", "parse-names" : false, "suffix" : "" }, { "dropping-particle" : "", "family" : "Mohammed", "given" : "Samer", "non-dropping-particle" : "", "parse-names" : false, "suffix" : "" }, { "dropping-particle" : "", "family" : "Dedabrishvili", "given" : "Mariam", "non-dropping-particle" : "", "parse-names" : false, "suffix" : "" }, { "dropping-particle" : "", "family" : "Chamroukhi", "given" : "Faicel", "non-dropping-particle" : "", "parse-names" : false, "suffix" : "" } ], "id" : "ITEM-1", "issued" : { "date-parts" : [ [ "2015" ] ] }, "page" : "31314-31338", "title" : "Physical Human Activity Recognition Using Wearable Sensors", "type" : "article-journal" }, "uris" : [ "http://www.mendeley.com/documents/?uuid=a2ca941f-bf12-4c41-b5f3-113c85210cb3", "http://www.mendeley.com/documents/?uuid=e7b965f9-b606-4b96-94e0-8e854d6a1dee" ] } ], "mendeley" : { "formattedCitation" : "[113]", "plainTextFormattedCitation" : "[113]", "previouslyFormattedCitation" : "[113]" }, "properties" : {  }, "schema" : "https://github.com/citation-style-language/schema/raw/master/csl-citation.json" }</w:instrText>
      </w:r>
      <w:r w:rsidRPr="00A4670A">
        <w:fldChar w:fldCharType="separate"/>
      </w:r>
      <w:r w:rsidR="006469BD" w:rsidRPr="00A4670A">
        <w:rPr>
          <w:noProof/>
        </w:rPr>
        <w:t>[113]</w:t>
      </w:r>
      <w:r w:rsidRPr="00A4670A">
        <w:fldChar w:fldCharType="end"/>
      </w:r>
      <w:r w:rsidRPr="00A4670A">
        <w:t xml:space="preserve">, potentially during dynamic tasks such as sit to standing and turns </w:t>
      </w:r>
      <w:r w:rsidRPr="00A4670A">
        <w:fldChar w:fldCharType="begin" w:fldLock="1"/>
      </w:r>
      <w:r w:rsidR="001457AA" w:rsidRPr="00A4670A">
        <w:instrText>ADDIN CSL_CITATION { "citationItems" : [ { "id" : "ITEM-1", "itemData" : { "author" : [ { "dropping-particle" : "", "family" : "Palmerini", "given" : "Luca", "non-dropping-particle" : "", "parse-names" : false, "suffix" : "" }, { "dropping-particle" : "", "family" : "Mellone", "given" : "Sabato", "non-dropping-particle" : "", "parse-names" : false, "suffix" : "" }, { "dropping-particle" : "", "family" : "Avanzolini", "given" : "Guido", "non-dropping-particle" : "", "parse-names" : false, "suffix" : "" }, { "dropping-particle" : "", "family" : "Valzania", "given" : "Franco", "non-dropping-particle" : "", "parse-names" : false, "suffix" : "" }, { "dropping-particle" : "", "family" : "Chiari", "given" : "Lorenzo", "non-dropping-particle" : "", "parse-names" : false, "suffix" : "" } ], "id" : "ITEM-1", "issue" : "4", "issued" : { "date-parts" : [ [ "2013" ] ] }, "page" : "664-673", "title" : "Quanti fi cation of Motor Impairment in Parkinson \u2019 s Disease Using an Instrumented Timed Up and Go Test", "type" : "article-journal", "volume" : "21" }, "uris" : [ "http://www.mendeley.com/documents/?uuid=84a7354f-9a9e-4720-afd1-3cbfbef0fc76", "http://www.mendeley.com/documents/?uuid=d9186fa4-f2f7-4b5e-bd1a-5f04d860fa92" ] } ], "mendeley" : { "formattedCitation" : "[114]", "plainTextFormattedCitation" : "[114]", "previouslyFormattedCitation" : "[114]" }, "properties" : {  }, "schema" : "https://github.com/citation-style-language/schema/raw/master/csl-citation.json" }</w:instrText>
      </w:r>
      <w:r w:rsidRPr="00A4670A">
        <w:fldChar w:fldCharType="separate"/>
      </w:r>
      <w:r w:rsidR="006469BD" w:rsidRPr="00A4670A">
        <w:rPr>
          <w:noProof/>
        </w:rPr>
        <w:t>[114]</w:t>
      </w:r>
      <w:r w:rsidRPr="00A4670A">
        <w:fldChar w:fldCharType="end"/>
      </w:r>
      <w:r w:rsidRPr="00A4670A">
        <w:t xml:space="preserve">, and even physical activity parameters </w:t>
      </w:r>
      <w:r w:rsidRPr="00A4670A">
        <w:fldChar w:fldCharType="begin" w:fldLock="1"/>
      </w:r>
      <w:r w:rsidR="001457AA" w:rsidRPr="00A4670A">
        <w:instrText>ADDIN CSL_CITATION { "citationItems" : [ { "id" : "ITEM-1", "itemData" : { "DOI" : "10.1007/s10072-017-3050-2", "author" : [ { "dropping-particle" : "", "family" : "Cai", "given" : "Guoen", "non-dropping-particle" : "", "parse-names" : false, "suffix" : "" }, { "dropping-particle" : "", "family" : "Huang", "given" : "Yujie", "non-dropping-particle" : "", "parse-names" : false, "suffix" : "" }, { "dropping-particle" : "", "family" : "Luo", "given" : "Shan", "non-dropping-particle" : "", "parse-names" : false, "suffix" : "" }, { "dropping-particle" : "", "family" : "Lin", "given" : "Zhirong", "non-dropping-particle" : "", "parse-names" : false, "suffix" : "" }, { "dropping-particle" : "", "family" : "Dai", "given" : "Houde", "non-dropping-particle" : "", "parse-names" : false, "suffix" : "" }, { "dropping-particle" : "", "family" : "Ye", "given" : "Qinyong", "non-dropping-particle" : "", "parse-names" : false, "suffix" : "" } ], "id" : "ITEM-1", "issued" : { "date-parts" : [ [ "2017" ] ] }, "page" : "1657-1663", "publisher" : "Neurological Sciences", "title" : "Continuous quantitative monitoring of physical activity in Parkinson \u2019 s disease patients by using wearable devices : a case-control study", "type" : "article-journal" }, "uris" : [ "http://www.mendeley.com/documents/?uuid=bdaf9bf1-84c7-492a-8d9e-221df5a7b6ff", "http://www.mendeley.com/documents/?uuid=8ddaf50e-bebf-4f24-82c7-5d5e469b37ba" ] } ], "mendeley" : { "formattedCitation" : "[115]", "plainTextFormattedCitation" : "[115]", "previouslyFormattedCitation" : "[115]" }, "properties" : {  }, "schema" : "https://github.com/citation-style-language/schema/raw/master/csl-citation.json" }</w:instrText>
      </w:r>
      <w:r w:rsidRPr="00A4670A">
        <w:fldChar w:fldCharType="separate"/>
      </w:r>
      <w:r w:rsidR="006469BD" w:rsidRPr="00A4670A">
        <w:rPr>
          <w:noProof/>
        </w:rPr>
        <w:t>[115]</w:t>
      </w:r>
      <w:r w:rsidRPr="00A4670A">
        <w:fldChar w:fldCharType="end"/>
      </w:r>
      <w:r w:rsidRPr="00A4670A">
        <w:t xml:space="preserve">. Consequently, it is proposed that future research should discover whether a comprehensive multivariate model as obtained from free-living data can together contribute to a better characterization of PD and other pathological gait. </w:t>
      </w:r>
    </w:p>
    <w:p w14:paraId="726FA3AD" w14:textId="77777777" w:rsidR="008D0ADE" w:rsidRPr="00A4670A" w:rsidRDefault="008D0ADE" w:rsidP="008D0ADE">
      <w:pPr>
        <w:pStyle w:val="Heading2"/>
      </w:pPr>
      <w:bookmarkStart w:id="113" w:name="_Toc496537878"/>
      <w:bookmarkStart w:id="114" w:name="_Toc496549620"/>
      <w:bookmarkStart w:id="115" w:name="_Toc496887322"/>
      <w:bookmarkStart w:id="116" w:name="_Toc506909889"/>
      <w:r w:rsidRPr="00A4670A">
        <w:t>Conclusion</w:t>
      </w:r>
      <w:bookmarkEnd w:id="113"/>
      <w:bookmarkEnd w:id="114"/>
      <w:bookmarkEnd w:id="115"/>
      <w:bookmarkEnd w:id="116"/>
      <w:r w:rsidRPr="00A4670A">
        <w:t xml:space="preserve"> </w:t>
      </w:r>
    </w:p>
    <w:p w14:paraId="3FE70EC5" w14:textId="77777777" w:rsidR="00283642" w:rsidRPr="00A4670A" w:rsidRDefault="00BE6301" w:rsidP="008D0ADE">
      <w:r w:rsidRPr="00A4670A">
        <w:t xml:space="preserve">At the </w:t>
      </w:r>
      <w:r w:rsidR="00EB41ED" w:rsidRPr="00A4670A">
        <w:t>early stage of PD, gait impairments are subtle and open to the interpretation to both the individual and clinicians. As such</w:t>
      </w:r>
      <w:r w:rsidR="00AE2C7D" w:rsidRPr="00A4670A">
        <w:t>,</w:t>
      </w:r>
      <w:r w:rsidR="00EB41ED" w:rsidRPr="00A4670A">
        <w:t xml:space="preserve"> simple and quantitative methods for gait and balance evaluation are desirable to add objective information about the status of the </w:t>
      </w:r>
      <w:r w:rsidR="00AE2C7D" w:rsidRPr="00A4670A">
        <w:t xml:space="preserve">health </w:t>
      </w:r>
      <w:r w:rsidR="00EB41ED" w:rsidRPr="00A4670A">
        <w:t xml:space="preserve">individual </w:t>
      </w:r>
      <w:r w:rsidR="00EB41ED" w:rsidRPr="00A4670A">
        <w:fldChar w:fldCharType="begin" w:fldLock="1"/>
      </w:r>
      <w:r w:rsidR="001457AA" w:rsidRPr="00A4670A">
        <w:instrText>ADDIN CSL_CITATION { "citationItems" : [ { "id" : "ITEM-1", "itemData" : { "DOI" : "10.1093/ageing/afi192", "author" : [ { "dropping-particle" : "", "family" : "Culhane", "given" : "K M", "non-dropping-particle" : "", "parse-names" : false, "suffix" : "" }, { "dropping-particle" : "", "family" : "O'Connor", "given" : "M", "non-dropping-particle" : "", "parse-names" : false, "suffix" : "" }, { "dropping-particle" : "", "family" : "Lyons", "given" : "D", "non-dropping-particle" : "", "parse-names" : false, "suffix" : "" }, { "dropping-particle" : "", "family" : "Lyons", "given" : "G M", "non-dropping-particle" : "", "parse-names" : false, "suffix" : "" } ], "id" : "ITEM-1", "issued" : { "date-parts" : [ [ "2005" ] ] }, "page" : "556-560", "title" : "Accelerometers in rehabilitation medicine for", "type" : "article-journal" }, "uris" : [ "http://www.mendeley.com/documents/?uuid=183bc29c-984f-4f39-b7da-9a3e0427faae" ] } ], "mendeley" : { "formattedCitation" : "[27]", "plainTextFormattedCitation" : "[27]", "previouslyFormattedCitation" : "[27]" }, "properties" : {  }, "schema" : "https://github.com/citation-style-language/schema/raw/master/csl-citation.json" }</w:instrText>
      </w:r>
      <w:r w:rsidR="00EB41ED" w:rsidRPr="00A4670A">
        <w:fldChar w:fldCharType="separate"/>
      </w:r>
      <w:r w:rsidR="00EB41ED" w:rsidRPr="00A4670A">
        <w:rPr>
          <w:noProof/>
        </w:rPr>
        <w:t>[27]</w:t>
      </w:r>
      <w:r w:rsidR="00EB41ED" w:rsidRPr="00A4670A">
        <w:fldChar w:fldCharType="end"/>
      </w:r>
      <w:r w:rsidR="00EB41ED" w:rsidRPr="00A4670A">
        <w:t>. This thesis, relative to many articles found in the literature, used a large cohort of people with early stage PD and elderly matched controls to show that variables calculated using accelerations obtained from</w:t>
      </w:r>
      <w:r w:rsidR="00460ECF" w:rsidRPr="00A4670A">
        <w:t xml:space="preserve"> multiple locations of the</w:t>
      </w:r>
      <w:r w:rsidR="00EB41ED" w:rsidRPr="00A4670A">
        <w:t xml:space="preserve"> upper body were </w:t>
      </w:r>
      <w:r w:rsidR="00AE2C7D" w:rsidRPr="00A4670A">
        <w:t>capable</w:t>
      </w:r>
      <w:r w:rsidR="00EB41ED" w:rsidRPr="00A4670A">
        <w:t xml:space="preserve"> to highlight movements symptomatic to PD. It also showed that these variables are sensitive to methodology differences</w:t>
      </w:r>
      <w:r w:rsidR="00A01E2F" w:rsidRPr="00A4670A">
        <w:t xml:space="preserve"> found within the </w:t>
      </w:r>
      <w:r w:rsidR="00450AF6" w:rsidRPr="00A4670A">
        <w:t>literature</w:t>
      </w:r>
      <w:r w:rsidR="00EB41ED" w:rsidRPr="00A4670A">
        <w:t xml:space="preserve"> and this may explain why variables </w:t>
      </w:r>
      <w:r w:rsidR="00450AF6" w:rsidRPr="00A4670A">
        <w:t xml:space="preserve">values may </w:t>
      </w:r>
      <w:r w:rsidR="00EB41ED" w:rsidRPr="00A4670A">
        <w:t>vary between investigations. Therefore</w:t>
      </w:r>
      <w:r w:rsidR="00AE2C7D" w:rsidRPr="00A4670A">
        <w:t>,</w:t>
      </w:r>
      <w:r w:rsidR="00EB41ED" w:rsidRPr="00A4670A">
        <w:t xml:space="preserve"> if adopting a methodology that is most prevalent in the literature and avoiding </w:t>
      </w:r>
      <w:r w:rsidR="005B10EB" w:rsidRPr="00A4670A">
        <w:t>measuring movement f</w:t>
      </w:r>
      <w:r w:rsidR="0026574E" w:rsidRPr="00A4670A">
        <w:t>ro</w:t>
      </w:r>
      <w:r w:rsidR="005B10EB" w:rsidRPr="00A4670A">
        <w:t>m segments</w:t>
      </w:r>
      <w:r w:rsidR="00AE2C7D" w:rsidRPr="00A4670A">
        <w:t xml:space="preserve"> susceptible to methodical errors such as directional cross-talk</w:t>
      </w:r>
      <w:r w:rsidR="00EB41ED" w:rsidRPr="00A4670A">
        <w:t xml:space="preserve">, the variables </w:t>
      </w:r>
      <w:r w:rsidR="00AE2C7D" w:rsidRPr="00A4670A">
        <w:t xml:space="preserve">analysed in this thesis were found to be both independent and equally capable to highlight gait impairments relative to variables typically assessed within a clinical environment, such as spatiotemporal movement of the feet. This result is </w:t>
      </w:r>
      <w:r w:rsidR="00A6695C" w:rsidRPr="00A4670A">
        <w:t xml:space="preserve">encouraging </w:t>
      </w:r>
      <w:r w:rsidR="00AE2C7D" w:rsidRPr="00A4670A">
        <w:t xml:space="preserve">as relative to the equipment needed to obtain spatiotemporal information of the feet, accelerometers are </w:t>
      </w:r>
      <w:r w:rsidR="005B10EB" w:rsidRPr="00A4670A">
        <w:t>inexpensive</w:t>
      </w:r>
      <w:r w:rsidR="00AE2C7D" w:rsidRPr="00A4670A">
        <w:t xml:space="preserve"> and more applicable to obtaining data in a variety of environments. Future research is certainly warranted to discover if more </w:t>
      </w:r>
      <w:r w:rsidR="00450AF6" w:rsidRPr="00A4670A">
        <w:t>variables capable to be calculated using an IMU</w:t>
      </w:r>
      <w:r w:rsidR="00AE2C7D" w:rsidRPr="00A4670A">
        <w:t xml:space="preserve"> can combine with those </w:t>
      </w:r>
      <w:r w:rsidR="005B10EB" w:rsidRPr="00A4670A">
        <w:t xml:space="preserve">proven to be useful in </w:t>
      </w:r>
      <w:r w:rsidR="00AE2C7D" w:rsidRPr="00A4670A">
        <w:t xml:space="preserve">this thesis to provide a more holistic description of PD </w:t>
      </w:r>
      <w:r w:rsidR="005B10EB" w:rsidRPr="00A4670A">
        <w:t>gait</w:t>
      </w:r>
      <w:r w:rsidR="00460ECF" w:rsidRPr="00A4670A">
        <w:t xml:space="preserve"> to</w:t>
      </w:r>
      <w:r w:rsidR="00AE2C7D" w:rsidRPr="00A4670A">
        <w:t xml:space="preserve"> serve as a biomarker</w:t>
      </w:r>
      <w:r w:rsidR="005B10EB" w:rsidRPr="00A4670A">
        <w:t xml:space="preserve"> for the pathology</w:t>
      </w:r>
      <w:r w:rsidR="00AE2C7D" w:rsidRPr="00A4670A">
        <w:t xml:space="preserve">. </w:t>
      </w:r>
      <w:r w:rsidR="005B10EB" w:rsidRPr="00A4670A">
        <w:t>It is predicted that a longitudinal study utilising the variables analysed in this thesis and data obtained in a free-living environment will further confirm their use a biomarker in PD and potentially other pat</w:t>
      </w:r>
      <w:r w:rsidR="005C70FA" w:rsidRPr="00A4670A">
        <w:t>hologies were gait is impaired.</w:t>
      </w:r>
      <w:r w:rsidR="00283642" w:rsidRPr="00A4670A">
        <w:br w:type="page"/>
      </w:r>
    </w:p>
    <w:p w14:paraId="1E2E7D33" w14:textId="77777777" w:rsidR="001C4272" w:rsidRPr="00A4670A" w:rsidRDefault="001C4272" w:rsidP="00010017">
      <w:pPr>
        <w:pStyle w:val="Heading1"/>
      </w:pPr>
      <w:bookmarkStart w:id="117" w:name="_Toc506909890"/>
      <w:r w:rsidRPr="00A4670A">
        <w:t>References</w:t>
      </w:r>
      <w:bookmarkEnd w:id="117"/>
    </w:p>
    <w:p w14:paraId="7885DB00" w14:textId="77777777" w:rsidR="006D0F06" w:rsidRPr="00A4670A" w:rsidRDefault="00B92314" w:rsidP="006D0F06">
      <w:pPr>
        <w:widowControl w:val="0"/>
        <w:autoSpaceDE w:val="0"/>
        <w:autoSpaceDN w:val="0"/>
        <w:spacing w:line="240" w:lineRule="auto"/>
        <w:ind w:left="640" w:hanging="640"/>
        <w:rPr>
          <w:noProof/>
        </w:rPr>
      </w:pPr>
      <w:r w:rsidRPr="00A4670A">
        <w:fldChar w:fldCharType="begin" w:fldLock="1"/>
      </w:r>
      <w:r w:rsidRPr="00A4670A">
        <w:instrText xml:space="preserve">ADDIN Mendeley Bibliography CSL_BIBLIOGRAPHY </w:instrText>
      </w:r>
      <w:r w:rsidRPr="00A4670A">
        <w:fldChar w:fldCharType="separate"/>
      </w:r>
      <w:r w:rsidR="006D0F06" w:rsidRPr="00A4670A">
        <w:rPr>
          <w:noProof/>
        </w:rPr>
        <w:t>[1]</w:t>
      </w:r>
      <w:r w:rsidR="006D0F06" w:rsidRPr="00A4670A">
        <w:rPr>
          <w:noProof/>
        </w:rPr>
        <w:tab/>
        <w:t>J.M. Hausdorff, Gait dynamics in Parkinson ’ s disease : Common and distinct behavior among stride length , gait variability , and fractal-like scaling Gait dynamics in Parkinson ’ s disease : Common and distinct behavior among stride length , gait variability , and frac, 26113 (2009). doi:10.1063/1.3147408.</w:t>
      </w:r>
    </w:p>
    <w:p w14:paraId="422F8829" w14:textId="77777777" w:rsidR="006D0F06" w:rsidRPr="00A4670A" w:rsidRDefault="006D0F06" w:rsidP="006D0F06">
      <w:pPr>
        <w:widowControl w:val="0"/>
        <w:autoSpaceDE w:val="0"/>
        <w:autoSpaceDN w:val="0"/>
        <w:spacing w:line="240" w:lineRule="auto"/>
        <w:ind w:left="640" w:hanging="640"/>
        <w:rPr>
          <w:noProof/>
        </w:rPr>
      </w:pPr>
      <w:r w:rsidRPr="00A4670A">
        <w:rPr>
          <w:noProof/>
        </w:rPr>
        <w:t>[2]</w:t>
      </w:r>
      <w:r w:rsidRPr="00A4670A">
        <w:rPr>
          <w:noProof/>
        </w:rPr>
        <w:tab/>
        <w:t>V.A. Goodwin, S.H. Richards, R.S. Taylor, A.H. Taylor, J.L. Campbell, The Effectiveness of Exercise Interventions for People with Parkinson ’ s Disease : A Systematic Review and Meta-Analysis, 23 (2008) 631–640. doi:10.1002/mds.21922.</w:t>
      </w:r>
    </w:p>
    <w:p w14:paraId="34875BCC" w14:textId="77777777" w:rsidR="006D0F06" w:rsidRPr="00A4670A" w:rsidRDefault="006D0F06" w:rsidP="006D0F06">
      <w:pPr>
        <w:widowControl w:val="0"/>
        <w:autoSpaceDE w:val="0"/>
        <w:autoSpaceDN w:val="0"/>
        <w:spacing w:line="240" w:lineRule="auto"/>
        <w:ind w:left="640" w:hanging="640"/>
        <w:rPr>
          <w:noProof/>
        </w:rPr>
      </w:pPr>
      <w:r w:rsidRPr="00A4670A">
        <w:rPr>
          <w:noProof/>
        </w:rPr>
        <w:t>[3]</w:t>
      </w:r>
      <w:r w:rsidRPr="00A4670A">
        <w:rPr>
          <w:noProof/>
        </w:rPr>
        <w:tab/>
        <w:t>O. Rascol, C. Goetz, W. Koller, W. Poewe, C. Sampaio, Treatment interventions for Parkinson ’ s disease : an evidence based assessment, 359 (2002) 1589–1598.</w:t>
      </w:r>
    </w:p>
    <w:p w14:paraId="47D95EDA" w14:textId="77777777" w:rsidR="006D0F06" w:rsidRPr="00A4670A" w:rsidRDefault="006D0F06" w:rsidP="006D0F06">
      <w:pPr>
        <w:widowControl w:val="0"/>
        <w:autoSpaceDE w:val="0"/>
        <w:autoSpaceDN w:val="0"/>
        <w:spacing w:line="240" w:lineRule="auto"/>
        <w:ind w:left="640" w:hanging="640"/>
        <w:rPr>
          <w:noProof/>
        </w:rPr>
      </w:pPr>
      <w:r w:rsidRPr="00A4670A">
        <w:rPr>
          <w:noProof/>
        </w:rPr>
        <w:t>[4]</w:t>
      </w:r>
      <w:r w:rsidRPr="00A4670A">
        <w:rPr>
          <w:noProof/>
        </w:rPr>
        <w:tab/>
        <w:t>T.C. Vu, J.G. Nutt, N.H.G. Holford, Disease progress and response to treatment as predictors of survival, disability, cognitive impairment and depression in Parkinson’s disease, Br. J. Clin. Pharmacol. 74 (2012) 284–295. doi:10.1111/j.1365-2125.2012.04208.x.</w:t>
      </w:r>
    </w:p>
    <w:p w14:paraId="79189E71" w14:textId="77777777" w:rsidR="006D0F06" w:rsidRPr="00A4670A" w:rsidRDefault="006D0F06" w:rsidP="006D0F06">
      <w:pPr>
        <w:widowControl w:val="0"/>
        <w:autoSpaceDE w:val="0"/>
        <w:autoSpaceDN w:val="0"/>
        <w:spacing w:line="240" w:lineRule="auto"/>
        <w:ind w:left="640" w:hanging="640"/>
        <w:rPr>
          <w:noProof/>
        </w:rPr>
      </w:pPr>
      <w:r w:rsidRPr="00A4670A">
        <w:rPr>
          <w:noProof/>
        </w:rPr>
        <w:t>[5]</w:t>
      </w:r>
      <w:r w:rsidRPr="00A4670A">
        <w:rPr>
          <w:noProof/>
        </w:rPr>
        <w:tab/>
        <w:t>M. Mancini, L. King, A. Salarian, L. Holmstrom, J. Mcnames, F.B. Horak, Mobility Lab to assess balance and gait with synchronized body-worn sensors, Bioeng. Biomed. Sci. Suppl 1 (2012) 1–5. doi:10.4172/2155-9538.S1-007.</w:t>
      </w:r>
    </w:p>
    <w:p w14:paraId="40835FAB" w14:textId="77777777" w:rsidR="006D0F06" w:rsidRPr="00A4670A" w:rsidRDefault="006D0F06" w:rsidP="006D0F06">
      <w:pPr>
        <w:widowControl w:val="0"/>
        <w:autoSpaceDE w:val="0"/>
        <w:autoSpaceDN w:val="0"/>
        <w:spacing w:line="240" w:lineRule="auto"/>
        <w:ind w:left="640" w:hanging="640"/>
        <w:rPr>
          <w:noProof/>
        </w:rPr>
      </w:pPr>
      <w:r w:rsidRPr="00A4670A">
        <w:rPr>
          <w:noProof/>
        </w:rPr>
        <w:t>[6]</w:t>
      </w:r>
      <w:r w:rsidRPr="00A4670A">
        <w:rPr>
          <w:noProof/>
        </w:rPr>
        <w:tab/>
        <w:t>R.P. Hubble, G. Naughton, P. Silburn, M.H. Cole, Wearable sensor use for assessing standing balance and walking stability in people with Parkinson’s Disease: a systematic review, PLoS One. 10 (2015) e0123705. doi:10.1371/journal.pone.0123705.</w:t>
      </w:r>
    </w:p>
    <w:p w14:paraId="0AF9FE76" w14:textId="77777777" w:rsidR="006D0F06" w:rsidRPr="00A4670A" w:rsidRDefault="006D0F06" w:rsidP="006D0F06">
      <w:pPr>
        <w:widowControl w:val="0"/>
        <w:autoSpaceDE w:val="0"/>
        <w:autoSpaceDN w:val="0"/>
        <w:spacing w:line="240" w:lineRule="auto"/>
        <w:ind w:left="640" w:hanging="640"/>
        <w:rPr>
          <w:noProof/>
        </w:rPr>
      </w:pPr>
      <w:r w:rsidRPr="00A4670A">
        <w:rPr>
          <w:noProof/>
        </w:rPr>
        <w:t>[7]</w:t>
      </w:r>
      <w:r w:rsidRPr="00A4670A">
        <w:rPr>
          <w:noProof/>
        </w:rPr>
        <w:tab/>
        <w:t>M. Visser, J. Marinus, B.R. Bloem, H. Kisjes, B.M. Van Den Berg, J.J. Van Hilten, Clinical Tests for the Evaluation of Postural Instability in Patients With Parkinson ’ s Disease, 84 (2003). doi:10.1053/S0003-9993(03)00348-4.</w:t>
      </w:r>
    </w:p>
    <w:p w14:paraId="33A3B874" w14:textId="77777777" w:rsidR="006D0F06" w:rsidRPr="00A4670A" w:rsidRDefault="006D0F06" w:rsidP="006D0F06">
      <w:pPr>
        <w:widowControl w:val="0"/>
        <w:autoSpaceDE w:val="0"/>
        <w:autoSpaceDN w:val="0"/>
        <w:spacing w:line="240" w:lineRule="auto"/>
        <w:ind w:left="640" w:hanging="640"/>
        <w:rPr>
          <w:noProof/>
        </w:rPr>
      </w:pPr>
      <w:r w:rsidRPr="00A4670A">
        <w:rPr>
          <w:noProof/>
        </w:rPr>
        <w:t>[8]</w:t>
      </w:r>
      <w:r w:rsidRPr="00A4670A">
        <w:rPr>
          <w:noProof/>
        </w:rPr>
        <w:tab/>
        <w:t>M. a. McVey, A.P. Stylianou, C.W. Luchies, K.E. Lyons, R. Pahwa, S. Jernigan, J.D. Mahnken, Early biomechanical markers of postural instability in Parkinson’s disease, Gait Posture. 30 (2009) 538–542. doi:10.1016/j.gaitpost.2009.08.232.</w:t>
      </w:r>
    </w:p>
    <w:p w14:paraId="2AE80DD6" w14:textId="77777777" w:rsidR="006D0F06" w:rsidRPr="00A4670A" w:rsidRDefault="006D0F06" w:rsidP="006D0F06">
      <w:pPr>
        <w:widowControl w:val="0"/>
        <w:autoSpaceDE w:val="0"/>
        <w:autoSpaceDN w:val="0"/>
        <w:spacing w:line="240" w:lineRule="auto"/>
        <w:ind w:left="640" w:hanging="640"/>
        <w:rPr>
          <w:noProof/>
        </w:rPr>
      </w:pPr>
      <w:r w:rsidRPr="00A4670A">
        <w:rPr>
          <w:noProof/>
        </w:rPr>
        <w:t>[9]</w:t>
      </w:r>
      <w:r w:rsidRPr="00A4670A">
        <w:rPr>
          <w:noProof/>
        </w:rPr>
        <w:tab/>
        <w:t>A. Weiss, T. Herman, N. Giladi, J.M. Hausdorff, Objective assessment of fall risk in Parkinson’s disease using a body-fixed sensor worn for 3 days, PLoS One. 9 (2014). doi:10.1371/journal.pone.0096675.</w:t>
      </w:r>
    </w:p>
    <w:p w14:paraId="2367A076" w14:textId="77777777" w:rsidR="006D0F06" w:rsidRPr="00A4670A" w:rsidRDefault="006D0F06" w:rsidP="006D0F06">
      <w:pPr>
        <w:widowControl w:val="0"/>
        <w:autoSpaceDE w:val="0"/>
        <w:autoSpaceDN w:val="0"/>
        <w:spacing w:line="240" w:lineRule="auto"/>
        <w:ind w:left="640" w:hanging="640"/>
        <w:rPr>
          <w:noProof/>
        </w:rPr>
      </w:pPr>
      <w:r w:rsidRPr="00A4670A">
        <w:rPr>
          <w:noProof/>
        </w:rPr>
        <w:t>[10]</w:t>
      </w:r>
      <w:r w:rsidRPr="00A4670A">
        <w:rPr>
          <w:noProof/>
        </w:rPr>
        <w:tab/>
        <w:t>B.R. Bloem, Postural instability in Parkinson’s disease., Clin. Neurol. Neurosurg. 94 (1992) 41–45.</w:t>
      </w:r>
    </w:p>
    <w:p w14:paraId="5983A0EA" w14:textId="77777777" w:rsidR="006D0F06" w:rsidRPr="00A4670A" w:rsidRDefault="006D0F06" w:rsidP="006D0F06">
      <w:pPr>
        <w:widowControl w:val="0"/>
        <w:autoSpaceDE w:val="0"/>
        <w:autoSpaceDN w:val="0"/>
        <w:spacing w:line="240" w:lineRule="auto"/>
        <w:ind w:left="640" w:hanging="640"/>
        <w:rPr>
          <w:noProof/>
        </w:rPr>
      </w:pPr>
      <w:r w:rsidRPr="00A4670A">
        <w:rPr>
          <w:noProof/>
        </w:rPr>
        <w:t>[11]</w:t>
      </w:r>
      <w:r w:rsidRPr="00A4670A">
        <w:rPr>
          <w:noProof/>
        </w:rPr>
        <w:tab/>
        <w:t>A. Sant’Anna, A. Salarian, N. Wickström, A new measure of movement symmetry in early Parkinson’s disease patients using symbolic processing of inertial sensor data., IEEE Trans. Biomed. Eng. 58 (2011) 2127–2135. doi:10.1109/TBME.2011.2149521.</w:t>
      </w:r>
    </w:p>
    <w:p w14:paraId="29C106E1" w14:textId="77777777" w:rsidR="006D0F06" w:rsidRPr="00A4670A" w:rsidRDefault="006D0F06" w:rsidP="006D0F06">
      <w:pPr>
        <w:widowControl w:val="0"/>
        <w:autoSpaceDE w:val="0"/>
        <w:autoSpaceDN w:val="0"/>
        <w:spacing w:line="240" w:lineRule="auto"/>
        <w:ind w:left="640" w:hanging="640"/>
        <w:rPr>
          <w:noProof/>
        </w:rPr>
      </w:pPr>
      <w:r w:rsidRPr="00A4670A">
        <w:rPr>
          <w:noProof/>
        </w:rPr>
        <w:t>[12]</w:t>
      </w:r>
      <w:r w:rsidRPr="00A4670A">
        <w:rPr>
          <w:noProof/>
        </w:rPr>
        <w:tab/>
        <w:t>F. Horak, M. Mancini, Objective biomarkers of balance and gait for Parkinson’s disease using body</w:t>
      </w:r>
      <w:r w:rsidRPr="00A4670A">
        <w:rPr>
          <w:rFonts w:ascii="Cambria Math" w:hAnsi="Cambria Math" w:cs="Cambria Math"/>
          <w:noProof/>
        </w:rPr>
        <w:t>‐</w:t>
      </w:r>
      <w:r w:rsidRPr="00A4670A">
        <w:rPr>
          <w:noProof/>
        </w:rPr>
        <w:t>worn sensors, Mov. Disord. 28 (2013) 1544–1551. doi:10.1002/mds.25684.</w:t>
      </w:r>
    </w:p>
    <w:p w14:paraId="6D319F5B" w14:textId="77777777" w:rsidR="006D0F06" w:rsidRPr="00A4670A" w:rsidRDefault="006D0F06" w:rsidP="006D0F06">
      <w:pPr>
        <w:widowControl w:val="0"/>
        <w:autoSpaceDE w:val="0"/>
        <w:autoSpaceDN w:val="0"/>
        <w:spacing w:line="240" w:lineRule="auto"/>
        <w:ind w:left="640" w:hanging="640"/>
        <w:rPr>
          <w:noProof/>
        </w:rPr>
      </w:pPr>
      <w:r w:rsidRPr="00A4670A">
        <w:rPr>
          <w:noProof/>
        </w:rPr>
        <w:t>[13]</w:t>
      </w:r>
      <w:r w:rsidRPr="00A4670A">
        <w:rPr>
          <w:noProof/>
        </w:rPr>
        <w:tab/>
        <w:t>B. Galna, S. Lord, D.J. Burn, L. Rochester, Progression of Gait Dysfunction in Incident Parkinson ’ s Disease : Impact of Medication and Phenotype, 30 (2015) 13–17. doi:10.1002/mds.26110.</w:t>
      </w:r>
    </w:p>
    <w:p w14:paraId="23BB5A0D" w14:textId="77777777" w:rsidR="006D0F06" w:rsidRPr="00A4670A" w:rsidRDefault="006D0F06" w:rsidP="006D0F06">
      <w:pPr>
        <w:widowControl w:val="0"/>
        <w:autoSpaceDE w:val="0"/>
        <w:autoSpaceDN w:val="0"/>
        <w:spacing w:line="240" w:lineRule="auto"/>
        <w:ind w:left="640" w:hanging="640"/>
        <w:rPr>
          <w:noProof/>
        </w:rPr>
      </w:pPr>
      <w:r w:rsidRPr="00A4670A">
        <w:rPr>
          <w:noProof/>
        </w:rPr>
        <w:t>[14]</w:t>
      </w:r>
      <w:r w:rsidRPr="00A4670A">
        <w:rPr>
          <w:noProof/>
        </w:rPr>
        <w:tab/>
        <w:t>S. Lord, B. Galna, L. Rochester, Moving forward on gait measurement: Toward a more refined approach, Mov. Disord. 28 (2013) 1534–1543. doi:10.1002/mds.25545.</w:t>
      </w:r>
    </w:p>
    <w:p w14:paraId="657A5F17" w14:textId="77777777" w:rsidR="006D0F06" w:rsidRPr="00A4670A" w:rsidRDefault="006D0F06" w:rsidP="006D0F06">
      <w:pPr>
        <w:widowControl w:val="0"/>
        <w:autoSpaceDE w:val="0"/>
        <w:autoSpaceDN w:val="0"/>
        <w:spacing w:line="240" w:lineRule="auto"/>
        <w:ind w:left="640" w:hanging="640"/>
        <w:rPr>
          <w:noProof/>
        </w:rPr>
      </w:pPr>
      <w:r w:rsidRPr="00A4670A">
        <w:rPr>
          <w:noProof/>
        </w:rPr>
        <w:t>[15]</w:t>
      </w:r>
      <w:r w:rsidRPr="00A4670A">
        <w:rPr>
          <w:noProof/>
        </w:rPr>
        <w:tab/>
        <w:t>S. Fritz, M. Lusardi, Walking speed: the sixth vital sign, J. Geriatr. Phys. Ther. 32 (2009) 1–5. doi:10.1519/00139143-200932020-00002.</w:t>
      </w:r>
    </w:p>
    <w:p w14:paraId="229EE24E" w14:textId="77777777" w:rsidR="006D0F06" w:rsidRPr="00A4670A" w:rsidRDefault="006D0F06" w:rsidP="006D0F06">
      <w:pPr>
        <w:widowControl w:val="0"/>
        <w:autoSpaceDE w:val="0"/>
        <w:autoSpaceDN w:val="0"/>
        <w:spacing w:line="240" w:lineRule="auto"/>
        <w:ind w:left="640" w:hanging="640"/>
        <w:rPr>
          <w:noProof/>
        </w:rPr>
      </w:pPr>
      <w:r w:rsidRPr="00A4670A">
        <w:rPr>
          <w:noProof/>
        </w:rPr>
        <w:t>[16]</w:t>
      </w:r>
      <w:r w:rsidRPr="00A4670A">
        <w:rPr>
          <w:noProof/>
        </w:rPr>
        <w:tab/>
        <w:t>C.J. Hass, P. Malczak, J. Nocera, E.L. Stegemoller, A. Shukala, I. Malaty, C.E. Jacobson IV, M.S. Okun, N. McFarland, Quantitative normative Gait data in a large cohort of ambulatory persons with parkinson’s disease, PLoS One. 7 (2012) 1–5. doi:10.1371/journal.pone.0042337.</w:t>
      </w:r>
    </w:p>
    <w:p w14:paraId="445C81DC" w14:textId="77777777" w:rsidR="006D0F06" w:rsidRPr="00A4670A" w:rsidRDefault="006D0F06" w:rsidP="006D0F06">
      <w:pPr>
        <w:widowControl w:val="0"/>
        <w:autoSpaceDE w:val="0"/>
        <w:autoSpaceDN w:val="0"/>
        <w:spacing w:line="240" w:lineRule="auto"/>
        <w:ind w:left="640" w:hanging="640"/>
        <w:rPr>
          <w:noProof/>
        </w:rPr>
      </w:pPr>
      <w:r w:rsidRPr="00A4670A">
        <w:rPr>
          <w:noProof/>
        </w:rPr>
        <w:t>[17]</w:t>
      </w:r>
      <w:r w:rsidRPr="00A4670A">
        <w:rPr>
          <w:noProof/>
        </w:rPr>
        <w:tab/>
        <w:t>R. Van Emmerik, Identification of axial rigidity during locomotion in Parkinson disease, Arch. Phys. Med. Rehabil. 80 (1999) 186–191. http://www.sciencedirect.com/science/article/pii/S0003999399901193 (accessed July 30, 2014).</w:t>
      </w:r>
    </w:p>
    <w:p w14:paraId="2BEE9F41" w14:textId="77777777" w:rsidR="006D0F06" w:rsidRPr="00A4670A" w:rsidRDefault="006D0F06" w:rsidP="006D0F06">
      <w:pPr>
        <w:widowControl w:val="0"/>
        <w:autoSpaceDE w:val="0"/>
        <w:autoSpaceDN w:val="0"/>
        <w:spacing w:line="240" w:lineRule="auto"/>
        <w:ind w:left="640" w:hanging="640"/>
        <w:rPr>
          <w:noProof/>
        </w:rPr>
      </w:pPr>
      <w:r w:rsidRPr="00A4670A">
        <w:rPr>
          <w:noProof/>
        </w:rPr>
        <w:t>[18]</w:t>
      </w:r>
      <w:r w:rsidRPr="00A4670A">
        <w:rPr>
          <w:noProof/>
        </w:rPr>
        <w:tab/>
        <w:t>J.M. Hausdorff, Gait variability : methods , modeling and meaning Example of Increased Stride Time Variability in Elderly Fallers Quantification of Stride-to-Stride Fluctuations, J. Neuroeng. Rehabil. 2 (2005) 1–10. doi:10.1186/1743-Received.</w:t>
      </w:r>
    </w:p>
    <w:p w14:paraId="7C603B47" w14:textId="77777777" w:rsidR="006D0F06" w:rsidRPr="00A4670A" w:rsidRDefault="006D0F06" w:rsidP="006D0F06">
      <w:pPr>
        <w:widowControl w:val="0"/>
        <w:autoSpaceDE w:val="0"/>
        <w:autoSpaceDN w:val="0"/>
        <w:spacing w:line="240" w:lineRule="auto"/>
        <w:ind w:left="640" w:hanging="640"/>
        <w:rPr>
          <w:noProof/>
        </w:rPr>
      </w:pPr>
      <w:r w:rsidRPr="00A4670A">
        <w:rPr>
          <w:noProof/>
        </w:rPr>
        <w:t>[19]</w:t>
      </w:r>
      <w:r w:rsidRPr="00A4670A">
        <w:rPr>
          <w:noProof/>
        </w:rPr>
        <w:tab/>
        <w:t>R. Baltadjieva, N. Giladi, L. Gruendlinger, C. Peretz, J.M. Hausdorff, Marked alterations in the gait timing and rhythmicity of patients with de novo Parkinson ’ s disease, 24 (2006) 1815–1820. doi:10.1111/j.1460-9568.2006.05033.x.</w:t>
      </w:r>
    </w:p>
    <w:p w14:paraId="12CF1B9D" w14:textId="77777777" w:rsidR="006D0F06" w:rsidRPr="00A4670A" w:rsidRDefault="006D0F06" w:rsidP="006D0F06">
      <w:pPr>
        <w:widowControl w:val="0"/>
        <w:autoSpaceDE w:val="0"/>
        <w:autoSpaceDN w:val="0"/>
        <w:spacing w:line="240" w:lineRule="auto"/>
        <w:ind w:left="640" w:hanging="640"/>
        <w:rPr>
          <w:noProof/>
        </w:rPr>
      </w:pPr>
      <w:r w:rsidRPr="00A4670A">
        <w:rPr>
          <w:noProof/>
        </w:rPr>
        <w:t>[20]</w:t>
      </w:r>
      <w:r w:rsidRPr="00A4670A">
        <w:rPr>
          <w:noProof/>
        </w:rPr>
        <w:tab/>
        <w:t>M. a D. Brodie, T.R. Beijer, C.G. Canning, S.R. Lord, Head and pelvis stride-to-stride oscillations in gait: validation and interpretation of measurements from wearable accelerometers, Physiol. Meas. 36 (2015) 857–872. doi:10.1088/0967-3334/36/5/857.</w:t>
      </w:r>
    </w:p>
    <w:p w14:paraId="2E632396" w14:textId="77777777" w:rsidR="006D0F06" w:rsidRPr="00A4670A" w:rsidRDefault="006D0F06" w:rsidP="006D0F06">
      <w:pPr>
        <w:widowControl w:val="0"/>
        <w:autoSpaceDE w:val="0"/>
        <w:autoSpaceDN w:val="0"/>
        <w:spacing w:line="240" w:lineRule="auto"/>
        <w:ind w:left="640" w:hanging="640"/>
        <w:rPr>
          <w:noProof/>
        </w:rPr>
      </w:pPr>
      <w:r w:rsidRPr="00A4670A">
        <w:rPr>
          <w:noProof/>
        </w:rPr>
        <w:t>[21]</w:t>
      </w:r>
      <w:r w:rsidRPr="00A4670A">
        <w:rPr>
          <w:noProof/>
        </w:rPr>
        <w:tab/>
        <w:t>M.H.M. Cole, P. a P. Silburn, J.M. Wood, C.J. Worringham, G.K. Kerr, Falls in Parkinson’s disease: kinematic evidence for impaired head and trunk control, Mov. Disord. 25 (2010) 2369–2378. doi:10.1002/mds.23292.</w:t>
      </w:r>
    </w:p>
    <w:p w14:paraId="2C590B42" w14:textId="77777777" w:rsidR="006D0F06" w:rsidRPr="00A4670A" w:rsidRDefault="006D0F06" w:rsidP="006D0F06">
      <w:pPr>
        <w:widowControl w:val="0"/>
        <w:autoSpaceDE w:val="0"/>
        <w:autoSpaceDN w:val="0"/>
        <w:spacing w:line="240" w:lineRule="auto"/>
        <w:ind w:left="640" w:hanging="640"/>
        <w:rPr>
          <w:noProof/>
        </w:rPr>
      </w:pPr>
      <w:r w:rsidRPr="00A4670A">
        <w:rPr>
          <w:noProof/>
        </w:rPr>
        <w:t>[22]</w:t>
      </w:r>
      <w:r w:rsidRPr="00A4670A">
        <w:rPr>
          <w:noProof/>
        </w:rPr>
        <w:tab/>
        <w:t>S. Mesure, J. Azulay, J. Pouget, B. Amblard, Strategies of segmental stabilization during gait in Parkinson’ s disease, Exp. Brain Res. 129 (1999) 573–581. http://link.springer.com/article/10.1007/s002210050927 (accessed July 30, 2014).</w:t>
      </w:r>
    </w:p>
    <w:p w14:paraId="6F11ADAD" w14:textId="77777777" w:rsidR="006D0F06" w:rsidRPr="00A4670A" w:rsidRDefault="006D0F06" w:rsidP="006D0F06">
      <w:pPr>
        <w:widowControl w:val="0"/>
        <w:autoSpaceDE w:val="0"/>
        <w:autoSpaceDN w:val="0"/>
        <w:spacing w:line="240" w:lineRule="auto"/>
        <w:ind w:left="640" w:hanging="640"/>
        <w:rPr>
          <w:noProof/>
        </w:rPr>
      </w:pPr>
      <w:r w:rsidRPr="00A4670A">
        <w:rPr>
          <w:noProof/>
        </w:rPr>
        <w:t>[23]</w:t>
      </w:r>
      <w:r w:rsidRPr="00A4670A">
        <w:rPr>
          <w:noProof/>
        </w:rPr>
        <w:tab/>
        <w:t>M. Wood, M.A. Cleary, L. Alderson, A. Vellodi, Changes in gait pattern as assessed by the GAITRite i walkway system in MPS II patients undergoing enzyme replacement therapy, 32 (2009). doi:10.1007/s10545-009-1103-2.</w:t>
      </w:r>
    </w:p>
    <w:p w14:paraId="1440C9B9" w14:textId="77777777" w:rsidR="006D0F06" w:rsidRPr="00A4670A" w:rsidRDefault="006D0F06" w:rsidP="006D0F06">
      <w:pPr>
        <w:widowControl w:val="0"/>
        <w:autoSpaceDE w:val="0"/>
        <w:autoSpaceDN w:val="0"/>
        <w:spacing w:line="240" w:lineRule="auto"/>
        <w:ind w:left="640" w:hanging="640"/>
        <w:rPr>
          <w:noProof/>
        </w:rPr>
      </w:pPr>
      <w:r w:rsidRPr="00A4670A">
        <w:rPr>
          <w:noProof/>
        </w:rPr>
        <w:t>[24]</w:t>
      </w:r>
      <w:r w:rsidRPr="00A4670A">
        <w:rPr>
          <w:noProof/>
        </w:rPr>
        <w:tab/>
        <w:t>A.L. Mcdonough, M. Batavia, F.C. Chen, S. Kwon, J. Ziai, A.M. Al, M. Batavia, C. Fc, The Validity and Reliability of the GAITRite System ’ s Measurements : A Preliminary Evaluation, (2001) 0–6. doi:10.1053/apmr.2001.19778.</w:t>
      </w:r>
    </w:p>
    <w:p w14:paraId="14878C0F" w14:textId="77777777" w:rsidR="006D0F06" w:rsidRPr="00A4670A" w:rsidRDefault="006D0F06" w:rsidP="006D0F06">
      <w:pPr>
        <w:widowControl w:val="0"/>
        <w:autoSpaceDE w:val="0"/>
        <w:autoSpaceDN w:val="0"/>
        <w:spacing w:line="240" w:lineRule="auto"/>
        <w:ind w:left="640" w:hanging="640"/>
        <w:rPr>
          <w:noProof/>
        </w:rPr>
      </w:pPr>
      <w:r w:rsidRPr="00A4670A">
        <w:rPr>
          <w:noProof/>
        </w:rPr>
        <w:t>[25]</w:t>
      </w:r>
      <w:r w:rsidRPr="00A4670A">
        <w:rPr>
          <w:noProof/>
        </w:rPr>
        <w:tab/>
        <w:t>S. Lord, B. Galna, J. Verghese, S. Coleman, D. Burn, L. Rochester, Independent domains of gait in older adults and associated motor and nonmotor attributes: validation of a factor analysis approach., J. Gerontol. A. Biol. Sci. Med. Sci. 68 (2013) 820–7. doi:10.1093/gerona/gls255.</w:t>
      </w:r>
    </w:p>
    <w:p w14:paraId="2F14EABA" w14:textId="77777777" w:rsidR="006D0F06" w:rsidRPr="00A4670A" w:rsidRDefault="006D0F06" w:rsidP="006D0F06">
      <w:pPr>
        <w:widowControl w:val="0"/>
        <w:autoSpaceDE w:val="0"/>
        <w:autoSpaceDN w:val="0"/>
        <w:spacing w:line="240" w:lineRule="auto"/>
        <w:ind w:left="640" w:hanging="640"/>
        <w:rPr>
          <w:noProof/>
        </w:rPr>
      </w:pPr>
      <w:r w:rsidRPr="00A4670A">
        <w:rPr>
          <w:noProof/>
        </w:rPr>
        <w:t>[26]</w:t>
      </w:r>
      <w:r w:rsidRPr="00A4670A">
        <w:rPr>
          <w:noProof/>
        </w:rPr>
        <w:tab/>
        <w:t>A. Godfrey, R. Conway, D. Meagher, G. Ólaighin, Direct measurement of human movement by accelerometry, 30 (2008) 1364–1386. doi:10.1016/j.medengphy.2008.09.005.</w:t>
      </w:r>
    </w:p>
    <w:p w14:paraId="507D9BCA" w14:textId="77777777" w:rsidR="006D0F06" w:rsidRPr="00A4670A" w:rsidRDefault="006D0F06" w:rsidP="006D0F06">
      <w:pPr>
        <w:widowControl w:val="0"/>
        <w:autoSpaceDE w:val="0"/>
        <w:autoSpaceDN w:val="0"/>
        <w:spacing w:line="240" w:lineRule="auto"/>
        <w:ind w:left="640" w:hanging="640"/>
        <w:rPr>
          <w:noProof/>
        </w:rPr>
      </w:pPr>
      <w:r w:rsidRPr="00A4670A">
        <w:rPr>
          <w:noProof/>
        </w:rPr>
        <w:t>[27]</w:t>
      </w:r>
      <w:r w:rsidRPr="00A4670A">
        <w:rPr>
          <w:noProof/>
        </w:rPr>
        <w:tab/>
        <w:t>K.M. Culhane, M. O’Connor, D. Lyons, G.M. Lyons, Accelerometers in rehabilitation medicine for, (2005) 556–560. doi:10.1093/ageing/afi192.</w:t>
      </w:r>
    </w:p>
    <w:p w14:paraId="7DCE7363" w14:textId="77777777" w:rsidR="006D0F06" w:rsidRPr="00A4670A" w:rsidRDefault="006D0F06" w:rsidP="006D0F06">
      <w:pPr>
        <w:widowControl w:val="0"/>
        <w:autoSpaceDE w:val="0"/>
        <w:autoSpaceDN w:val="0"/>
        <w:spacing w:line="240" w:lineRule="auto"/>
        <w:ind w:left="640" w:hanging="640"/>
        <w:rPr>
          <w:noProof/>
        </w:rPr>
      </w:pPr>
      <w:r w:rsidRPr="00A4670A">
        <w:rPr>
          <w:noProof/>
        </w:rPr>
        <w:t>[28]</w:t>
      </w:r>
      <w:r w:rsidRPr="00A4670A">
        <w:rPr>
          <w:noProof/>
        </w:rPr>
        <w:tab/>
        <w:t>J.M.T. Van Uem, T. Isaacs, A. Lewin, E. Bresolin, D. Salkovic, A Viewpoint on Wearable Technology-Enabled Measurement of Wellbeing and Health-Related Quality of Life in Parkinson ’ s Disease, 6 (2016) 279–287. doi:10.3233/JPD-150740.</w:t>
      </w:r>
    </w:p>
    <w:p w14:paraId="742DA974" w14:textId="77777777" w:rsidR="006D0F06" w:rsidRPr="00A4670A" w:rsidRDefault="006D0F06" w:rsidP="006D0F06">
      <w:pPr>
        <w:widowControl w:val="0"/>
        <w:autoSpaceDE w:val="0"/>
        <w:autoSpaceDN w:val="0"/>
        <w:spacing w:line="240" w:lineRule="auto"/>
        <w:ind w:left="640" w:hanging="640"/>
        <w:rPr>
          <w:noProof/>
        </w:rPr>
      </w:pPr>
      <w:r w:rsidRPr="00A4670A">
        <w:rPr>
          <w:noProof/>
        </w:rPr>
        <w:t>[29]</w:t>
      </w:r>
      <w:r w:rsidRPr="00A4670A">
        <w:rPr>
          <w:noProof/>
        </w:rPr>
        <w:tab/>
        <w:t>J. Kavanagh, H. Menz, Accelerometry: a technique for quantifying movement patterns during walking, Gait Posture. 28 (2008) 1–15. doi:10.1016/j.gaitpost.2007.10.010.</w:t>
      </w:r>
    </w:p>
    <w:p w14:paraId="16CAB729" w14:textId="77777777" w:rsidR="006D0F06" w:rsidRPr="00A4670A" w:rsidRDefault="006D0F06" w:rsidP="006D0F06">
      <w:pPr>
        <w:widowControl w:val="0"/>
        <w:autoSpaceDE w:val="0"/>
        <w:autoSpaceDN w:val="0"/>
        <w:spacing w:line="240" w:lineRule="auto"/>
        <w:ind w:left="640" w:hanging="640"/>
        <w:rPr>
          <w:noProof/>
        </w:rPr>
      </w:pPr>
      <w:r w:rsidRPr="00A4670A">
        <w:rPr>
          <w:noProof/>
        </w:rPr>
        <w:t>[30]</w:t>
      </w:r>
      <w:r w:rsidRPr="00A4670A">
        <w:rPr>
          <w:noProof/>
        </w:rPr>
        <w:tab/>
        <w:t>F. de Wet, M. Dent, M. Heyns, J. Pretorius, Shock absorption potential of different mouth guard materials, (1999).</w:t>
      </w:r>
    </w:p>
    <w:p w14:paraId="79E168A6" w14:textId="77777777" w:rsidR="006D0F06" w:rsidRPr="00A4670A" w:rsidRDefault="006D0F06" w:rsidP="006D0F06">
      <w:pPr>
        <w:widowControl w:val="0"/>
        <w:autoSpaceDE w:val="0"/>
        <w:autoSpaceDN w:val="0"/>
        <w:spacing w:line="240" w:lineRule="auto"/>
        <w:ind w:left="640" w:hanging="640"/>
        <w:rPr>
          <w:noProof/>
        </w:rPr>
      </w:pPr>
      <w:r w:rsidRPr="00A4670A">
        <w:rPr>
          <w:noProof/>
        </w:rPr>
        <w:t>[31]</w:t>
      </w:r>
      <w:r w:rsidRPr="00A4670A">
        <w:rPr>
          <w:noProof/>
        </w:rPr>
        <w:tab/>
        <w:t>D. Churchill, Quantification of human knee kinematics using the 3dm-gx1 sensor, Microstain Inc. (2004) 1–12. http://scholar.google.com/scholar?hl=en&amp;btnG=Search&amp;q=intitle:Quantification+of+Human+Knee+Kinematics+Using+the+3DM-GX1+Sensor#0 (accessed July 30, 2014).</w:t>
      </w:r>
    </w:p>
    <w:p w14:paraId="57789074" w14:textId="77777777" w:rsidR="006D0F06" w:rsidRPr="00A4670A" w:rsidRDefault="006D0F06" w:rsidP="006D0F06">
      <w:pPr>
        <w:widowControl w:val="0"/>
        <w:autoSpaceDE w:val="0"/>
        <w:autoSpaceDN w:val="0"/>
        <w:spacing w:line="240" w:lineRule="auto"/>
        <w:ind w:left="640" w:hanging="640"/>
        <w:rPr>
          <w:noProof/>
        </w:rPr>
      </w:pPr>
      <w:r w:rsidRPr="00A4670A">
        <w:rPr>
          <w:noProof/>
        </w:rPr>
        <w:t>[32]</w:t>
      </w:r>
      <w:r w:rsidRPr="00A4670A">
        <w:rPr>
          <w:noProof/>
        </w:rPr>
        <w:tab/>
        <w:t>B. Mazuquin, J. Batista, L. Pereira, J. Dias, M. Silva, R. Carregaro, P. Lucareli, F. Moura, J. Cardoso, Kinematic Gait Analysis Using Inertial Sensors with Subjects after Stroke in Two Different Arteries, Jounral Phys. Ther. Sci. (2014).</w:t>
      </w:r>
    </w:p>
    <w:p w14:paraId="474A9E90" w14:textId="77777777" w:rsidR="006D0F06" w:rsidRPr="00A4670A" w:rsidRDefault="006D0F06" w:rsidP="006D0F06">
      <w:pPr>
        <w:widowControl w:val="0"/>
        <w:autoSpaceDE w:val="0"/>
        <w:autoSpaceDN w:val="0"/>
        <w:spacing w:line="240" w:lineRule="auto"/>
        <w:ind w:left="640" w:hanging="640"/>
        <w:rPr>
          <w:noProof/>
        </w:rPr>
      </w:pPr>
      <w:r w:rsidRPr="00A4670A">
        <w:rPr>
          <w:noProof/>
        </w:rPr>
        <w:t>[33]</w:t>
      </w:r>
      <w:r w:rsidRPr="00A4670A">
        <w:rPr>
          <w:noProof/>
        </w:rPr>
        <w:tab/>
        <w:t>J. McCamley, M. Donati, E. Grimpampi, C. Mazzà, An enhanced estimate of initial contact and final contact instants of time using lower trunk inertial sensor data, Gait Posture. 36 (2012) 316–318. doi:10.1016/j.gaitpost.2012.02.019.</w:t>
      </w:r>
    </w:p>
    <w:p w14:paraId="14B1CDC9" w14:textId="77777777" w:rsidR="006D0F06" w:rsidRPr="00A4670A" w:rsidRDefault="006D0F06" w:rsidP="006D0F06">
      <w:pPr>
        <w:widowControl w:val="0"/>
        <w:autoSpaceDE w:val="0"/>
        <w:autoSpaceDN w:val="0"/>
        <w:spacing w:line="240" w:lineRule="auto"/>
        <w:ind w:left="640" w:hanging="640"/>
        <w:rPr>
          <w:noProof/>
        </w:rPr>
      </w:pPr>
      <w:r w:rsidRPr="00A4670A">
        <w:rPr>
          <w:noProof/>
        </w:rPr>
        <w:t>[34]</w:t>
      </w:r>
      <w:r w:rsidRPr="00A4670A">
        <w:rPr>
          <w:noProof/>
        </w:rPr>
        <w:tab/>
        <w:t>W. Zijlstra, A.L. Hof, Assessment of spatio-temporal gait parameters from trunk accelerations during human walking, Gait Posture. 18 (2003) 1–10.</w:t>
      </w:r>
    </w:p>
    <w:p w14:paraId="043058D6" w14:textId="77777777" w:rsidR="006D0F06" w:rsidRPr="00A4670A" w:rsidRDefault="006D0F06" w:rsidP="006D0F06">
      <w:pPr>
        <w:widowControl w:val="0"/>
        <w:autoSpaceDE w:val="0"/>
        <w:autoSpaceDN w:val="0"/>
        <w:spacing w:line="240" w:lineRule="auto"/>
        <w:ind w:left="640" w:hanging="640"/>
        <w:rPr>
          <w:noProof/>
        </w:rPr>
      </w:pPr>
      <w:r w:rsidRPr="00A4670A">
        <w:rPr>
          <w:noProof/>
        </w:rPr>
        <w:t>[35]</w:t>
      </w:r>
      <w:r w:rsidRPr="00A4670A">
        <w:rPr>
          <w:noProof/>
        </w:rPr>
        <w:tab/>
        <w:t>D. Trojaniello, A. Cereatti, U. Della, Gait &amp; Posture Accuracy , sensitivity and robustness of five different methods for the estimation of gait temporal parameters using a single inertial sensor mounted on the lower trunk, Gait Posture. 40 (2014) 487–492. doi:10.1016/j.gaitpost.2014.07.007.</w:t>
      </w:r>
    </w:p>
    <w:p w14:paraId="4DCCC1CA" w14:textId="77777777" w:rsidR="006D0F06" w:rsidRPr="00A4670A" w:rsidRDefault="006D0F06" w:rsidP="006D0F06">
      <w:pPr>
        <w:widowControl w:val="0"/>
        <w:autoSpaceDE w:val="0"/>
        <w:autoSpaceDN w:val="0"/>
        <w:spacing w:line="240" w:lineRule="auto"/>
        <w:ind w:left="640" w:hanging="640"/>
        <w:rPr>
          <w:noProof/>
        </w:rPr>
      </w:pPr>
      <w:r w:rsidRPr="00A4670A">
        <w:rPr>
          <w:noProof/>
        </w:rPr>
        <w:t>[36]</w:t>
      </w:r>
      <w:r w:rsidRPr="00A4670A">
        <w:rPr>
          <w:noProof/>
        </w:rPr>
        <w:tab/>
        <w:t>D. Trojaniello, A. Cereatti, E. Pelosin, L. Avanzino, A. Mirelman, J.M. Hausdorff, U. Della Croce, Estimation of step-by-step spatio-temporal parameters of normal and impaired gait using shank-mounted magneto-inertial sensors : application to elderly , hemiparetic , parkinsonian and choreic gait, (2014) 1–12.</w:t>
      </w:r>
    </w:p>
    <w:p w14:paraId="43333720" w14:textId="77777777" w:rsidR="006D0F06" w:rsidRPr="00A4670A" w:rsidRDefault="006D0F06" w:rsidP="006D0F06">
      <w:pPr>
        <w:widowControl w:val="0"/>
        <w:autoSpaceDE w:val="0"/>
        <w:autoSpaceDN w:val="0"/>
        <w:spacing w:line="240" w:lineRule="auto"/>
        <w:ind w:left="640" w:hanging="640"/>
        <w:rPr>
          <w:noProof/>
        </w:rPr>
      </w:pPr>
      <w:r w:rsidRPr="00A4670A">
        <w:rPr>
          <w:noProof/>
        </w:rPr>
        <w:t>[37]</w:t>
      </w:r>
      <w:r w:rsidRPr="00A4670A">
        <w:rPr>
          <w:noProof/>
        </w:rPr>
        <w:tab/>
        <w:t>F.A. Storm, C.J. Buckley, C. Mazzà, Gait event detection in laboratory and real life settings: Accuracy of ankle and waist sensor based methods, Gait Posture. 50 (2016) 42–46. doi:10.1016/j.gaitpost.2016.08.012.</w:t>
      </w:r>
    </w:p>
    <w:p w14:paraId="1ED6B12D" w14:textId="77777777" w:rsidR="006D0F06" w:rsidRPr="00A4670A" w:rsidRDefault="006D0F06" w:rsidP="006D0F06">
      <w:pPr>
        <w:widowControl w:val="0"/>
        <w:autoSpaceDE w:val="0"/>
        <w:autoSpaceDN w:val="0"/>
        <w:spacing w:line="240" w:lineRule="auto"/>
        <w:ind w:left="640" w:hanging="640"/>
        <w:rPr>
          <w:noProof/>
        </w:rPr>
      </w:pPr>
      <w:r w:rsidRPr="00A4670A">
        <w:rPr>
          <w:noProof/>
        </w:rPr>
        <w:t>[38]</w:t>
      </w:r>
      <w:r w:rsidRPr="00A4670A">
        <w:rPr>
          <w:noProof/>
        </w:rPr>
        <w:tab/>
        <w:t>S. Del Din, A. Godfrey, B. Galna, S. Lord, L. Rochester, Free-living gait characteristics in ageing and Parkinson ’ s disease : impact of environment and ambulatory bout length, J. Neuroeng. Rehabil. (2016) 1–12. doi:10.1186/s12984-016-0154-5.</w:t>
      </w:r>
    </w:p>
    <w:p w14:paraId="2D57CA10" w14:textId="77777777" w:rsidR="006D0F06" w:rsidRPr="00A4670A" w:rsidRDefault="006D0F06" w:rsidP="006D0F06">
      <w:pPr>
        <w:widowControl w:val="0"/>
        <w:autoSpaceDE w:val="0"/>
        <w:autoSpaceDN w:val="0"/>
        <w:spacing w:line="240" w:lineRule="auto"/>
        <w:ind w:left="640" w:hanging="640"/>
        <w:rPr>
          <w:noProof/>
        </w:rPr>
      </w:pPr>
      <w:r w:rsidRPr="00A4670A">
        <w:rPr>
          <w:noProof/>
        </w:rPr>
        <w:t>[39]</w:t>
      </w:r>
      <w:r w:rsidRPr="00A4670A">
        <w:rPr>
          <w:noProof/>
        </w:rPr>
        <w:tab/>
        <w:t>R. Morris, A. Hickey, S. Del Din, A. Godfrey, S. Lord, L. Rochester, A model of free-living gait: A factor analysis in Parkinson’s disease, Gait Posture. 52 (2017) 68–71. doi:10.1016/j.gaitpost.2016.11.024.</w:t>
      </w:r>
    </w:p>
    <w:p w14:paraId="1BEFA2EE" w14:textId="77777777" w:rsidR="006D0F06" w:rsidRPr="00A4670A" w:rsidRDefault="006D0F06" w:rsidP="006D0F06">
      <w:pPr>
        <w:widowControl w:val="0"/>
        <w:autoSpaceDE w:val="0"/>
        <w:autoSpaceDN w:val="0"/>
        <w:spacing w:line="240" w:lineRule="auto"/>
        <w:ind w:left="640" w:hanging="640"/>
        <w:rPr>
          <w:noProof/>
        </w:rPr>
      </w:pPr>
      <w:r w:rsidRPr="00A4670A">
        <w:rPr>
          <w:noProof/>
        </w:rPr>
        <w:t>[40]</w:t>
      </w:r>
      <w:r w:rsidRPr="00A4670A">
        <w:rPr>
          <w:noProof/>
        </w:rPr>
        <w:tab/>
        <w:t>S. Del Din, A. Godfrey, L. Rochester, Validation of an Accelerometer to Quantify a Comprehensive Battery of Gait Characteristics in Healthy Older Adults and Parkinson ’ s Disease : Toward Clinical and at Home Use, 20 (2016) 838–847.</w:t>
      </w:r>
    </w:p>
    <w:p w14:paraId="534A3324" w14:textId="77777777" w:rsidR="006D0F06" w:rsidRPr="00A4670A" w:rsidRDefault="006D0F06" w:rsidP="006D0F06">
      <w:pPr>
        <w:widowControl w:val="0"/>
        <w:autoSpaceDE w:val="0"/>
        <w:autoSpaceDN w:val="0"/>
        <w:spacing w:line="240" w:lineRule="auto"/>
        <w:ind w:left="640" w:hanging="640"/>
        <w:rPr>
          <w:noProof/>
        </w:rPr>
      </w:pPr>
      <w:r w:rsidRPr="00A4670A">
        <w:rPr>
          <w:noProof/>
        </w:rPr>
        <w:t>[41]</w:t>
      </w:r>
      <w:r w:rsidRPr="00A4670A">
        <w:rPr>
          <w:noProof/>
        </w:rPr>
        <w:tab/>
        <w:t>A. Godfrey, S. Del Din, G. Barry, J.C. Mathers, L. Rochester, Instrumenting gait with an accelerometer: A system and algorithm examination., Med. Eng. Phys. 37 (2015) 400–7. doi:10.1016/j.medengphy.2015.02.003.</w:t>
      </w:r>
    </w:p>
    <w:p w14:paraId="6098CC22" w14:textId="77777777" w:rsidR="006D0F06" w:rsidRPr="00A4670A" w:rsidRDefault="006D0F06" w:rsidP="006D0F06">
      <w:pPr>
        <w:widowControl w:val="0"/>
        <w:autoSpaceDE w:val="0"/>
        <w:autoSpaceDN w:val="0"/>
        <w:spacing w:line="240" w:lineRule="auto"/>
        <w:ind w:left="640" w:hanging="640"/>
        <w:rPr>
          <w:noProof/>
        </w:rPr>
      </w:pPr>
      <w:r w:rsidRPr="00A4670A">
        <w:rPr>
          <w:noProof/>
        </w:rPr>
        <w:t>[42]</w:t>
      </w:r>
      <w:r w:rsidRPr="00A4670A">
        <w:rPr>
          <w:noProof/>
        </w:rPr>
        <w:tab/>
        <w:t>P. Esser, H. Dawes, J. Collett, K. Howells, IMU: inertial sensing of vertical CoM movement, J. Biomech. 42 (2009) 1578–1581. doi:10.1016/j.jbiomech.2009.03.049.</w:t>
      </w:r>
    </w:p>
    <w:p w14:paraId="60DC2F4F" w14:textId="77777777" w:rsidR="006D0F06" w:rsidRPr="00A4670A" w:rsidRDefault="006D0F06" w:rsidP="006D0F06">
      <w:pPr>
        <w:widowControl w:val="0"/>
        <w:autoSpaceDE w:val="0"/>
        <w:autoSpaceDN w:val="0"/>
        <w:spacing w:line="240" w:lineRule="auto"/>
        <w:ind w:left="640" w:hanging="640"/>
        <w:rPr>
          <w:noProof/>
        </w:rPr>
      </w:pPr>
      <w:r w:rsidRPr="00A4670A">
        <w:rPr>
          <w:noProof/>
        </w:rPr>
        <w:t>[43]</w:t>
      </w:r>
      <w:r w:rsidRPr="00A4670A">
        <w:rPr>
          <w:noProof/>
        </w:rPr>
        <w:tab/>
        <w:t>R. Moe-Nilssen, A new method for evaluating motor control in gait under real-life environmental conditions . Part 1 : The instrument, Clin. Biomech. 13 (1998) 328–335.</w:t>
      </w:r>
    </w:p>
    <w:p w14:paraId="7A0FC64F" w14:textId="77777777" w:rsidR="006D0F06" w:rsidRPr="00A4670A" w:rsidRDefault="006D0F06" w:rsidP="006D0F06">
      <w:pPr>
        <w:widowControl w:val="0"/>
        <w:autoSpaceDE w:val="0"/>
        <w:autoSpaceDN w:val="0"/>
        <w:spacing w:line="240" w:lineRule="auto"/>
        <w:ind w:left="640" w:hanging="640"/>
        <w:rPr>
          <w:noProof/>
        </w:rPr>
      </w:pPr>
      <w:r w:rsidRPr="00A4670A">
        <w:rPr>
          <w:noProof/>
        </w:rPr>
        <w:t>[44]</w:t>
      </w:r>
      <w:r w:rsidRPr="00A4670A">
        <w:rPr>
          <w:noProof/>
        </w:rPr>
        <w:tab/>
        <w:t>D. Winter, Human balance and posture control during standing and walking, Gait Posture. 3 (1995) 193–214.</w:t>
      </w:r>
    </w:p>
    <w:p w14:paraId="4A37B205" w14:textId="77777777" w:rsidR="006D0F06" w:rsidRPr="00A4670A" w:rsidRDefault="006D0F06" w:rsidP="006D0F06">
      <w:pPr>
        <w:widowControl w:val="0"/>
        <w:autoSpaceDE w:val="0"/>
        <w:autoSpaceDN w:val="0"/>
        <w:spacing w:line="240" w:lineRule="auto"/>
        <w:ind w:left="640" w:hanging="640"/>
        <w:rPr>
          <w:noProof/>
        </w:rPr>
      </w:pPr>
      <w:r w:rsidRPr="00A4670A">
        <w:rPr>
          <w:noProof/>
        </w:rPr>
        <w:t>[45]</w:t>
      </w:r>
      <w:r w:rsidRPr="00A4670A">
        <w:rPr>
          <w:noProof/>
        </w:rPr>
        <w:tab/>
        <w:t>J.P. Martin, A short essay on posture and movement, J. Neurol. Neurosurg. Psychiatry. 40 (1977) 25–29. doi:10.1136/jnnp.40.1.25.</w:t>
      </w:r>
    </w:p>
    <w:p w14:paraId="55B54441" w14:textId="77777777" w:rsidR="006D0F06" w:rsidRPr="00A4670A" w:rsidRDefault="006D0F06" w:rsidP="006D0F06">
      <w:pPr>
        <w:widowControl w:val="0"/>
        <w:autoSpaceDE w:val="0"/>
        <w:autoSpaceDN w:val="0"/>
        <w:spacing w:line="240" w:lineRule="auto"/>
        <w:ind w:left="640" w:hanging="640"/>
        <w:rPr>
          <w:noProof/>
        </w:rPr>
      </w:pPr>
      <w:r w:rsidRPr="00A4670A">
        <w:rPr>
          <w:noProof/>
        </w:rPr>
        <w:t>[46]</w:t>
      </w:r>
      <w:r w:rsidRPr="00A4670A">
        <w:rPr>
          <w:noProof/>
        </w:rPr>
        <w:tab/>
        <w:t>M. Iosa, A. Fusco, M. Giovanni, S. Paolicci, Development and decline of upright gait stability, Front. Aging …. 6 (2014) 14. doi:10.3389/fnagi.2014.00014.</w:t>
      </w:r>
    </w:p>
    <w:p w14:paraId="260854AC" w14:textId="77777777" w:rsidR="006D0F06" w:rsidRPr="00A4670A" w:rsidRDefault="006D0F06" w:rsidP="006D0F06">
      <w:pPr>
        <w:widowControl w:val="0"/>
        <w:autoSpaceDE w:val="0"/>
        <w:autoSpaceDN w:val="0"/>
        <w:spacing w:line="240" w:lineRule="auto"/>
        <w:ind w:left="640" w:hanging="640"/>
        <w:rPr>
          <w:noProof/>
        </w:rPr>
      </w:pPr>
      <w:r w:rsidRPr="00A4670A">
        <w:rPr>
          <w:noProof/>
        </w:rPr>
        <w:t>[47]</w:t>
      </w:r>
      <w:r w:rsidRPr="00A4670A">
        <w:rPr>
          <w:noProof/>
        </w:rPr>
        <w:tab/>
        <w:t>F. Prince, D. Winter, P. Stergiou, S. Walt, Anticipatory control of upper body balance during human locomotion, Gait Posture. (1994) 19–25. http://www.sciencedirect.com/science/article/pii/0966636294900132 (accessed October 8, 2014).</w:t>
      </w:r>
    </w:p>
    <w:p w14:paraId="28A502E8" w14:textId="77777777" w:rsidR="006D0F06" w:rsidRPr="00A4670A" w:rsidRDefault="006D0F06" w:rsidP="006D0F06">
      <w:pPr>
        <w:widowControl w:val="0"/>
        <w:autoSpaceDE w:val="0"/>
        <w:autoSpaceDN w:val="0"/>
        <w:spacing w:line="240" w:lineRule="auto"/>
        <w:ind w:left="640" w:hanging="640"/>
        <w:rPr>
          <w:noProof/>
        </w:rPr>
      </w:pPr>
      <w:r w:rsidRPr="00A4670A">
        <w:rPr>
          <w:noProof/>
        </w:rPr>
        <w:t>[48]</w:t>
      </w:r>
      <w:r w:rsidRPr="00A4670A">
        <w:rPr>
          <w:noProof/>
        </w:rPr>
        <w:tab/>
        <w:t>H.J. Yack, R.C. Berger, Dynamic Stability in the Elderly: Identifying a Possible Measure, J. Gerontol. 48 (1993) M225–M230. doi:10.1093/geronj/48.5.M225.</w:t>
      </w:r>
    </w:p>
    <w:p w14:paraId="5D6D4F81" w14:textId="77777777" w:rsidR="006D0F06" w:rsidRPr="00A4670A" w:rsidRDefault="006D0F06" w:rsidP="006D0F06">
      <w:pPr>
        <w:widowControl w:val="0"/>
        <w:autoSpaceDE w:val="0"/>
        <w:autoSpaceDN w:val="0"/>
        <w:spacing w:line="240" w:lineRule="auto"/>
        <w:ind w:left="640" w:hanging="640"/>
        <w:rPr>
          <w:noProof/>
        </w:rPr>
      </w:pPr>
      <w:r w:rsidRPr="00A4670A">
        <w:rPr>
          <w:noProof/>
        </w:rPr>
        <w:t>[49]</w:t>
      </w:r>
      <w:r w:rsidRPr="00A4670A">
        <w:rPr>
          <w:noProof/>
        </w:rPr>
        <w:tab/>
        <w:t>R. Moe-Nilssen, Test-retest reliability of trunk accelerometry during standing and walking, Arch. Phys. Med. Rehabil. 1998 (1998) 1377–1385. http://www.sciencedirect.com/science/article/pii/S0003999398902313 (accessed July 30, 2014).</w:t>
      </w:r>
    </w:p>
    <w:p w14:paraId="458FDDCE" w14:textId="77777777" w:rsidR="006D0F06" w:rsidRPr="00A4670A" w:rsidRDefault="006D0F06" w:rsidP="006D0F06">
      <w:pPr>
        <w:widowControl w:val="0"/>
        <w:autoSpaceDE w:val="0"/>
        <w:autoSpaceDN w:val="0"/>
        <w:spacing w:line="240" w:lineRule="auto"/>
        <w:ind w:left="640" w:hanging="640"/>
        <w:rPr>
          <w:noProof/>
        </w:rPr>
      </w:pPr>
      <w:r w:rsidRPr="00A4670A">
        <w:rPr>
          <w:noProof/>
        </w:rPr>
        <w:t>[50]</w:t>
      </w:r>
      <w:r w:rsidRPr="00A4670A">
        <w:rPr>
          <w:noProof/>
        </w:rPr>
        <w:tab/>
        <w:t>R. Moe-Nilssen, J. Helbostad, Interstride trunk acceleration variability but not step width variability can differentiate between fit and frail older adults, Gait Posture. 21 (2005) 164–170. doi:10.1016/j.gaitpost.2004.01.013.</w:t>
      </w:r>
    </w:p>
    <w:p w14:paraId="3B3D0ECA" w14:textId="77777777" w:rsidR="006D0F06" w:rsidRPr="00A4670A" w:rsidRDefault="006D0F06" w:rsidP="006D0F06">
      <w:pPr>
        <w:widowControl w:val="0"/>
        <w:autoSpaceDE w:val="0"/>
        <w:autoSpaceDN w:val="0"/>
        <w:spacing w:line="240" w:lineRule="auto"/>
        <w:ind w:left="640" w:hanging="640"/>
        <w:rPr>
          <w:noProof/>
        </w:rPr>
      </w:pPr>
      <w:r w:rsidRPr="00A4670A">
        <w:rPr>
          <w:noProof/>
        </w:rPr>
        <w:t>[51]</w:t>
      </w:r>
      <w:r w:rsidRPr="00A4670A">
        <w:rPr>
          <w:noProof/>
        </w:rPr>
        <w:tab/>
        <w:t>T. Pozzo, A. Berthoz, L. Lefort, Head stabilization during various locomotor tasks in humans, Exp. Brain Res. (1990) 97–106. http://link.springer.com/article/10.1007/BF00230842 (accessed July 30, 2014).</w:t>
      </w:r>
    </w:p>
    <w:p w14:paraId="306D24E4" w14:textId="77777777" w:rsidR="006D0F06" w:rsidRPr="00A4670A" w:rsidRDefault="006D0F06" w:rsidP="006D0F06">
      <w:pPr>
        <w:widowControl w:val="0"/>
        <w:autoSpaceDE w:val="0"/>
        <w:autoSpaceDN w:val="0"/>
        <w:spacing w:line="240" w:lineRule="auto"/>
        <w:ind w:left="640" w:hanging="640"/>
        <w:rPr>
          <w:noProof/>
        </w:rPr>
      </w:pPr>
      <w:r w:rsidRPr="00A4670A">
        <w:rPr>
          <w:noProof/>
        </w:rPr>
        <w:t>[52]</w:t>
      </w:r>
      <w:r w:rsidRPr="00A4670A">
        <w:rPr>
          <w:noProof/>
        </w:rPr>
        <w:tab/>
        <w:t>H. Menz, Acceleration patterns of the head and pelvis when walking are associated with risk of falling in community-dwelling older people, Journals …. 58 (2003) 446–452. http://biomedgerontology.oxfordjournals.org/content/58/5/M446.short (accessed July 30, 2014).</w:t>
      </w:r>
    </w:p>
    <w:p w14:paraId="662CF992" w14:textId="77777777" w:rsidR="006D0F06" w:rsidRPr="00A4670A" w:rsidRDefault="006D0F06" w:rsidP="006D0F06">
      <w:pPr>
        <w:widowControl w:val="0"/>
        <w:autoSpaceDE w:val="0"/>
        <w:autoSpaceDN w:val="0"/>
        <w:spacing w:line="240" w:lineRule="auto"/>
        <w:ind w:left="640" w:hanging="640"/>
        <w:rPr>
          <w:noProof/>
        </w:rPr>
      </w:pPr>
      <w:r w:rsidRPr="00A4670A">
        <w:rPr>
          <w:noProof/>
        </w:rPr>
        <w:t>[53]</w:t>
      </w:r>
      <w:r w:rsidRPr="00A4670A">
        <w:rPr>
          <w:noProof/>
        </w:rPr>
        <w:tab/>
        <w:t>J. Kavanagh, S. Morrison, R. Barrett, Coordination of head and trunk accelerations during walking, Eur. J. Appl. …. 94 (2005) 468–75. doi:10.1007/s00421-005-1328-1.</w:t>
      </w:r>
    </w:p>
    <w:p w14:paraId="666F3F76" w14:textId="77777777" w:rsidR="006D0F06" w:rsidRPr="00A4670A" w:rsidRDefault="006D0F06" w:rsidP="006D0F06">
      <w:pPr>
        <w:widowControl w:val="0"/>
        <w:autoSpaceDE w:val="0"/>
        <w:autoSpaceDN w:val="0"/>
        <w:spacing w:line="240" w:lineRule="auto"/>
        <w:ind w:left="640" w:hanging="640"/>
        <w:rPr>
          <w:noProof/>
        </w:rPr>
      </w:pPr>
      <w:r w:rsidRPr="00A4670A">
        <w:rPr>
          <w:noProof/>
        </w:rPr>
        <w:t>[54]</w:t>
      </w:r>
      <w:r w:rsidRPr="00A4670A">
        <w:rPr>
          <w:noProof/>
        </w:rPr>
        <w:tab/>
        <w:t>C. Mazzà, M. Iosa, F. Pecoraro, A. Cappozzo, Control of the upper body accelerations in young and elderly women during level walking, J. Neuroeng. Rehabil. 10 (2008) 1–10. doi:10.1186/1743-0003-5-30.</w:t>
      </w:r>
    </w:p>
    <w:p w14:paraId="54E28182" w14:textId="77777777" w:rsidR="006D0F06" w:rsidRPr="00A4670A" w:rsidRDefault="006D0F06" w:rsidP="006D0F06">
      <w:pPr>
        <w:widowControl w:val="0"/>
        <w:autoSpaceDE w:val="0"/>
        <w:autoSpaceDN w:val="0"/>
        <w:spacing w:line="240" w:lineRule="auto"/>
        <w:ind w:left="640" w:hanging="640"/>
        <w:rPr>
          <w:noProof/>
        </w:rPr>
      </w:pPr>
      <w:r w:rsidRPr="00A4670A">
        <w:rPr>
          <w:noProof/>
        </w:rPr>
        <w:t>[55]</w:t>
      </w:r>
      <w:r w:rsidRPr="00A4670A">
        <w:rPr>
          <w:noProof/>
        </w:rPr>
        <w:tab/>
        <w:t>M.M.D. Latt, H.H.B. Menz, V.S. Fung, S.R. Lord, Acceleration patterns of the head and pelvis during gait in older people with Parkinson’s disease: a comparison of fallers and nonfallers, J. Gerontol. 64 (2009) 700–6. doi:10.1093/gerona/glp009.</w:t>
      </w:r>
    </w:p>
    <w:p w14:paraId="108F4ACC" w14:textId="77777777" w:rsidR="006D0F06" w:rsidRPr="00A4670A" w:rsidRDefault="006D0F06" w:rsidP="006D0F06">
      <w:pPr>
        <w:widowControl w:val="0"/>
        <w:autoSpaceDE w:val="0"/>
        <w:autoSpaceDN w:val="0"/>
        <w:spacing w:line="240" w:lineRule="auto"/>
        <w:ind w:left="640" w:hanging="640"/>
        <w:rPr>
          <w:noProof/>
        </w:rPr>
      </w:pPr>
      <w:r w:rsidRPr="00A4670A">
        <w:rPr>
          <w:noProof/>
        </w:rPr>
        <w:t>[56]</w:t>
      </w:r>
      <w:r w:rsidRPr="00A4670A">
        <w:rPr>
          <w:noProof/>
        </w:rPr>
        <w:tab/>
        <w:t>M. Latt, H. Menz, V. Fung, S. Lord, Walking speed, cadence and step length are selected to optimize the stability of head and pelvis accelerations, Exp. Brain Res. 184 (2008) 201–209. doi:10.1007/s00221-007-1094-x.</w:t>
      </w:r>
    </w:p>
    <w:p w14:paraId="64351D2B" w14:textId="77777777" w:rsidR="006D0F06" w:rsidRPr="00A4670A" w:rsidRDefault="006D0F06" w:rsidP="006D0F06">
      <w:pPr>
        <w:widowControl w:val="0"/>
        <w:autoSpaceDE w:val="0"/>
        <w:autoSpaceDN w:val="0"/>
        <w:spacing w:line="240" w:lineRule="auto"/>
        <w:ind w:left="640" w:hanging="640"/>
        <w:rPr>
          <w:noProof/>
        </w:rPr>
      </w:pPr>
      <w:r w:rsidRPr="00A4670A">
        <w:rPr>
          <w:noProof/>
        </w:rPr>
        <w:t>[57]</w:t>
      </w:r>
      <w:r w:rsidRPr="00A4670A">
        <w:rPr>
          <w:noProof/>
        </w:rPr>
        <w:tab/>
        <w:t>J. Kavanagh, R. Barrett, S. Morrison, The role of the neck and trunk in facilitating head stability during walking, Exp. Brain Res. 172 (2006) 454–463. doi:10.1007/s00221-006-0353-6.</w:t>
      </w:r>
    </w:p>
    <w:p w14:paraId="64ACE923" w14:textId="77777777" w:rsidR="006D0F06" w:rsidRPr="00A4670A" w:rsidRDefault="006D0F06" w:rsidP="006D0F06">
      <w:pPr>
        <w:widowControl w:val="0"/>
        <w:autoSpaceDE w:val="0"/>
        <w:autoSpaceDN w:val="0"/>
        <w:spacing w:line="240" w:lineRule="auto"/>
        <w:ind w:left="640" w:hanging="640"/>
        <w:rPr>
          <w:noProof/>
        </w:rPr>
      </w:pPr>
      <w:r w:rsidRPr="00A4670A">
        <w:rPr>
          <w:noProof/>
        </w:rPr>
        <w:t>[58]</w:t>
      </w:r>
      <w:r w:rsidRPr="00A4670A">
        <w:rPr>
          <w:noProof/>
        </w:rPr>
        <w:tab/>
        <w:t>K. a Lowry, A.L. Smiley-Oyen, A.J. Carrel, J.P. Kerr, Walking stability using harmonic ratios in Parkinson’s disease., Mov. Disord. 24 (2009) 261–7. doi:10.1002/mds.22352.</w:t>
      </w:r>
    </w:p>
    <w:p w14:paraId="5878E0D8" w14:textId="77777777" w:rsidR="006D0F06" w:rsidRPr="00A4670A" w:rsidRDefault="006D0F06" w:rsidP="006D0F06">
      <w:pPr>
        <w:widowControl w:val="0"/>
        <w:autoSpaceDE w:val="0"/>
        <w:autoSpaceDN w:val="0"/>
        <w:spacing w:line="240" w:lineRule="auto"/>
        <w:ind w:left="640" w:hanging="640"/>
        <w:rPr>
          <w:noProof/>
        </w:rPr>
      </w:pPr>
      <w:r w:rsidRPr="00A4670A">
        <w:rPr>
          <w:noProof/>
        </w:rPr>
        <w:t>[59]</w:t>
      </w:r>
      <w:r w:rsidRPr="00A4670A">
        <w:rPr>
          <w:noProof/>
        </w:rPr>
        <w:tab/>
        <w:t>J. Kim, Y. Kwon, J. Heo, G. Eom, M. Kwon, G. Tack, S. Koh, Acceleration Pattern of the Upper Body During Level Walking in Patients With Parkinson’S Disease, J. Mech. Med. Biol. 16 (2016) 1640025. doi:10.1142/S021951941640025X.</w:t>
      </w:r>
    </w:p>
    <w:p w14:paraId="3056A559" w14:textId="77777777" w:rsidR="006D0F06" w:rsidRPr="00A4670A" w:rsidRDefault="006D0F06" w:rsidP="006D0F06">
      <w:pPr>
        <w:widowControl w:val="0"/>
        <w:autoSpaceDE w:val="0"/>
        <w:autoSpaceDN w:val="0"/>
        <w:spacing w:line="240" w:lineRule="auto"/>
        <w:ind w:left="640" w:hanging="640"/>
        <w:rPr>
          <w:noProof/>
        </w:rPr>
      </w:pPr>
      <w:r w:rsidRPr="00A4670A">
        <w:rPr>
          <w:noProof/>
        </w:rPr>
        <w:t>[60]</w:t>
      </w:r>
      <w:r w:rsidRPr="00A4670A">
        <w:rPr>
          <w:noProof/>
        </w:rPr>
        <w:tab/>
        <w:t>M. a D. Brodie, C.G. Canning, T.R. Beijer, S.R. Lord, Uncontrolled head oscillations in people with Parkinson’s disease may reflect an inability to respond to perturbations while walking, Physiol. Meas. 36 (2015) 873–881. doi:10.1088/0967-3334/36/5/873.</w:t>
      </w:r>
    </w:p>
    <w:p w14:paraId="071209DF" w14:textId="77777777" w:rsidR="006D0F06" w:rsidRPr="00A4670A" w:rsidRDefault="006D0F06" w:rsidP="006D0F06">
      <w:pPr>
        <w:widowControl w:val="0"/>
        <w:autoSpaceDE w:val="0"/>
        <w:autoSpaceDN w:val="0"/>
        <w:spacing w:line="240" w:lineRule="auto"/>
        <w:ind w:left="640" w:hanging="640"/>
        <w:rPr>
          <w:noProof/>
        </w:rPr>
      </w:pPr>
      <w:r w:rsidRPr="00A4670A">
        <w:rPr>
          <w:noProof/>
        </w:rPr>
        <w:t>[61]</w:t>
      </w:r>
      <w:r w:rsidRPr="00A4670A">
        <w:rPr>
          <w:noProof/>
        </w:rPr>
        <w:tab/>
        <w:t>C. Zampieri, A. Salarian, P. Carlson-Kuhta, K. Aminian, J.G. Nutt, F.B. Horak, The instrumented timed up and go test: potential outcome measure for disease modifying therapies in Parkinson’s disease., J. Neurol. Neurosurg. Psychiatry. 81 (2010) 171–176. doi:10.1136/jnnp.2009.173740.</w:t>
      </w:r>
    </w:p>
    <w:p w14:paraId="5A116EE0" w14:textId="77777777" w:rsidR="006D0F06" w:rsidRPr="00A4670A" w:rsidRDefault="006D0F06" w:rsidP="006D0F06">
      <w:pPr>
        <w:widowControl w:val="0"/>
        <w:autoSpaceDE w:val="0"/>
        <w:autoSpaceDN w:val="0"/>
        <w:spacing w:line="240" w:lineRule="auto"/>
        <w:ind w:left="640" w:hanging="640"/>
        <w:rPr>
          <w:noProof/>
        </w:rPr>
      </w:pPr>
      <w:r w:rsidRPr="00A4670A">
        <w:rPr>
          <w:noProof/>
        </w:rPr>
        <w:t>[62]</w:t>
      </w:r>
      <w:r w:rsidRPr="00A4670A">
        <w:rPr>
          <w:noProof/>
        </w:rPr>
        <w:tab/>
        <w:t>I. Pasciuto, E. Bergamini, M. Iosa, G. Vannozzi, A. Cappozzo, Overcoming the limitations of the Harmonic Ratio for the reliable assessment of gait symmetry, J. Biomech. 53 (2017) 84–89. doi:10.1016/j.jbiomech.2017.01.005.</w:t>
      </w:r>
    </w:p>
    <w:p w14:paraId="69D7706C" w14:textId="77777777" w:rsidR="006D0F06" w:rsidRPr="00A4670A" w:rsidRDefault="006D0F06" w:rsidP="006D0F06">
      <w:pPr>
        <w:widowControl w:val="0"/>
        <w:autoSpaceDE w:val="0"/>
        <w:autoSpaceDN w:val="0"/>
        <w:spacing w:line="240" w:lineRule="auto"/>
        <w:ind w:left="640" w:hanging="640"/>
        <w:rPr>
          <w:noProof/>
        </w:rPr>
      </w:pPr>
      <w:r w:rsidRPr="00A4670A">
        <w:rPr>
          <w:noProof/>
        </w:rPr>
        <w:t>[63]</w:t>
      </w:r>
      <w:r w:rsidRPr="00A4670A">
        <w:rPr>
          <w:noProof/>
        </w:rPr>
        <w:tab/>
        <w:t>S.-F. A, E. M, G. C, S. D, H. M, D. J, J. van Uem, F. J, New Methods for the Assessment of Parkinson ’ s Disease ( 2005 to 2015 ): A Systematic Review, 31 (2016) 1283–1292. doi:10.1002/mds.26723.</w:t>
      </w:r>
    </w:p>
    <w:p w14:paraId="0900D267" w14:textId="77777777" w:rsidR="006D0F06" w:rsidRPr="00A4670A" w:rsidRDefault="006D0F06" w:rsidP="006D0F06">
      <w:pPr>
        <w:widowControl w:val="0"/>
        <w:autoSpaceDE w:val="0"/>
        <w:autoSpaceDN w:val="0"/>
        <w:spacing w:line="240" w:lineRule="auto"/>
        <w:ind w:left="640" w:hanging="640"/>
        <w:rPr>
          <w:noProof/>
        </w:rPr>
      </w:pPr>
      <w:r w:rsidRPr="00A4670A">
        <w:rPr>
          <w:noProof/>
        </w:rPr>
        <w:t>[64]</w:t>
      </w:r>
      <w:r w:rsidRPr="00A4670A">
        <w:rPr>
          <w:noProof/>
        </w:rPr>
        <w:tab/>
        <w:t>K. Lebel, P. Boissy, H. Nguyen, C. Duval, Inertial measurement systems for segments and joints kinematics assessment : towards an understanding of the variations in sensors accuracy, Biomed. Eng. Online. (2017) 1–16. doi:10.1186/s12938-017-0347-6.</w:t>
      </w:r>
    </w:p>
    <w:p w14:paraId="7F9473DC" w14:textId="77777777" w:rsidR="006D0F06" w:rsidRPr="00A4670A" w:rsidRDefault="006D0F06" w:rsidP="006D0F06">
      <w:pPr>
        <w:widowControl w:val="0"/>
        <w:autoSpaceDE w:val="0"/>
        <w:autoSpaceDN w:val="0"/>
        <w:spacing w:line="240" w:lineRule="auto"/>
        <w:ind w:left="640" w:hanging="640"/>
        <w:rPr>
          <w:noProof/>
        </w:rPr>
      </w:pPr>
      <w:r w:rsidRPr="00A4670A">
        <w:rPr>
          <w:noProof/>
        </w:rPr>
        <w:t>[65]</w:t>
      </w:r>
      <w:r w:rsidRPr="00A4670A">
        <w:rPr>
          <w:noProof/>
        </w:rPr>
        <w:tab/>
        <w:t>R.J. Elble, J. Mcnames, Reviews Using Portable Transducers to Measure Tremor Severity, (n.d.) 1–12. doi:10.7916/D8DR2VCC.</w:t>
      </w:r>
    </w:p>
    <w:p w14:paraId="7D2DB2D5" w14:textId="77777777" w:rsidR="006D0F06" w:rsidRPr="00A4670A" w:rsidRDefault="006D0F06" w:rsidP="006D0F06">
      <w:pPr>
        <w:widowControl w:val="0"/>
        <w:autoSpaceDE w:val="0"/>
        <w:autoSpaceDN w:val="0"/>
        <w:spacing w:line="240" w:lineRule="auto"/>
        <w:ind w:left="640" w:hanging="640"/>
        <w:rPr>
          <w:noProof/>
        </w:rPr>
      </w:pPr>
      <w:r w:rsidRPr="00A4670A">
        <w:rPr>
          <w:noProof/>
        </w:rPr>
        <w:t>[66]</w:t>
      </w:r>
      <w:r w:rsidRPr="00A4670A">
        <w:rPr>
          <w:noProof/>
        </w:rPr>
        <w:tab/>
        <w:t>M.A.D. Brodie, M.J.M. Coppens, S.R. Lord, N.H. Lovell, Y.J. Gschwind, S.J. Redmond, M.B. Del Rosario, K. Wang, D.L. Sturnieks, M. Persiani, K. Delbaere, Wearable pendant device monitoring using new wavelet-based methods shows daily life and laboratory gaits are different, Med. Biol. Eng. Comput. 54 (2016) 663–674. doi:10.1007/s11517-015-1357-9.</w:t>
      </w:r>
    </w:p>
    <w:p w14:paraId="5D329594" w14:textId="77777777" w:rsidR="006D0F06" w:rsidRPr="00A4670A" w:rsidRDefault="006D0F06" w:rsidP="006D0F06">
      <w:pPr>
        <w:widowControl w:val="0"/>
        <w:autoSpaceDE w:val="0"/>
        <w:autoSpaceDN w:val="0"/>
        <w:spacing w:line="240" w:lineRule="auto"/>
        <w:ind w:left="640" w:hanging="640"/>
        <w:rPr>
          <w:noProof/>
        </w:rPr>
      </w:pPr>
      <w:r w:rsidRPr="00A4670A">
        <w:rPr>
          <w:noProof/>
        </w:rPr>
        <w:t>[67]</w:t>
      </w:r>
      <w:r w:rsidRPr="00A4670A">
        <w:rPr>
          <w:noProof/>
        </w:rPr>
        <w:tab/>
        <w:t>P. Fazio, G. Granieri, I. Casetta, E. Cesnik, S. Mazzacane, P. Caliandro, F. Pedrielli, E. Granieri, Gait measures with a triaxial accelerometer among patients with neurological impairment, Neurol. Sci. 34 (2013) 435–440. doi:10.1007/s10072-012-1017-x.</w:t>
      </w:r>
    </w:p>
    <w:p w14:paraId="78A146DF" w14:textId="77777777" w:rsidR="006D0F06" w:rsidRPr="00A4670A" w:rsidRDefault="006D0F06" w:rsidP="006D0F06">
      <w:pPr>
        <w:widowControl w:val="0"/>
        <w:autoSpaceDE w:val="0"/>
        <w:autoSpaceDN w:val="0"/>
        <w:spacing w:line="240" w:lineRule="auto"/>
        <w:ind w:left="640" w:hanging="640"/>
        <w:rPr>
          <w:noProof/>
        </w:rPr>
      </w:pPr>
      <w:r w:rsidRPr="00A4670A">
        <w:rPr>
          <w:noProof/>
        </w:rPr>
        <w:t>[68]</w:t>
      </w:r>
      <w:r w:rsidRPr="00A4670A">
        <w:rPr>
          <w:noProof/>
        </w:rPr>
        <w:tab/>
        <w:t>H. Zeng, Y. Zhao, Sensing Movement: Microsensors for Body Motion Measurement, (2011) 638–660. doi:10.3390/s110100638.</w:t>
      </w:r>
    </w:p>
    <w:p w14:paraId="5E28DFBB" w14:textId="77777777" w:rsidR="006D0F06" w:rsidRPr="00A4670A" w:rsidRDefault="006D0F06" w:rsidP="006D0F06">
      <w:pPr>
        <w:widowControl w:val="0"/>
        <w:autoSpaceDE w:val="0"/>
        <w:autoSpaceDN w:val="0"/>
        <w:spacing w:line="240" w:lineRule="auto"/>
        <w:ind w:left="640" w:hanging="640"/>
        <w:rPr>
          <w:noProof/>
        </w:rPr>
      </w:pPr>
      <w:r w:rsidRPr="00A4670A">
        <w:rPr>
          <w:noProof/>
        </w:rPr>
        <w:t>[69]</w:t>
      </w:r>
      <w:r w:rsidRPr="00A4670A">
        <w:rPr>
          <w:noProof/>
        </w:rPr>
        <w:tab/>
        <w:t>M. El-Gohary, S. Pearson, J. McNames, M. Mancini, F. Horak, S. Mellone, L. Chiari, Continuous monitoring of turning in patients with movement disability, Sensors (Switzerland). 14 (2014) 356–369. doi:10.3390/s140100356.</w:t>
      </w:r>
    </w:p>
    <w:p w14:paraId="611BF98D" w14:textId="77777777" w:rsidR="006D0F06" w:rsidRPr="00A4670A" w:rsidRDefault="006D0F06" w:rsidP="006D0F06">
      <w:pPr>
        <w:widowControl w:val="0"/>
        <w:autoSpaceDE w:val="0"/>
        <w:autoSpaceDN w:val="0"/>
        <w:spacing w:line="240" w:lineRule="auto"/>
        <w:ind w:left="640" w:hanging="640"/>
        <w:rPr>
          <w:noProof/>
        </w:rPr>
      </w:pPr>
      <w:r w:rsidRPr="00A4670A">
        <w:rPr>
          <w:noProof/>
        </w:rPr>
        <w:t>[70]</w:t>
      </w:r>
      <w:r w:rsidRPr="00A4670A">
        <w:rPr>
          <w:noProof/>
        </w:rPr>
        <w:tab/>
        <w:t>P. Picerno, A. Cereatti, A. Cappozzo, Joint kinematics estimate using wearable inertial and magnetic sensing modules, Gait Posture. 28 (2008) 588–595. doi:10.1016/j.gaitpost.2008.04.003.</w:t>
      </w:r>
    </w:p>
    <w:p w14:paraId="0941704A" w14:textId="77777777" w:rsidR="006D0F06" w:rsidRPr="00A4670A" w:rsidRDefault="006D0F06" w:rsidP="006D0F06">
      <w:pPr>
        <w:widowControl w:val="0"/>
        <w:autoSpaceDE w:val="0"/>
        <w:autoSpaceDN w:val="0"/>
        <w:spacing w:line="240" w:lineRule="auto"/>
        <w:ind w:left="640" w:hanging="640"/>
        <w:rPr>
          <w:noProof/>
        </w:rPr>
      </w:pPr>
      <w:r w:rsidRPr="00A4670A">
        <w:rPr>
          <w:noProof/>
        </w:rPr>
        <w:t>[71]</w:t>
      </w:r>
      <w:r w:rsidRPr="00A4670A">
        <w:rPr>
          <w:noProof/>
        </w:rPr>
        <w:tab/>
        <w:t>E. Bergamini, G. Ligorio, A. Summa, G. Vanozzi, A. Capozzo, A. Sabatini, Estimating orientation using magnetic and inertial sensors and different sensor fusion approaches: accuracy assessment in manual and locomotion tasks, Sensors (Basel). 14 (2014) 1–17. doi:10.3390/s140x0000x.</w:t>
      </w:r>
    </w:p>
    <w:p w14:paraId="2E7D8719" w14:textId="77777777" w:rsidR="006D0F06" w:rsidRPr="00A4670A" w:rsidRDefault="006D0F06" w:rsidP="006D0F06">
      <w:pPr>
        <w:widowControl w:val="0"/>
        <w:autoSpaceDE w:val="0"/>
        <w:autoSpaceDN w:val="0"/>
        <w:spacing w:line="240" w:lineRule="auto"/>
        <w:ind w:left="640" w:hanging="640"/>
        <w:rPr>
          <w:noProof/>
        </w:rPr>
      </w:pPr>
      <w:r w:rsidRPr="00A4670A">
        <w:rPr>
          <w:noProof/>
        </w:rPr>
        <w:t>[72]</w:t>
      </w:r>
      <w:r w:rsidRPr="00A4670A">
        <w:rPr>
          <w:noProof/>
        </w:rPr>
        <w:tab/>
        <w:t>A. Millecamps, K.A. Lowry, J.S. Brach, S. Perera, M.S. Redfern, E. Sejdić, Understanding the effects of pre-processing on extracted signal features from gait accelerometry signals, Comput. Biol. Med. 62 (2015) 164–174. doi:10.1016/j.compbiomed.2015.03.027.</w:t>
      </w:r>
    </w:p>
    <w:p w14:paraId="20B4971C" w14:textId="77777777" w:rsidR="006D0F06" w:rsidRPr="00A4670A" w:rsidRDefault="006D0F06" w:rsidP="006D0F06">
      <w:pPr>
        <w:widowControl w:val="0"/>
        <w:autoSpaceDE w:val="0"/>
        <w:autoSpaceDN w:val="0"/>
        <w:spacing w:line="240" w:lineRule="auto"/>
        <w:ind w:left="640" w:hanging="640"/>
        <w:rPr>
          <w:noProof/>
        </w:rPr>
      </w:pPr>
      <w:r w:rsidRPr="00A4670A">
        <w:rPr>
          <w:noProof/>
        </w:rPr>
        <w:t>[73]</w:t>
      </w:r>
      <w:r w:rsidRPr="00A4670A">
        <w:rPr>
          <w:noProof/>
        </w:rPr>
        <w:tab/>
        <w:t>F. Riva, M.C. Bisi, R. Stagni, Gait variability and stability measures : Minimum number of strides and within-session reliability, Comput. Biol. Med. 50 (2014) 9–13. doi:10.1016/j.compbiomed.2014.04.001.</w:t>
      </w:r>
    </w:p>
    <w:p w14:paraId="4B15DC85" w14:textId="77777777" w:rsidR="006D0F06" w:rsidRPr="00A4670A" w:rsidRDefault="006D0F06" w:rsidP="006D0F06">
      <w:pPr>
        <w:widowControl w:val="0"/>
        <w:autoSpaceDE w:val="0"/>
        <w:autoSpaceDN w:val="0"/>
        <w:spacing w:line="240" w:lineRule="auto"/>
        <w:ind w:left="640" w:hanging="640"/>
        <w:rPr>
          <w:noProof/>
        </w:rPr>
      </w:pPr>
      <w:r w:rsidRPr="00A4670A">
        <w:rPr>
          <w:noProof/>
        </w:rPr>
        <w:t>[74]</w:t>
      </w:r>
      <w:r w:rsidRPr="00A4670A">
        <w:rPr>
          <w:noProof/>
        </w:rPr>
        <w:tab/>
        <w:t>H. Menz, S. Lord, R. Fitzpatrick, Acceleration patterns of the head and pelvis when walking on level and irregular surfaces, Gait Posture. 18 (2003) 35–46. http://www.sciencedirect.com/science/article/pii/S0966636202001595 (accessed July 30, 2014).</w:t>
      </w:r>
    </w:p>
    <w:p w14:paraId="20B9C1DF" w14:textId="77777777" w:rsidR="006D0F06" w:rsidRPr="00A4670A" w:rsidRDefault="006D0F06" w:rsidP="006D0F06">
      <w:pPr>
        <w:widowControl w:val="0"/>
        <w:autoSpaceDE w:val="0"/>
        <w:autoSpaceDN w:val="0"/>
        <w:spacing w:line="240" w:lineRule="auto"/>
        <w:ind w:left="640" w:hanging="640"/>
        <w:rPr>
          <w:noProof/>
        </w:rPr>
      </w:pPr>
      <w:r w:rsidRPr="00A4670A">
        <w:rPr>
          <w:noProof/>
        </w:rPr>
        <w:t>[75]</w:t>
      </w:r>
      <w:r w:rsidRPr="00A4670A">
        <w:rPr>
          <w:noProof/>
        </w:rPr>
        <w:tab/>
        <w:t>H. Menz, S. Lord, R. Fitzpatrick, Age</w:t>
      </w:r>
      <w:r w:rsidRPr="00A4670A">
        <w:rPr>
          <w:rFonts w:ascii="Cambria Math" w:hAnsi="Cambria Math" w:cs="Cambria Math"/>
          <w:noProof/>
        </w:rPr>
        <w:t>‐</w:t>
      </w:r>
      <w:r w:rsidRPr="00A4670A">
        <w:rPr>
          <w:noProof/>
        </w:rPr>
        <w:t>related differences in walking stability, Age Ageing. 32 (2003) 137–142. http://ageing.oxfordjournals.org/content/32/2/137.short (accessed July 30, 2014).</w:t>
      </w:r>
    </w:p>
    <w:p w14:paraId="114F3C8A" w14:textId="77777777" w:rsidR="006D0F06" w:rsidRPr="00A4670A" w:rsidRDefault="006D0F06" w:rsidP="006D0F06">
      <w:pPr>
        <w:widowControl w:val="0"/>
        <w:autoSpaceDE w:val="0"/>
        <w:autoSpaceDN w:val="0"/>
        <w:spacing w:line="240" w:lineRule="auto"/>
        <w:ind w:left="640" w:hanging="640"/>
        <w:rPr>
          <w:noProof/>
        </w:rPr>
      </w:pPr>
      <w:r w:rsidRPr="00A4670A">
        <w:rPr>
          <w:noProof/>
        </w:rPr>
        <w:t>[76]</w:t>
      </w:r>
      <w:r w:rsidRPr="00A4670A">
        <w:rPr>
          <w:noProof/>
        </w:rPr>
        <w:tab/>
        <w:t>M. a. D. Brodie, H.B. Menz, S.R. Lord, Age-associated changes in head jerk while walking reveal altered dynamic stability in older people, Exp. Brain Res. 232 (2014) 51–60. doi:10.1007/s00221-013-3719-6.</w:t>
      </w:r>
    </w:p>
    <w:p w14:paraId="27D23A46" w14:textId="77777777" w:rsidR="006D0F06" w:rsidRPr="00A4670A" w:rsidRDefault="006D0F06" w:rsidP="006D0F06">
      <w:pPr>
        <w:widowControl w:val="0"/>
        <w:autoSpaceDE w:val="0"/>
        <w:autoSpaceDN w:val="0"/>
        <w:spacing w:line="240" w:lineRule="auto"/>
        <w:ind w:left="640" w:hanging="640"/>
        <w:rPr>
          <w:noProof/>
        </w:rPr>
      </w:pPr>
      <w:r w:rsidRPr="00A4670A">
        <w:rPr>
          <w:noProof/>
        </w:rPr>
        <w:t>[77]</w:t>
      </w:r>
      <w:r w:rsidRPr="00A4670A">
        <w:rPr>
          <w:noProof/>
        </w:rPr>
        <w:tab/>
        <w:t>H. Gage, Accelerographic analysis of human gait, The american society of mechanical engineers, 1967.</w:t>
      </w:r>
    </w:p>
    <w:p w14:paraId="4712557D" w14:textId="77777777" w:rsidR="006D0F06" w:rsidRPr="00A4670A" w:rsidRDefault="006D0F06" w:rsidP="006D0F06">
      <w:pPr>
        <w:widowControl w:val="0"/>
        <w:autoSpaceDE w:val="0"/>
        <w:autoSpaceDN w:val="0"/>
        <w:spacing w:line="240" w:lineRule="auto"/>
        <w:ind w:left="640" w:hanging="640"/>
        <w:rPr>
          <w:noProof/>
        </w:rPr>
      </w:pPr>
      <w:r w:rsidRPr="00A4670A">
        <w:rPr>
          <w:noProof/>
        </w:rPr>
        <w:t>[78]</w:t>
      </w:r>
      <w:r w:rsidRPr="00A4670A">
        <w:rPr>
          <w:noProof/>
        </w:rPr>
        <w:tab/>
        <w:t>E. Sejdic, K. Lowry, J. Roche, M. Redfern, J. Brach, A comprehensive assessment of gait accelerometry signals in time, frequency and time-frequency domains, IEEE Trans. Neural Syst. Rehabil. Eng. 22 (2013) 603–612. http://ieeexplore.ieee.org/xpls/abs_all.jsp?arnumber=6525404 (accessed October 8, 2014).</w:t>
      </w:r>
    </w:p>
    <w:p w14:paraId="25666FE2" w14:textId="77777777" w:rsidR="006D0F06" w:rsidRPr="00A4670A" w:rsidRDefault="006D0F06" w:rsidP="006D0F06">
      <w:pPr>
        <w:widowControl w:val="0"/>
        <w:autoSpaceDE w:val="0"/>
        <w:autoSpaceDN w:val="0"/>
        <w:spacing w:line="240" w:lineRule="auto"/>
        <w:ind w:left="640" w:hanging="640"/>
        <w:rPr>
          <w:noProof/>
        </w:rPr>
      </w:pPr>
      <w:r w:rsidRPr="00A4670A">
        <w:rPr>
          <w:noProof/>
        </w:rPr>
        <w:t>[79]</w:t>
      </w:r>
      <w:r w:rsidRPr="00A4670A">
        <w:rPr>
          <w:noProof/>
        </w:rPr>
        <w:tab/>
        <w:t>H. Menz, S. Lord, Walking stability and sensorimotor function in older people with diabetic peripheral neuropathy, Arch. Phys. …. 85 (2004) 245–52. doi:10.1016/j.apmr.2003.06.015.</w:t>
      </w:r>
    </w:p>
    <w:p w14:paraId="65DEF1EA" w14:textId="77777777" w:rsidR="006D0F06" w:rsidRPr="00A4670A" w:rsidRDefault="006D0F06" w:rsidP="006D0F06">
      <w:pPr>
        <w:widowControl w:val="0"/>
        <w:autoSpaceDE w:val="0"/>
        <w:autoSpaceDN w:val="0"/>
        <w:spacing w:line="240" w:lineRule="auto"/>
        <w:ind w:left="640" w:hanging="640"/>
        <w:rPr>
          <w:noProof/>
        </w:rPr>
      </w:pPr>
      <w:r w:rsidRPr="00A4670A">
        <w:rPr>
          <w:noProof/>
        </w:rPr>
        <w:t>[80]</w:t>
      </w:r>
      <w:r w:rsidRPr="00A4670A">
        <w:rPr>
          <w:noProof/>
        </w:rPr>
        <w:tab/>
        <w:t>R. Moe-Nilssen, J.L. Helbostad, Estimation of gait cycle characteristics by trunk accelerometry, J. Biomech. 37 (2004) 121–126. doi:10.1016/S0021-9290(03)00233-1.</w:t>
      </w:r>
    </w:p>
    <w:p w14:paraId="34F37C6B" w14:textId="77777777" w:rsidR="006D0F06" w:rsidRPr="00A4670A" w:rsidRDefault="006D0F06" w:rsidP="006D0F06">
      <w:pPr>
        <w:widowControl w:val="0"/>
        <w:autoSpaceDE w:val="0"/>
        <w:autoSpaceDN w:val="0"/>
        <w:spacing w:line="240" w:lineRule="auto"/>
        <w:ind w:left="640" w:hanging="640"/>
        <w:rPr>
          <w:noProof/>
        </w:rPr>
      </w:pPr>
      <w:r w:rsidRPr="00A4670A">
        <w:rPr>
          <w:noProof/>
        </w:rPr>
        <w:t>[81]</w:t>
      </w:r>
      <w:r w:rsidRPr="00A4670A">
        <w:rPr>
          <w:noProof/>
        </w:rPr>
        <w:tab/>
        <w:t>C. Yang, Y. Hsu, K. Shih, J. Lu, S. Kong, W.H. Memorial, S. Lin, Real-Time Gait Cycle Parameter Recognition Using a Wearable Accelerometry System, (2011) 7314–7326. doi:10.3390/s110807314.</w:t>
      </w:r>
    </w:p>
    <w:p w14:paraId="7BF8E99D" w14:textId="77777777" w:rsidR="006D0F06" w:rsidRPr="00A4670A" w:rsidRDefault="006D0F06" w:rsidP="006D0F06">
      <w:pPr>
        <w:widowControl w:val="0"/>
        <w:autoSpaceDE w:val="0"/>
        <w:autoSpaceDN w:val="0"/>
        <w:spacing w:line="240" w:lineRule="auto"/>
        <w:ind w:left="640" w:hanging="640"/>
        <w:rPr>
          <w:noProof/>
        </w:rPr>
      </w:pPr>
      <w:r w:rsidRPr="00A4670A">
        <w:rPr>
          <w:noProof/>
        </w:rPr>
        <w:t>[82]</w:t>
      </w:r>
      <w:r w:rsidRPr="00A4670A">
        <w:rPr>
          <w:noProof/>
        </w:rPr>
        <w:tab/>
        <w:t>C. Mazzà, M. Iosa, P. Picerno, A. Cappozzo, Gender differences in the control of the upper body accelerations during level walking, Gait Posture. 29 (2009) 300–303. doi:10.1016/j.gaitpost.2008.09.013.</w:t>
      </w:r>
    </w:p>
    <w:p w14:paraId="17271696" w14:textId="77777777" w:rsidR="006D0F06" w:rsidRPr="00A4670A" w:rsidRDefault="006D0F06" w:rsidP="006D0F06">
      <w:pPr>
        <w:widowControl w:val="0"/>
        <w:autoSpaceDE w:val="0"/>
        <w:autoSpaceDN w:val="0"/>
        <w:spacing w:line="240" w:lineRule="auto"/>
        <w:ind w:left="640" w:hanging="640"/>
        <w:rPr>
          <w:noProof/>
        </w:rPr>
      </w:pPr>
      <w:r w:rsidRPr="00A4670A">
        <w:rPr>
          <w:noProof/>
        </w:rPr>
        <w:t>[83]</w:t>
      </w:r>
      <w:r w:rsidRPr="00A4670A">
        <w:rPr>
          <w:noProof/>
        </w:rPr>
        <w:tab/>
        <w:t>C. Mazzà, M. Zok, A. Cappozzo, Gait &amp; Posture Head stabilization in children of both genders during level walking, Gait Posture. 31 (2010) 429–432. doi:10.1016/j.gaitpost.2010.01.012.</w:t>
      </w:r>
    </w:p>
    <w:p w14:paraId="519A375B" w14:textId="77777777" w:rsidR="006D0F06" w:rsidRPr="00A4670A" w:rsidRDefault="006D0F06" w:rsidP="006D0F06">
      <w:pPr>
        <w:widowControl w:val="0"/>
        <w:autoSpaceDE w:val="0"/>
        <w:autoSpaceDN w:val="0"/>
        <w:spacing w:line="240" w:lineRule="auto"/>
        <w:ind w:left="640" w:hanging="640"/>
        <w:rPr>
          <w:noProof/>
        </w:rPr>
      </w:pPr>
      <w:r w:rsidRPr="00A4670A">
        <w:rPr>
          <w:noProof/>
        </w:rPr>
        <w:t>[84]</w:t>
      </w:r>
      <w:r w:rsidRPr="00A4670A">
        <w:rPr>
          <w:noProof/>
        </w:rPr>
        <w:tab/>
        <w:t>R.C.L. Vela-desojo, J.C. Miangolarra-page, Y. Macı, Axial rigidity and quality of life in patients with Parkinson ’ s disease : a preliminary study, (2011) 817–823. doi:10.1007/s11136-010-9818-y.</w:t>
      </w:r>
    </w:p>
    <w:p w14:paraId="244A871C" w14:textId="77777777" w:rsidR="006D0F06" w:rsidRPr="00A4670A" w:rsidRDefault="006D0F06" w:rsidP="006D0F06">
      <w:pPr>
        <w:widowControl w:val="0"/>
        <w:autoSpaceDE w:val="0"/>
        <w:autoSpaceDN w:val="0"/>
        <w:spacing w:line="240" w:lineRule="auto"/>
        <w:ind w:left="640" w:hanging="640"/>
        <w:rPr>
          <w:noProof/>
        </w:rPr>
      </w:pPr>
      <w:r w:rsidRPr="00A4670A">
        <w:rPr>
          <w:noProof/>
        </w:rPr>
        <w:t>[85]</w:t>
      </w:r>
      <w:r w:rsidRPr="00A4670A">
        <w:rPr>
          <w:noProof/>
        </w:rPr>
        <w:tab/>
        <w:t>B. Galna, S. Lord, D. Daud, N. Archibald, D. Burn, L. Rochester, Visual sampling during walking in people with Parkinson’s disease and the influence of environment and dual-task., Brain Res. 1473 (2012) 35–43. doi:10.1016/j.brainres.2012.07.017.</w:t>
      </w:r>
    </w:p>
    <w:p w14:paraId="5A2E09F9" w14:textId="77777777" w:rsidR="006D0F06" w:rsidRPr="00A4670A" w:rsidRDefault="006D0F06" w:rsidP="006D0F06">
      <w:pPr>
        <w:widowControl w:val="0"/>
        <w:autoSpaceDE w:val="0"/>
        <w:autoSpaceDN w:val="0"/>
        <w:spacing w:line="240" w:lineRule="auto"/>
        <w:ind w:left="640" w:hanging="640"/>
        <w:rPr>
          <w:noProof/>
        </w:rPr>
      </w:pPr>
      <w:r w:rsidRPr="00A4670A">
        <w:rPr>
          <w:noProof/>
        </w:rPr>
        <w:t>[86]</w:t>
      </w:r>
      <w:r w:rsidRPr="00A4670A">
        <w:rPr>
          <w:noProof/>
        </w:rPr>
        <w:tab/>
        <w:t>M. Folstein, S. Folstein, P. McHugh, Mini Mental State: A practical method for grading the cognitive state of patients for the clinician, 12 (1975) 189–198.</w:t>
      </w:r>
    </w:p>
    <w:p w14:paraId="33417644" w14:textId="77777777" w:rsidR="006D0F06" w:rsidRPr="00A4670A" w:rsidRDefault="006D0F06" w:rsidP="006D0F06">
      <w:pPr>
        <w:widowControl w:val="0"/>
        <w:autoSpaceDE w:val="0"/>
        <w:autoSpaceDN w:val="0"/>
        <w:spacing w:line="240" w:lineRule="auto"/>
        <w:ind w:left="640" w:hanging="640"/>
        <w:rPr>
          <w:noProof/>
        </w:rPr>
      </w:pPr>
      <w:r w:rsidRPr="00A4670A">
        <w:rPr>
          <w:noProof/>
        </w:rPr>
        <w:t>[87]</w:t>
      </w:r>
      <w:r w:rsidRPr="00A4670A">
        <w:rPr>
          <w:noProof/>
        </w:rPr>
        <w:tab/>
        <w:t>B. Galna, S. Lord, L. Rochester, Is gait variability reliable in older adults and Parkinson’s disease? Towards an optimal testing protocol, Gait Posture. 37 (2013) 580–585. doi:10.1016/j.gaitpost.2012.09.025.</w:t>
      </w:r>
    </w:p>
    <w:p w14:paraId="7162DC40" w14:textId="77777777" w:rsidR="006D0F06" w:rsidRPr="00A4670A" w:rsidRDefault="006D0F06" w:rsidP="006D0F06">
      <w:pPr>
        <w:widowControl w:val="0"/>
        <w:autoSpaceDE w:val="0"/>
        <w:autoSpaceDN w:val="0"/>
        <w:spacing w:line="240" w:lineRule="auto"/>
        <w:ind w:left="640" w:hanging="640"/>
        <w:rPr>
          <w:noProof/>
        </w:rPr>
      </w:pPr>
      <w:r w:rsidRPr="00A4670A">
        <w:rPr>
          <w:noProof/>
        </w:rPr>
        <w:t>[88]</w:t>
      </w:r>
      <w:r w:rsidRPr="00A4670A">
        <w:rPr>
          <w:noProof/>
        </w:rPr>
        <w:tab/>
        <w:t>A. Godwin, M. Agnew, J. Stevenson, Accuracy of inertial motion sensors in static, quasistatic, and complex dynamic motion., J. Biomech. Eng. 131 (2009) 1–5. doi:10.1115/1.4000109.</w:t>
      </w:r>
    </w:p>
    <w:p w14:paraId="78A88360" w14:textId="77777777" w:rsidR="006D0F06" w:rsidRPr="00A4670A" w:rsidRDefault="006D0F06" w:rsidP="006D0F06">
      <w:pPr>
        <w:widowControl w:val="0"/>
        <w:autoSpaceDE w:val="0"/>
        <w:autoSpaceDN w:val="0"/>
        <w:spacing w:line="240" w:lineRule="auto"/>
        <w:ind w:left="640" w:hanging="640"/>
        <w:rPr>
          <w:noProof/>
        </w:rPr>
      </w:pPr>
      <w:r w:rsidRPr="00A4670A">
        <w:rPr>
          <w:noProof/>
        </w:rPr>
        <w:t>[89]</w:t>
      </w:r>
      <w:r w:rsidRPr="00A4670A">
        <w:rPr>
          <w:noProof/>
        </w:rPr>
        <w:tab/>
        <w:t>C. Buckley, B. Galna, L. Rochester, C. Mazzà, Attenuation of Upper Body Accelerations during Gait : Piloting an Innovative Assessment Tool for Parkinson ’ s Disease, Biomed Res. Int. (2015) 6. doi:doi.org/10.1155/2015/865873.</w:t>
      </w:r>
    </w:p>
    <w:p w14:paraId="73C4EB17" w14:textId="77777777" w:rsidR="006D0F06" w:rsidRPr="00A4670A" w:rsidRDefault="006D0F06" w:rsidP="006D0F06">
      <w:pPr>
        <w:widowControl w:val="0"/>
        <w:autoSpaceDE w:val="0"/>
        <w:autoSpaceDN w:val="0"/>
        <w:spacing w:line="240" w:lineRule="auto"/>
        <w:ind w:left="640" w:hanging="640"/>
        <w:rPr>
          <w:noProof/>
        </w:rPr>
      </w:pPr>
      <w:r w:rsidRPr="00A4670A">
        <w:rPr>
          <w:noProof/>
        </w:rPr>
        <w:t>[90]</w:t>
      </w:r>
      <w:r w:rsidRPr="00A4670A">
        <w:rPr>
          <w:noProof/>
        </w:rPr>
        <w:tab/>
        <w:t>M. Mancini, F. Horak, Trunk accelerometry reveals postural instability in untreated Parkinson’s disease, Parkinsonism Relat. Disord. 17 (2011) 557–562. doi:10.1016/j.parkreldis.2011.05.010.</w:t>
      </w:r>
    </w:p>
    <w:p w14:paraId="647BBCE0" w14:textId="77777777" w:rsidR="006D0F06" w:rsidRPr="00A4670A" w:rsidRDefault="006D0F06" w:rsidP="006D0F06">
      <w:pPr>
        <w:widowControl w:val="0"/>
        <w:autoSpaceDE w:val="0"/>
        <w:autoSpaceDN w:val="0"/>
        <w:spacing w:line="240" w:lineRule="auto"/>
        <w:ind w:left="640" w:hanging="640"/>
        <w:rPr>
          <w:noProof/>
        </w:rPr>
      </w:pPr>
      <w:r w:rsidRPr="00A4670A">
        <w:rPr>
          <w:noProof/>
        </w:rPr>
        <w:t>[91]</w:t>
      </w:r>
      <w:r w:rsidRPr="00A4670A">
        <w:rPr>
          <w:noProof/>
        </w:rPr>
        <w:tab/>
        <w:t>J. Barth, J. Klucken, P. Kugler, T. Kammerer, R. Steidl, J. Winkler, J. Hornegger, B. Eskofier, Biometric and mobile gait analysis for early diagnosis and therapy monitoring in Parkinson’s disease., Conf. Proc.  ... Annu. Int. Conf. IEEE Eng. Med. Biol. Soc. IEEE Eng. Med. Biol. Soc. Annu. Conf. 2011 (2011) 868–71. doi:10.1109/IEMBS.2011.6090226.</w:t>
      </w:r>
    </w:p>
    <w:p w14:paraId="7A09D063" w14:textId="77777777" w:rsidR="006D0F06" w:rsidRPr="00A4670A" w:rsidRDefault="006D0F06" w:rsidP="006D0F06">
      <w:pPr>
        <w:widowControl w:val="0"/>
        <w:autoSpaceDE w:val="0"/>
        <w:autoSpaceDN w:val="0"/>
        <w:spacing w:line="240" w:lineRule="auto"/>
        <w:ind w:left="640" w:hanging="640"/>
        <w:rPr>
          <w:noProof/>
        </w:rPr>
      </w:pPr>
      <w:r w:rsidRPr="00A4670A">
        <w:rPr>
          <w:noProof/>
        </w:rPr>
        <w:t>[92]</w:t>
      </w:r>
      <w:r w:rsidRPr="00A4670A">
        <w:rPr>
          <w:noProof/>
        </w:rPr>
        <w:tab/>
        <w:t>J. Spildooren, S. Vercruysse, E. Heremans, B. Galna, J. Vandenbossche, K. Desloovere, W. Vandenberghe, A. Nieuwboer, Head-pelvis coupling is increased during turning in patients with Parkinson’s disease and freezing of gait, Mov. Disord. 28 (2013) 619–625. doi:10.1002/mds.25285.</w:t>
      </w:r>
    </w:p>
    <w:p w14:paraId="658C5F32" w14:textId="77777777" w:rsidR="006D0F06" w:rsidRPr="00A4670A" w:rsidRDefault="006D0F06" w:rsidP="006D0F06">
      <w:pPr>
        <w:widowControl w:val="0"/>
        <w:autoSpaceDE w:val="0"/>
        <w:autoSpaceDN w:val="0"/>
        <w:spacing w:line="240" w:lineRule="auto"/>
        <w:ind w:left="640" w:hanging="640"/>
        <w:rPr>
          <w:noProof/>
        </w:rPr>
      </w:pPr>
      <w:r w:rsidRPr="00A4670A">
        <w:rPr>
          <w:noProof/>
        </w:rPr>
        <w:t>[93]</w:t>
      </w:r>
      <w:r w:rsidRPr="00A4670A">
        <w:rPr>
          <w:noProof/>
        </w:rPr>
        <w:tab/>
        <w:t>T. Doi, T. Asai, S. Hirata, H. Ando, Dual-task costs for whole trunk movement during gait, Gait Posture. 33 (2011) 712–714. doi:10.1016/j.gaitpost.2010.12.017.</w:t>
      </w:r>
    </w:p>
    <w:p w14:paraId="552CFD78" w14:textId="77777777" w:rsidR="006D0F06" w:rsidRPr="00A4670A" w:rsidRDefault="006D0F06" w:rsidP="006D0F06">
      <w:pPr>
        <w:widowControl w:val="0"/>
        <w:autoSpaceDE w:val="0"/>
        <w:autoSpaceDN w:val="0"/>
        <w:spacing w:line="240" w:lineRule="auto"/>
        <w:ind w:left="640" w:hanging="640"/>
        <w:rPr>
          <w:noProof/>
        </w:rPr>
      </w:pPr>
      <w:r w:rsidRPr="00A4670A">
        <w:rPr>
          <w:noProof/>
        </w:rPr>
        <w:t>[94]</w:t>
      </w:r>
      <w:r w:rsidRPr="00A4670A">
        <w:rPr>
          <w:noProof/>
        </w:rPr>
        <w:tab/>
        <w:t>T. Doi, S. Hirata, R. Ono, K. Tsutsumimoto, S. Misu, H. Ando, The harmonic ratio of trunk acceleration predicts falling among older people: results of a 1-year prospective study., J. Neuroeng. Rehabil. 10 (2013) 1–7. doi:10.1186/1743-0003-10-7.</w:t>
      </w:r>
    </w:p>
    <w:p w14:paraId="3A04CB8C" w14:textId="77777777" w:rsidR="006D0F06" w:rsidRPr="00A4670A" w:rsidRDefault="006D0F06" w:rsidP="006D0F06">
      <w:pPr>
        <w:widowControl w:val="0"/>
        <w:autoSpaceDE w:val="0"/>
        <w:autoSpaceDN w:val="0"/>
        <w:spacing w:line="240" w:lineRule="auto"/>
        <w:ind w:left="640" w:hanging="640"/>
        <w:rPr>
          <w:noProof/>
        </w:rPr>
      </w:pPr>
      <w:r w:rsidRPr="00A4670A">
        <w:rPr>
          <w:noProof/>
        </w:rPr>
        <w:t>[95]</w:t>
      </w:r>
      <w:r w:rsidRPr="00A4670A">
        <w:rPr>
          <w:noProof/>
        </w:rPr>
        <w:tab/>
        <w:t>S. Del Din, A. Hickey, C. Ladha, S. Stuart, A.K. Bourke, P. Esser, L. Rochester, A. Godfrey, Instrumented gait assessment with a single wearable: an introductory tutorial, F1000Research. 5 (2016) 2323. doi:10.12688/f1000research.9591.1.</w:t>
      </w:r>
    </w:p>
    <w:p w14:paraId="6501835D" w14:textId="77777777" w:rsidR="006D0F06" w:rsidRPr="00A4670A" w:rsidRDefault="006D0F06" w:rsidP="006D0F06">
      <w:pPr>
        <w:widowControl w:val="0"/>
        <w:autoSpaceDE w:val="0"/>
        <w:autoSpaceDN w:val="0"/>
        <w:spacing w:line="240" w:lineRule="auto"/>
        <w:ind w:left="640" w:hanging="640"/>
        <w:rPr>
          <w:noProof/>
        </w:rPr>
      </w:pPr>
      <w:r w:rsidRPr="00A4670A">
        <w:rPr>
          <w:noProof/>
        </w:rPr>
        <w:t>[96]</w:t>
      </w:r>
      <w:r w:rsidRPr="00A4670A">
        <w:rPr>
          <w:noProof/>
        </w:rPr>
        <w:tab/>
        <w:t>C. Buckley, B. Galna, L. Rochester, C. Mazzà, Quantification of upper body movements during gait in older adults and in those with Parkinson’s disease: impact of acceleration realignment methodologies, Gait Posture. 52 (2017) 265–271. doi:10.1016/j.gaitpost.2016.11.047.</w:t>
      </w:r>
    </w:p>
    <w:p w14:paraId="061967E5" w14:textId="77777777" w:rsidR="006D0F06" w:rsidRPr="00A4670A" w:rsidRDefault="006D0F06" w:rsidP="006D0F06">
      <w:pPr>
        <w:widowControl w:val="0"/>
        <w:autoSpaceDE w:val="0"/>
        <w:autoSpaceDN w:val="0"/>
        <w:spacing w:line="240" w:lineRule="auto"/>
        <w:ind w:left="640" w:hanging="640"/>
        <w:rPr>
          <w:noProof/>
        </w:rPr>
      </w:pPr>
      <w:r w:rsidRPr="00A4670A">
        <w:rPr>
          <w:noProof/>
        </w:rPr>
        <w:t>[97]</w:t>
      </w:r>
      <w:r w:rsidRPr="00A4670A">
        <w:rPr>
          <w:noProof/>
        </w:rPr>
        <w:tab/>
        <w:t>J.L. Helbostad, R. Moe-Nilssen, The effect of gait speed on lateral balance control during walking in healthy elderly, Gait Posture. 18 (2003) 27–36. doi:10.1016/S0966-6362(02)00197-2.</w:t>
      </w:r>
    </w:p>
    <w:p w14:paraId="17B37F41" w14:textId="77777777" w:rsidR="006D0F06" w:rsidRPr="00A4670A" w:rsidRDefault="006D0F06" w:rsidP="006D0F06">
      <w:pPr>
        <w:widowControl w:val="0"/>
        <w:autoSpaceDE w:val="0"/>
        <w:autoSpaceDN w:val="0"/>
        <w:spacing w:line="240" w:lineRule="auto"/>
        <w:ind w:left="640" w:hanging="640"/>
        <w:rPr>
          <w:noProof/>
        </w:rPr>
      </w:pPr>
      <w:r w:rsidRPr="00A4670A">
        <w:rPr>
          <w:noProof/>
        </w:rPr>
        <w:t>[98]</w:t>
      </w:r>
      <w:r w:rsidRPr="00A4670A">
        <w:rPr>
          <w:noProof/>
        </w:rPr>
        <w:tab/>
        <w:t>S. Lord, T. Howe, J. Greenland, L. Simpson, L. Rochester, Gait variability in older adults: A structured review of testing protocol and clinimetric properties, Gait Posture. 34 (2011) 443–450. doi:10.1016/j.gaitpost.2011.07.010.</w:t>
      </w:r>
    </w:p>
    <w:p w14:paraId="5C25A9E4" w14:textId="77777777" w:rsidR="006D0F06" w:rsidRPr="00A4670A" w:rsidRDefault="006D0F06" w:rsidP="006D0F06">
      <w:pPr>
        <w:widowControl w:val="0"/>
        <w:autoSpaceDE w:val="0"/>
        <w:autoSpaceDN w:val="0"/>
        <w:spacing w:line="240" w:lineRule="auto"/>
        <w:ind w:left="640" w:hanging="640"/>
        <w:rPr>
          <w:noProof/>
        </w:rPr>
      </w:pPr>
      <w:r w:rsidRPr="00A4670A">
        <w:rPr>
          <w:noProof/>
        </w:rPr>
        <w:t>[99]</w:t>
      </w:r>
      <w:r w:rsidRPr="00A4670A">
        <w:rPr>
          <w:noProof/>
        </w:rPr>
        <w:tab/>
        <w:t>S. Aghanavesi, J. Westin, A review of Parkinson’s disease cardinal and dyskinetic motor symptoms assessment methods using sensor systems, in: 2016: pp. 52–57.</w:t>
      </w:r>
    </w:p>
    <w:p w14:paraId="2BF38265" w14:textId="77777777" w:rsidR="006D0F06" w:rsidRPr="00A4670A" w:rsidRDefault="006D0F06" w:rsidP="006D0F06">
      <w:pPr>
        <w:widowControl w:val="0"/>
        <w:autoSpaceDE w:val="0"/>
        <w:autoSpaceDN w:val="0"/>
        <w:spacing w:line="240" w:lineRule="auto"/>
        <w:ind w:left="640" w:hanging="640"/>
        <w:rPr>
          <w:noProof/>
        </w:rPr>
      </w:pPr>
      <w:r w:rsidRPr="00A4670A">
        <w:rPr>
          <w:noProof/>
        </w:rPr>
        <w:t>[100]</w:t>
      </w:r>
      <w:r w:rsidRPr="00A4670A">
        <w:rPr>
          <w:noProof/>
        </w:rPr>
        <w:tab/>
        <w:t>S. Bruijn, O. Meijer, Assessing the stability of human locomotion: a review of current measures, J. R. Soc. Interface. 10 (2013) 1–24. http://www.pubmedcentral.nih.gov/articlerender.fcgi?artid=3645408&amp;tool=pmcentrez&amp;rendertype=abstract (accessed July 30, 2014).</w:t>
      </w:r>
    </w:p>
    <w:p w14:paraId="37DE2C1E" w14:textId="77777777" w:rsidR="006D0F06" w:rsidRPr="00A4670A" w:rsidRDefault="006D0F06" w:rsidP="006D0F06">
      <w:pPr>
        <w:widowControl w:val="0"/>
        <w:autoSpaceDE w:val="0"/>
        <w:autoSpaceDN w:val="0"/>
        <w:spacing w:line="240" w:lineRule="auto"/>
        <w:ind w:left="640" w:hanging="640"/>
        <w:rPr>
          <w:noProof/>
        </w:rPr>
      </w:pPr>
      <w:r w:rsidRPr="00A4670A">
        <w:rPr>
          <w:noProof/>
        </w:rPr>
        <w:t>[101]</w:t>
      </w:r>
      <w:r w:rsidRPr="00A4670A">
        <w:rPr>
          <w:noProof/>
        </w:rPr>
        <w:tab/>
        <w:t>T. Herman, A. Weiss, M. Brozgol, N. Giladi, J.M. Hausdorff, Gait and balance in Parkinson ’ s disease subtypes : objective measures and classification considerations, (2014) 2401–2410. doi:10.1007/s00415-014-7513-6.</w:t>
      </w:r>
    </w:p>
    <w:p w14:paraId="614F430D" w14:textId="77777777" w:rsidR="006D0F06" w:rsidRPr="00A4670A" w:rsidRDefault="006D0F06" w:rsidP="006D0F06">
      <w:pPr>
        <w:widowControl w:val="0"/>
        <w:autoSpaceDE w:val="0"/>
        <w:autoSpaceDN w:val="0"/>
        <w:spacing w:line="240" w:lineRule="auto"/>
        <w:ind w:left="640" w:hanging="640"/>
        <w:rPr>
          <w:noProof/>
        </w:rPr>
      </w:pPr>
      <w:r w:rsidRPr="00A4670A">
        <w:rPr>
          <w:noProof/>
        </w:rPr>
        <w:t>[102]</w:t>
      </w:r>
      <w:r w:rsidRPr="00A4670A">
        <w:rPr>
          <w:noProof/>
        </w:rPr>
        <w:tab/>
        <w:t>A. Winogrodzka, R.C. Wagenaar, J. Booij, E.C. Wolters, Rigidity and bradykinesia reduce interlimb coordination in Parkinsonian gait, Arch. Phys. Med. Rehabil. 86 (2005) 183–189. doi:10.1016/j.apmr.2004.09.010.</w:t>
      </w:r>
    </w:p>
    <w:p w14:paraId="38CC46DB" w14:textId="77777777" w:rsidR="006D0F06" w:rsidRPr="00A4670A" w:rsidRDefault="006D0F06" w:rsidP="006D0F06">
      <w:pPr>
        <w:widowControl w:val="0"/>
        <w:autoSpaceDE w:val="0"/>
        <w:autoSpaceDN w:val="0"/>
        <w:spacing w:line="240" w:lineRule="auto"/>
        <w:ind w:left="640" w:hanging="640"/>
        <w:rPr>
          <w:noProof/>
        </w:rPr>
      </w:pPr>
      <w:r w:rsidRPr="00A4670A">
        <w:rPr>
          <w:noProof/>
        </w:rPr>
        <w:t>[103]</w:t>
      </w:r>
      <w:r w:rsidRPr="00A4670A">
        <w:rPr>
          <w:noProof/>
        </w:rPr>
        <w:tab/>
        <w:t>P.B. Shull, W. Jirattigalachote, M. a Hunt, M.R. Cutkosky, S.L. Delp, Quantified self and human movement: A review on the clinical impact of wearable sensing and feedback for gait analysis and intervention., Gait Posture. 40 (2014) 11–9. doi:10.1016/j.gaitpost.2014.03.189.</w:t>
      </w:r>
    </w:p>
    <w:p w14:paraId="0FC70013" w14:textId="77777777" w:rsidR="006D0F06" w:rsidRPr="00A4670A" w:rsidRDefault="006D0F06" w:rsidP="006D0F06">
      <w:pPr>
        <w:widowControl w:val="0"/>
        <w:autoSpaceDE w:val="0"/>
        <w:autoSpaceDN w:val="0"/>
        <w:spacing w:line="240" w:lineRule="auto"/>
        <w:ind w:left="640" w:hanging="640"/>
        <w:rPr>
          <w:noProof/>
        </w:rPr>
      </w:pPr>
      <w:r w:rsidRPr="00A4670A">
        <w:rPr>
          <w:noProof/>
        </w:rPr>
        <w:t>[104]</w:t>
      </w:r>
      <w:r w:rsidRPr="00A4670A">
        <w:rPr>
          <w:noProof/>
        </w:rPr>
        <w:tab/>
        <w:t>M. Iosa, A. Fusco, G. Morone, L. Pratesi, P. Coiro, V. Venturiero, D. De Angelis, M. Bragoni, S. Paolucci, Assessment of upper-body dynamic stability during walking in patients with subacute stroke, J. Rehabil. Res. Dev. 49 (2012) 439.</w:t>
      </w:r>
    </w:p>
    <w:p w14:paraId="605A9B70" w14:textId="77777777" w:rsidR="006D0F06" w:rsidRPr="00A4670A" w:rsidRDefault="006D0F06" w:rsidP="006D0F06">
      <w:pPr>
        <w:widowControl w:val="0"/>
        <w:autoSpaceDE w:val="0"/>
        <w:autoSpaceDN w:val="0"/>
        <w:spacing w:line="240" w:lineRule="auto"/>
        <w:ind w:left="640" w:hanging="640"/>
        <w:rPr>
          <w:noProof/>
        </w:rPr>
      </w:pPr>
      <w:r w:rsidRPr="00A4670A">
        <w:rPr>
          <w:noProof/>
        </w:rPr>
        <w:t>[105]</w:t>
      </w:r>
      <w:r w:rsidRPr="00A4670A">
        <w:rPr>
          <w:noProof/>
        </w:rPr>
        <w:tab/>
        <w:t>W. Maetzler, M. Mancini, I. Liepelt-Scarfone, Impaired trunk stability in individuals at high risk for Parkinson’s disease, PLoS One. 7 (2012) 1–6. doi:10.1371/journal.pone.0032240.</w:t>
      </w:r>
    </w:p>
    <w:p w14:paraId="0F09FCEB" w14:textId="77777777" w:rsidR="006D0F06" w:rsidRPr="00A4670A" w:rsidRDefault="006D0F06" w:rsidP="006D0F06">
      <w:pPr>
        <w:widowControl w:val="0"/>
        <w:autoSpaceDE w:val="0"/>
        <w:autoSpaceDN w:val="0"/>
        <w:spacing w:line="240" w:lineRule="auto"/>
        <w:ind w:left="640" w:hanging="640"/>
        <w:rPr>
          <w:noProof/>
        </w:rPr>
      </w:pPr>
      <w:r w:rsidRPr="00A4670A">
        <w:rPr>
          <w:noProof/>
        </w:rPr>
        <w:t>[106]</w:t>
      </w:r>
      <w:r w:rsidRPr="00A4670A">
        <w:rPr>
          <w:noProof/>
        </w:rPr>
        <w:tab/>
        <w:t>Vervoort. D, Vuillerme. N, N. Kosse, T. Hortobágyi, L. C, Multivariate Analyses and Classification of Inertial Sensor Data to Identify Aging Effects on the Timed-Up-and-Go Test Multivariate Analyses and Classification of Inertial Sensor Data to Identify Aging Effects on the Timed-Up-and-Go Test, (2016). doi:10.1371/journal.pone.0155984.</w:t>
      </w:r>
    </w:p>
    <w:p w14:paraId="0D388610" w14:textId="77777777" w:rsidR="006D0F06" w:rsidRPr="00A4670A" w:rsidRDefault="006D0F06" w:rsidP="006D0F06">
      <w:pPr>
        <w:widowControl w:val="0"/>
        <w:autoSpaceDE w:val="0"/>
        <w:autoSpaceDN w:val="0"/>
        <w:spacing w:line="240" w:lineRule="auto"/>
        <w:ind w:left="640" w:hanging="640"/>
        <w:rPr>
          <w:noProof/>
        </w:rPr>
      </w:pPr>
      <w:r w:rsidRPr="00A4670A">
        <w:rPr>
          <w:noProof/>
        </w:rPr>
        <w:t>[107]</w:t>
      </w:r>
      <w:r w:rsidRPr="00A4670A">
        <w:rPr>
          <w:noProof/>
        </w:rPr>
        <w:tab/>
        <w:t>T.C. Vu, J.G. Nutt, N.H.G. Holford, Progression of motor and nonmotor features of Parkinson’s disease and their response to treatment, Br. J. Clin. Pharmacol. 74 (2012) 267–283. doi:10.1111/j.1365-2125.2012.04192.x.</w:t>
      </w:r>
    </w:p>
    <w:p w14:paraId="4C7BBA40" w14:textId="77777777" w:rsidR="006D0F06" w:rsidRPr="00A4670A" w:rsidRDefault="006D0F06" w:rsidP="006D0F06">
      <w:pPr>
        <w:widowControl w:val="0"/>
        <w:autoSpaceDE w:val="0"/>
        <w:autoSpaceDN w:val="0"/>
        <w:spacing w:line="240" w:lineRule="auto"/>
        <w:ind w:left="640" w:hanging="640"/>
        <w:rPr>
          <w:noProof/>
        </w:rPr>
      </w:pPr>
      <w:r w:rsidRPr="00A4670A">
        <w:rPr>
          <w:noProof/>
        </w:rPr>
        <w:t>[108]</w:t>
      </w:r>
      <w:r w:rsidRPr="00A4670A">
        <w:rPr>
          <w:noProof/>
        </w:rPr>
        <w:tab/>
        <w:t>M. a D. Brodie, H.B. Menz, S.T. Smith, K. Delbaere, S.R. Lord, Good lateral harmonic stability combined with adequate gait speed is required for low fall risk in older people, Gerontology. 61 (2015) 69–78. doi:10.1159/000362836.</w:t>
      </w:r>
    </w:p>
    <w:p w14:paraId="41A50A0F" w14:textId="77777777" w:rsidR="006D0F06" w:rsidRPr="00A4670A" w:rsidRDefault="006D0F06" w:rsidP="006D0F06">
      <w:pPr>
        <w:widowControl w:val="0"/>
        <w:autoSpaceDE w:val="0"/>
        <w:autoSpaceDN w:val="0"/>
        <w:spacing w:line="240" w:lineRule="auto"/>
        <w:ind w:left="640" w:hanging="640"/>
        <w:rPr>
          <w:noProof/>
        </w:rPr>
      </w:pPr>
      <w:r w:rsidRPr="00A4670A">
        <w:rPr>
          <w:noProof/>
        </w:rPr>
        <w:t>[109]</w:t>
      </w:r>
      <w:r w:rsidRPr="00A4670A">
        <w:rPr>
          <w:noProof/>
        </w:rPr>
        <w:tab/>
        <w:t>S.M. Bruijn, O.G. Meijer, P.J. Beek, J.H. Van Dieen, Assessing the stability of human locomotion : a review of current measures, (2013).</w:t>
      </w:r>
    </w:p>
    <w:p w14:paraId="737FAEFF" w14:textId="77777777" w:rsidR="006D0F06" w:rsidRPr="00A4670A" w:rsidRDefault="006D0F06" w:rsidP="006D0F06">
      <w:pPr>
        <w:widowControl w:val="0"/>
        <w:autoSpaceDE w:val="0"/>
        <w:autoSpaceDN w:val="0"/>
        <w:spacing w:line="240" w:lineRule="auto"/>
        <w:ind w:left="640" w:hanging="640"/>
        <w:rPr>
          <w:noProof/>
        </w:rPr>
      </w:pPr>
      <w:r w:rsidRPr="00A4670A">
        <w:rPr>
          <w:noProof/>
        </w:rPr>
        <w:t>[110]</w:t>
      </w:r>
      <w:r w:rsidRPr="00A4670A">
        <w:rPr>
          <w:noProof/>
        </w:rPr>
        <w:tab/>
        <w:t>F. Riva, M.C. Bisi, R. Stagni, Influence of Input Parameters on Dynamic Orbital Stability of Walking : In-Silico and Experimental Evaluation, 8 (2013) 1–7. doi:10.1371/journal.pone.0080878.</w:t>
      </w:r>
    </w:p>
    <w:p w14:paraId="04696CC5" w14:textId="77777777" w:rsidR="006D0F06" w:rsidRPr="00A4670A" w:rsidRDefault="006D0F06" w:rsidP="006D0F06">
      <w:pPr>
        <w:widowControl w:val="0"/>
        <w:autoSpaceDE w:val="0"/>
        <w:autoSpaceDN w:val="0"/>
        <w:spacing w:line="240" w:lineRule="auto"/>
        <w:ind w:left="640" w:hanging="640"/>
        <w:rPr>
          <w:noProof/>
        </w:rPr>
      </w:pPr>
      <w:r w:rsidRPr="00A4670A">
        <w:rPr>
          <w:noProof/>
        </w:rPr>
        <w:t>[111]</w:t>
      </w:r>
      <w:r w:rsidRPr="00A4670A">
        <w:rPr>
          <w:noProof/>
        </w:rPr>
        <w:tab/>
        <w:t>S. Del Din, A. Godfrey, C. Mazza, S. Lord, L. Rochester, Free-Living Monitoring of Parkinson ’ s Disease : Lessons From the Field, 31 (2016) 1293–1313. doi:10.1002/mds.26718.</w:t>
      </w:r>
    </w:p>
    <w:p w14:paraId="5B7E660E" w14:textId="77777777" w:rsidR="006D0F06" w:rsidRPr="00A4670A" w:rsidRDefault="006D0F06" w:rsidP="006D0F06">
      <w:pPr>
        <w:widowControl w:val="0"/>
        <w:autoSpaceDE w:val="0"/>
        <w:autoSpaceDN w:val="0"/>
        <w:spacing w:line="240" w:lineRule="auto"/>
        <w:ind w:left="640" w:hanging="640"/>
        <w:rPr>
          <w:noProof/>
        </w:rPr>
      </w:pPr>
      <w:r w:rsidRPr="00A4670A">
        <w:rPr>
          <w:noProof/>
        </w:rPr>
        <w:t>[112]</w:t>
      </w:r>
      <w:r w:rsidRPr="00A4670A">
        <w:rPr>
          <w:noProof/>
        </w:rPr>
        <w:tab/>
        <w:t>A.P. Tamburini, F. Storm, C. Buckley, C. Bisi, R. Stagni, C. Mazz, Moving from laboratory to real life conditions: Influence on the assessment of variability and stability of gait, Gait Posture. (2017). doi:10.1016/j.gaitpost.2017.10.024.</w:t>
      </w:r>
    </w:p>
    <w:p w14:paraId="1B1E1289" w14:textId="77777777" w:rsidR="006D0F06" w:rsidRPr="00A4670A" w:rsidRDefault="006D0F06" w:rsidP="006D0F06">
      <w:pPr>
        <w:widowControl w:val="0"/>
        <w:autoSpaceDE w:val="0"/>
        <w:autoSpaceDN w:val="0"/>
        <w:spacing w:line="240" w:lineRule="auto"/>
        <w:ind w:left="640" w:hanging="640"/>
        <w:rPr>
          <w:noProof/>
        </w:rPr>
      </w:pPr>
      <w:r w:rsidRPr="00A4670A">
        <w:rPr>
          <w:noProof/>
        </w:rPr>
        <w:t>[113]</w:t>
      </w:r>
      <w:r w:rsidRPr="00A4670A">
        <w:rPr>
          <w:noProof/>
        </w:rPr>
        <w:tab/>
        <w:t>F. Attal, S. Mohammed, M. Dedabrishvili, F. Chamroukhi, Physical Human Activity Recognition Using Wearable Sensors, (2015) 31314–31338. doi:10.3390/s151229858.</w:t>
      </w:r>
    </w:p>
    <w:p w14:paraId="6BB9D760" w14:textId="77777777" w:rsidR="006D0F06" w:rsidRPr="00A4670A" w:rsidRDefault="006D0F06" w:rsidP="006D0F06">
      <w:pPr>
        <w:widowControl w:val="0"/>
        <w:autoSpaceDE w:val="0"/>
        <w:autoSpaceDN w:val="0"/>
        <w:spacing w:line="240" w:lineRule="auto"/>
        <w:ind w:left="640" w:hanging="640"/>
        <w:rPr>
          <w:noProof/>
        </w:rPr>
      </w:pPr>
      <w:r w:rsidRPr="00A4670A">
        <w:rPr>
          <w:noProof/>
        </w:rPr>
        <w:t>[114]</w:t>
      </w:r>
      <w:r w:rsidRPr="00A4670A">
        <w:rPr>
          <w:noProof/>
        </w:rPr>
        <w:tab/>
        <w:t>L. Palmerini, S. Mellone, G. Avanzolini, F. Valzania, L. Chiari, Quanti fi cation of Motor Impairment in Parkinson ’ s Disease Using an Instrumented Timed Up and Go Test, 21 (2013) 664–673.</w:t>
      </w:r>
    </w:p>
    <w:p w14:paraId="53887443" w14:textId="77777777" w:rsidR="006D0F06" w:rsidRPr="00A4670A" w:rsidRDefault="006D0F06" w:rsidP="006D0F06">
      <w:pPr>
        <w:widowControl w:val="0"/>
        <w:autoSpaceDE w:val="0"/>
        <w:autoSpaceDN w:val="0"/>
        <w:spacing w:line="240" w:lineRule="auto"/>
        <w:ind w:left="640" w:hanging="640"/>
        <w:rPr>
          <w:noProof/>
        </w:rPr>
      </w:pPr>
      <w:r w:rsidRPr="00A4670A">
        <w:rPr>
          <w:noProof/>
        </w:rPr>
        <w:t>[115]</w:t>
      </w:r>
      <w:r w:rsidRPr="00A4670A">
        <w:rPr>
          <w:noProof/>
        </w:rPr>
        <w:tab/>
        <w:t>G. Cai, Y. Huang, S. Luo, Z. Lin, H. Dai, Q. Ye, Continuous quantitative monitoring of physical activity in Parkinson ’ s disease patients by using wearable devices : a case-control study, (2017) 1657–1663. doi:10.1007/s10072-017-3050-2.</w:t>
      </w:r>
    </w:p>
    <w:p w14:paraId="34E107E1" w14:textId="77777777" w:rsidR="001C4272" w:rsidRPr="00A4670A" w:rsidRDefault="00B92314" w:rsidP="006469BD">
      <w:pPr>
        <w:widowControl w:val="0"/>
        <w:autoSpaceDE w:val="0"/>
        <w:autoSpaceDN w:val="0"/>
        <w:spacing w:line="240" w:lineRule="auto"/>
        <w:ind w:left="640" w:hanging="640"/>
      </w:pPr>
      <w:r w:rsidRPr="00A4670A">
        <w:fldChar w:fldCharType="end"/>
      </w:r>
    </w:p>
    <w:p w14:paraId="37F81EE7" w14:textId="77777777" w:rsidR="001C4272" w:rsidRPr="00A4670A" w:rsidRDefault="001C4272" w:rsidP="00010017">
      <w:r w:rsidRPr="00A4670A">
        <w:br w:type="page"/>
      </w:r>
    </w:p>
    <w:p w14:paraId="44C6476E" w14:textId="77777777" w:rsidR="00A134B7" w:rsidRPr="00A4670A" w:rsidRDefault="00781E7B" w:rsidP="009B6FEA">
      <w:pPr>
        <w:pStyle w:val="Heading1"/>
      </w:pPr>
      <w:bookmarkStart w:id="118" w:name="_Toc506909891"/>
      <w:r w:rsidRPr="00A4670A">
        <w:t>Appendix</w:t>
      </w:r>
      <w:bookmarkEnd w:id="118"/>
    </w:p>
    <w:p w14:paraId="05AF13B1" w14:textId="77777777" w:rsidR="009F1DBC" w:rsidRPr="00A4670A" w:rsidRDefault="009F1DBC" w:rsidP="00752796">
      <w:pPr>
        <w:spacing w:line="240" w:lineRule="auto"/>
        <w:ind w:firstLine="0"/>
        <w:rPr>
          <w:b/>
          <w:sz w:val="32"/>
          <w:u w:val="single"/>
        </w:rPr>
      </w:pPr>
      <w:r w:rsidRPr="00A4670A">
        <w:rPr>
          <w:b/>
          <w:sz w:val="32"/>
          <w:u w:val="single"/>
        </w:rPr>
        <w:t>Publications</w:t>
      </w:r>
    </w:p>
    <w:p w14:paraId="289320C7" w14:textId="77777777" w:rsidR="009F1DBC" w:rsidRPr="00A4670A" w:rsidRDefault="009F1DBC" w:rsidP="00752796">
      <w:pPr>
        <w:spacing w:line="240" w:lineRule="auto"/>
        <w:ind w:firstLine="0"/>
        <w:rPr>
          <w:b/>
          <w:u w:val="single"/>
        </w:rPr>
      </w:pPr>
    </w:p>
    <w:p w14:paraId="2F5D43F7" w14:textId="77777777" w:rsidR="009F1DBC" w:rsidRPr="00A4670A" w:rsidRDefault="009C19FA" w:rsidP="00752796">
      <w:pPr>
        <w:spacing w:line="240" w:lineRule="auto"/>
        <w:ind w:firstLine="0"/>
        <w:rPr>
          <w:b/>
          <w:sz w:val="28"/>
          <w:u w:val="single"/>
        </w:rPr>
      </w:pPr>
      <w:r w:rsidRPr="00A4670A">
        <w:rPr>
          <w:b/>
          <w:sz w:val="28"/>
          <w:u w:val="single"/>
        </w:rPr>
        <w:t xml:space="preserve">Peer reviewed journals </w:t>
      </w:r>
    </w:p>
    <w:p w14:paraId="2805341F" w14:textId="77777777" w:rsidR="009F1DBC" w:rsidRPr="00A4670A" w:rsidRDefault="009F1DBC" w:rsidP="00752796">
      <w:pPr>
        <w:spacing w:line="240" w:lineRule="auto"/>
        <w:ind w:firstLine="0"/>
        <w:rPr>
          <w:b/>
          <w:u w:val="single"/>
        </w:rPr>
      </w:pPr>
    </w:p>
    <w:p w14:paraId="6AAD577C" w14:textId="77777777" w:rsidR="009A0248" w:rsidRPr="00A4670A" w:rsidRDefault="009A0248" w:rsidP="009C19FA">
      <w:pPr>
        <w:spacing w:line="240" w:lineRule="auto"/>
        <w:rPr>
          <w:noProof/>
        </w:rPr>
      </w:pPr>
      <w:r w:rsidRPr="00A4670A">
        <w:rPr>
          <w:noProof/>
        </w:rPr>
        <w:t>Buckley C, Galna B, Rochester L, Mazzà C. Attenuation of Upper Body Accelerations during Gait : Piloting an Innovativ</w:t>
      </w:r>
      <w:r w:rsidR="00901BD0" w:rsidRPr="00A4670A">
        <w:rPr>
          <w:noProof/>
        </w:rPr>
        <w:t>e Assessment Tool for Parkinson</w:t>
      </w:r>
      <w:r w:rsidRPr="00A4670A">
        <w:rPr>
          <w:noProof/>
        </w:rPr>
        <w:t>’s Disease. Biomed Res Int 2015:6. doi:doi.org/10.1155/2015/865873.</w:t>
      </w:r>
    </w:p>
    <w:p w14:paraId="1702222A" w14:textId="77777777" w:rsidR="009A0248" w:rsidRPr="00A4670A" w:rsidRDefault="009A0248" w:rsidP="009C19FA">
      <w:pPr>
        <w:spacing w:line="240" w:lineRule="auto"/>
        <w:rPr>
          <w:noProof/>
        </w:rPr>
      </w:pPr>
      <w:r w:rsidRPr="00A4670A">
        <w:rPr>
          <w:noProof/>
        </w:rPr>
        <w:t>Buckley C, Galna B, Rochester L, Mazzà C. Quantification of upper body movements during gait in older adults and in those with Parkinson’s disease: impact of acceleration realignment methodologies. Gait Posture 2017;52:265–71. doi:10.1016/j.gaitpost.2016.11.047.</w:t>
      </w:r>
    </w:p>
    <w:p w14:paraId="47E5713C" w14:textId="77777777" w:rsidR="009C19FA" w:rsidRPr="00A4670A" w:rsidRDefault="009C19FA" w:rsidP="009C19FA">
      <w:pPr>
        <w:spacing w:line="240" w:lineRule="auto"/>
        <w:rPr>
          <w:noProof/>
        </w:rPr>
      </w:pPr>
      <w:r w:rsidRPr="00A4670A">
        <w:rPr>
          <w:noProof/>
        </w:rPr>
        <w:t>Buckley C, Galna B, Rochester L, Mazzà C. Measuring upper body motion provides unique information about gait impairment in the early stages of Parkinson’s disease. Gait Posture 2017;57:15–6. doi:10.1016/j.gaitpost.2017.07.015.</w:t>
      </w:r>
    </w:p>
    <w:p w14:paraId="4835EBAE" w14:textId="77777777" w:rsidR="009A0248" w:rsidRPr="00A4670A" w:rsidRDefault="009A0248" w:rsidP="009C19FA">
      <w:pPr>
        <w:spacing w:line="240" w:lineRule="auto"/>
        <w:rPr>
          <w:noProof/>
        </w:rPr>
      </w:pPr>
      <w:r w:rsidRPr="00A4670A">
        <w:rPr>
          <w:noProof/>
        </w:rPr>
        <w:t>Buckley C, Galna B, Rochester L, Mazzà C.</w:t>
      </w:r>
      <w:r w:rsidRPr="00A4670A">
        <w:t xml:space="preserve"> Upper body accelerations as a biomarker of gait impairment in the early stages of Parkinson's disease</w:t>
      </w:r>
      <w:r w:rsidRPr="00A4670A">
        <w:rPr>
          <w:noProof/>
        </w:rPr>
        <w:t xml:space="preserve"> Gait Posture 2017; Under review</w:t>
      </w:r>
    </w:p>
    <w:p w14:paraId="579F46BB" w14:textId="77777777" w:rsidR="009A0248" w:rsidRPr="00A4670A" w:rsidRDefault="009A0248" w:rsidP="009C19FA">
      <w:pPr>
        <w:spacing w:line="240" w:lineRule="auto"/>
        <w:rPr>
          <w:b/>
          <w:u w:val="single"/>
        </w:rPr>
      </w:pPr>
      <w:r w:rsidRPr="00A4670A">
        <w:rPr>
          <w:noProof/>
        </w:rPr>
        <w:t>Storm FA, Buckley CJ, Mazzà C. Gait event detection in laboratory and real life settings: Accuracy of ankle and waist sensor based methods. Gait Posture 2016;50:42–6. doi:10.1016/j.gaitpost.2016.08.012.</w:t>
      </w:r>
    </w:p>
    <w:p w14:paraId="14694994" w14:textId="77777777" w:rsidR="009A0248" w:rsidRPr="00A4670A" w:rsidRDefault="009A0248" w:rsidP="009C19FA">
      <w:pPr>
        <w:spacing w:line="240" w:lineRule="auto"/>
        <w:rPr>
          <w:noProof/>
        </w:rPr>
      </w:pPr>
      <w:r w:rsidRPr="00A4670A">
        <w:rPr>
          <w:noProof/>
        </w:rPr>
        <w:t>Tamburini AP, Storm F, Buckley C, Bisi C, Stagni R, Mazz C. Moving from laboratory to real life conditions: Influence on the assessment of variability and stability of gait. Gait Posture 2017. doi:10.1016/j.gaitpost.2017.10.024.</w:t>
      </w:r>
    </w:p>
    <w:p w14:paraId="26387DD8" w14:textId="77777777" w:rsidR="009C19FA" w:rsidRPr="00A4670A" w:rsidRDefault="009C19FA" w:rsidP="009C19FA">
      <w:pPr>
        <w:spacing w:line="240" w:lineRule="auto"/>
        <w:rPr>
          <w:noProof/>
        </w:rPr>
      </w:pPr>
    </w:p>
    <w:p w14:paraId="6040A175" w14:textId="77777777" w:rsidR="00283642" w:rsidRPr="00A4670A" w:rsidRDefault="009F1DBC" w:rsidP="00752796">
      <w:pPr>
        <w:spacing w:line="240" w:lineRule="auto"/>
        <w:ind w:firstLine="0"/>
        <w:rPr>
          <w:b/>
          <w:sz w:val="28"/>
          <w:u w:val="single"/>
        </w:rPr>
      </w:pPr>
      <w:r w:rsidRPr="00A4670A">
        <w:rPr>
          <w:b/>
          <w:sz w:val="28"/>
          <w:u w:val="single"/>
        </w:rPr>
        <w:t xml:space="preserve">Conference </w:t>
      </w:r>
      <w:r w:rsidR="009C19FA" w:rsidRPr="00A4670A">
        <w:rPr>
          <w:b/>
          <w:sz w:val="28"/>
          <w:u w:val="single"/>
        </w:rPr>
        <w:t>proceedings</w:t>
      </w:r>
    </w:p>
    <w:p w14:paraId="2A7EE51D" w14:textId="77777777" w:rsidR="00752796" w:rsidRPr="00A4670A" w:rsidRDefault="00752796" w:rsidP="00752796">
      <w:pPr>
        <w:spacing w:line="240" w:lineRule="auto"/>
        <w:ind w:firstLine="0"/>
        <w:rPr>
          <w:u w:val="single"/>
        </w:rPr>
      </w:pPr>
    </w:p>
    <w:p w14:paraId="61285AAE" w14:textId="77777777" w:rsidR="00752796" w:rsidRPr="00A4670A" w:rsidRDefault="00B45AD8" w:rsidP="009C19FA">
      <w:pPr>
        <w:spacing w:line="240" w:lineRule="auto"/>
      </w:pPr>
      <w:r w:rsidRPr="00A4670A">
        <w:t>Buckley. C., Galna, B., Rochester, L., &amp; Mazzà, C. (2015 July). Is</w:t>
      </w:r>
      <w:r w:rsidRPr="00A4670A" w:rsidDel="00537E30">
        <w:t xml:space="preserve"> </w:t>
      </w:r>
      <w:r w:rsidRPr="00A4670A">
        <w:t>altered upper body control during gait in people with Parkinson’s disease simply due to altered lower limb mechanics?</w:t>
      </w:r>
      <w:r w:rsidRPr="00A4670A">
        <w:rPr>
          <w:bCs/>
        </w:rPr>
        <w:t xml:space="preserve"> </w:t>
      </w:r>
      <w:r w:rsidRPr="00A4670A">
        <w:t>International Society for Posture and Gait Research congress. Seville, SP.</w:t>
      </w:r>
    </w:p>
    <w:p w14:paraId="642BBA8C" w14:textId="77777777" w:rsidR="007F7085" w:rsidRPr="00A4670A" w:rsidRDefault="00BE73BF" w:rsidP="009C19FA">
      <w:pPr>
        <w:spacing w:line="240" w:lineRule="auto"/>
      </w:pPr>
      <w:r w:rsidRPr="00A4670A">
        <w:t xml:space="preserve">Buckley. C., Galna, B., Rochester, L., &amp; Mazzà, C. (2017 June) Upper body motion provides additional unique information about gait in people with Parkinson’s disease. International society of posture and gait research, Fort Lauderdale, USA. </w:t>
      </w:r>
    </w:p>
    <w:p w14:paraId="7CA077EE" w14:textId="77777777" w:rsidR="00B45AD8" w:rsidRPr="00A4670A" w:rsidRDefault="00B45AD8" w:rsidP="009C19FA">
      <w:pPr>
        <w:spacing w:line="240" w:lineRule="auto"/>
      </w:pPr>
      <w:r w:rsidRPr="00A4670A">
        <w:t xml:space="preserve">Buckley. C., Galna, B., Rochester, L., &amp; Mazzà, C. (2015 July). </w:t>
      </w:r>
      <w:r w:rsidRPr="00A4670A">
        <w:rPr>
          <w:bCs/>
        </w:rPr>
        <w:t xml:space="preserve">Quantification of head and trunk accelerations during gait as a proxy measure of postural control in Parkinson’s disease. </w:t>
      </w:r>
      <w:r w:rsidRPr="00A4670A">
        <w:t>Oral presentation at the International Society of Biomechanics, Glasgow, SC.</w:t>
      </w:r>
    </w:p>
    <w:p w14:paraId="3325D4F5" w14:textId="77777777" w:rsidR="006335F2" w:rsidRPr="00A4670A" w:rsidRDefault="00BE73BF" w:rsidP="009C19FA">
      <w:pPr>
        <w:spacing w:line="240" w:lineRule="auto"/>
      </w:pPr>
      <w:r w:rsidRPr="00A4670A">
        <w:t xml:space="preserve">Buckley. C., Galna, B., Rochester, L., &amp; Mazzà, C. (2017 July) Upper and lower body movements should both be investigated for an accurate description of gait in Parkinson’s disease. International society of biomechanics, Brisbane, Auz. </w:t>
      </w:r>
    </w:p>
    <w:p w14:paraId="4D677945" w14:textId="77777777" w:rsidR="00BE73BF" w:rsidRPr="00A4670A" w:rsidRDefault="00BE73BF" w:rsidP="009C19FA">
      <w:pPr>
        <w:spacing w:line="240" w:lineRule="auto"/>
      </w:pPr>
      <w:r w:rsidRPr="00A4670A">
        <w:t xml:space="preserve">Buckley. C., Galna, B., Rochester, L., &amp; Mazzà, C. (2016 July). Effects of different realignment techniques on acceleration derived gait variables for older individuals with or without Parkinson’s disease. International Symposium on 3D Analysis of Human Movement, Taipei, TW. </w:t>
      </w:r>
    </w:p>
    <w:p w14:paraId="15A423BC" w14:textId="77777777" w:rsidR="00752796" w:rsidRPr="00A4670A" w:rsidRDefault="00B45AD8" w:rsidP="009C19FA">
      <w:pPr>
        <w:spacing w:line="240" w:lineRule="auto"/>
      </w:pPr>
      <w:r w:rsidRPr="00A4670A">
        <w:t xml:space="preserve">Buckley. C., Galna, B., Rochester, L., &amp; Mazzà, C. (2015 June). </w:t>
      </w:r>
      <w:r w:rsidRPr="00A4670A">
        <w:rPr>
          <w:bCs/>
        </w:rPr>
        <w:t>Head and trunk accelerations during gait as a measure of walking st</w:t>
      </w:r>
      <w:r w:rsidR="00901BD0" w:rsidRPr="00A4670A">
        <w:rPr>
          <w:bCs/>
        </w:rPr>
        <w:t>ability in Parkinson's disease?</w:t>
      </w:r>
      <w:r w:rsidRPr="00A4670A">
        <w:rPr>
          <w:bCs/>
        </w:rPr>
        <w:t xml:space="preserve"> </w:t>
      </w:r>
      <w:r w:rsidRPr="00A4670A">
        <w:t>Poster presention at the International Conference on Ambulatory Monitoring of Physical Activity and Movement, Limerick, IR.</w:t>
      </w:r>
    </w:p>
    <w:p w14:paraId="54FBAAB4" w14:textId="77777777" w:rsidR="009C19FA" w:rsidRPr="00A4670A" w:rsidRDefault="00BE73BF" w:rsidP="009C19FA">
      <w:pPr>
        <w:spacing w:line="240" w:lineRule="auto"/>
      </w:pPr>
      <w:r w:rsidRPr="00A4670A">
        <w:t xml:space="preserve">Buckley. C., Storm. S., &amp; Mazzà, C. (2017 June). How much does healthy gait change when moving away from a laboratory? International Conference on Ambulatory Monitoring of Physical Activity and Movement, Maryland, USA. </w:t>
      </w:r>
    </w:p>
    <w:p w14:paraId="55D09933" w14:textId="77777777" w:rsidR="00BE73BF" w:rsidRPr="00A4670A" w:rsidRDefault="00BE73BF" w:rsidP="009C19FA">
      <w:pPr>
        <w:spacing w:line="240" w:lineRule="auto"/>
      </w:pPr>
      <w:r w:rsidRPr="00A4670A">
        <w:t xml:space="preserve">Buckley. C., Galna, B., Rochester, L., &amp; Mazzà, C. (2017 Sept) Measuring upper body motion provides unique information about gait impairment in the early stages of Parkinson’s disease. European society for movement analysis, Trondheim, Nor. </w:t>
      </w:r>
      <w:r w:rsidR="009C19FA" w:rsidRPr="00A4670A">
        <w:t>(Best paper nomination)</w:t>
      </w:r>
    </w:p>
    <w:p w14:paraId="3E922340" w14:textId="77777777" w:rsidR="009C19FA" w:rsidRPr="00A4670A" w:rsidRDefault="009C19FA" w:rsidP="009C19FA">
      <w:pPr>
        <w:spacing w:line="240" w:lineRule="auto"/>
      </w:pPr>
      <w:r w:rsidRPr="00A4670A">
        <w:t xml:space="preserve">Storm. F., Buckley. C., Galna, B., Rochester, L., &amp; Mazzà, C. (2015 September). </w:t>
      </w:r>
      <w:bookmarkStart w:id="119" w:name="OLE_LINK6"/>
      <w:bookmarkStart w:id="120" w:name="OLE_LINK7"/>
      <w:r w:rsidRPr="00A4670A">
        <w:t>Do Environment and Type of Walking Influence Gait Temporal Parameters of Straight Walking?</w:t>
      </w:r>
      <w:bookmarkEnd w:id="119"/>
      <w:bookmarkEnd w:id="120"/>
      <w:r w:rsidRPr="00A4670A">
        <w:t xml:space="preserve"> National congress for Italian society of clinical movement analysis. Padova, IT. </w:t>
      </w:r>
    </w:p>
    <w:p w14:paraId="075F3368" w14:textId="77777777" w:rsidR="009C19FA" w:rsidRPr="00A4670A" w:rsidRDefault="009C19FA" w:rsidP="009C19FA">
      <w:pPr>
        <w:spacing w:line="240" w:lineRule="auto"/>
      </w:pPr>
      <w:r w:rsidRPr="00A4670A">
        <w:t xml:space="preserve">Storm. F., Buckley. C., &amp; Mazzà, C. (2016 July). Accuracy of two algorithms for gait events detection in free-living settings. International Symposium on 3D Analysis of Human Movement, Taipei, TW. </w:t>
      </w:r>
    </w:p>
    <w:p w14:paraId="6A43D87F" w14:textId="77777777" w:rsidR="009C19FA" w:rsidRPr="009C19FA" w:rsidRDefault="009C19FA" w:rsidP="00DC36BD">
      <w:pPr>
        <w:spacing w:line="240" w:lineRule="auto"/>
      </w:pPr>
      <w:r w:rsidRPr="00A4670A">
        <w:t>Galna C., Buckley C., Hickey A., Del Din S., Godfrey A., Mazzà C., Rochester L (2015 July) “In search of the underlying mechanisms responsible for impaired gait-related postural control in people with Parkinson’s disease”, Conf Proc of the International Society of Biomechanics: 58 – 59.</w:t>
      </w:r>
      <w:r w:rsidRPr="00B90D46">
        <w:t xml:space="preserve"> </w:t>
      </w:r>
    </w:p>
    <w:sectPr w:rsidR="009C19FA" w:rsidRPr="009C19FA" w:rsidSect="00530FFA">
      <w:footerReference w:type="default" r:id="rId72"/>
      <w:pgSz w:w="11900" w:h="16840"/>
      <w:pgMar w:top="1440" w:right="1440" w:bottom="1440" w:left="1440" w:header="425" w:footer="425" w:gutter="0"/>
      <w:pgNumType w:start="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F2996" w14:textId="77777777" w:rsidR="00C23B11" w:rsidRDefault="00C23B11" w:rsidP="00010017">
      <w:r>
        <w:separator/>
      </w:r>
    </w:p>
    <w:p w14:paraId="5D2B4B03" w14:textId="77777777" w:rsidR="00C23B11" w:rsidRDefault="00C23B11" w:rsidP="00010017"/>
  </w:endnote>
  <w:endnote w:type="continuationSeparator" w:id="0">
    <w:p w14:paraId="7E6CEFCE" w14:textId="77777777" w:rsidR="00C23B11" w:rsidRDefault="00C23B11" w:rsidP="00010017">
      <w:r>
        <w:continuationSeparator/>
      </w:r>
    </w:p>
    <w:p w14:paraId="3438B21D" w14:textId="77777777" w:rsidR="00C23B11" w:rsidRDefault="00C23B11" w:rsidP="00010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ion W08 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6229E" w14:textId="77777777" w:rsidR="00C23B11" w:rsidRDefault="00C23B11" w:rsidP="0001001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FEAD625" w14:textId="77777777" w:rsidR="00C23B11" w:rsidRDefault="00C23B11" w:rsidP="000100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36F4" w14:textId="77777777" w:rsidR="00C23B11" w:rsidRDefault="00C23B11" w:rsidP="007965CC">
    <w:pPr>
      <w:pStyle w:val="Footer"/>
      <w:tabs>
        <w:tab w:val="clear" w:pos="4513"/>
        <w:tab w:val="clear" w:pos="9026"/>
        <w:tab w:val="left" w:pos="4288"/>
      </w:tabs>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939E4" w14:textId="77777777" w:rsidR="00C23B11" w:rsidRDefault="00C23B11" w:rsidP="007C44D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8E9853" w14:textId="77777777" w:rsidR="00C23B11" w:rsidRDefault="00C23B11" w:rsidP="007C44D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768057" w14:textId="77777777" w:rsidR="00C23B11" w:rsidRDefault="00C23B11" w:rsidP="007C44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681CB" w14:textId="77777777" w:rsidR="00C23B11" w:rsidRDefault="00C23B11" w:rsidP="007965CC">
    <w:pPr>
      <w:pStyle w:val="Footer"/>
      <w:framePr w:wrap="none" w:vAnchor="text" w:hAnchor="margin" w:xAlign="center"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A4E09B6" w14:textId="77777777" w:rsidR="00C23B11" w:rsidRDefault="00C23B11" w:rsidP="007C44D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D75119" w14:textId="77777777" w:rsidR="00C23B11" w:rsidRDefault="00C23B11" w:rsidP="007965CC">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54F1EF2" w14:textId="77777777" w:rsidR="00C23B11" w:rsidRDefault="00C23B11" w:rsidP="007965CC">
    <w:pPr>
      <w:pStyle w:val="Footer"/>
      <w:ind w:right="360"/>
      <w:rPr>
        <w:rStyle w:val="PageNumber"/>
      </w:rPr>
    </w:pPr>
  </w:p>
  <w:p w14:paraId="57631549" w14:textId="77777777" w:rsidR="00C23B11" w:rsidRDefault="00C23B11" w:rsidP="000100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C6D2" w14:textId="34AFD004" w:rsidR="00C23B11" w:rsidRDefault="00C23B11" w:rsidP="007965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39D0">
      <w:rPr>
        <w:rStyle w:val="PageNumber"/>
        <w:noProof/>
      </w:rPr>
      <w:t>iv</w:t>
    </w:r>
    <w:r>
      <w:rPr>
        <w:rStyle w:val="PageNumber"/>
      </w:rPr>
      <w:fldChar w:fldCharType="end"/>
    </w:r>
  </w:p>
  <w:p w14:paraId="0DDF65D2" w14:textId="77777777" w:rsidR="00C23B11" w:rsidRDefault="00C23B11" w:rsidP="007965CC">
    <w:pPr>
      <w:pStyle w:val="Footer"/>
      <w:tabs>
        <w:tab w:val="clear" w:pos="4513"/>
        <w:tab w:val="clear" w:pos="9026"/>
        <w:tab w:val="left" w:pos="4288"/>
      </w:tabs>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F52CA" w14:textId="0112477F" w:rsidR="00C23B11" w:rsidRDefault="00C23B11" w:rsidP="007965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139D0">
      <w:rPr>
        <w:rStyle w:val="PageNumber"/>
        <w:noProof/>
      </w:rPr>
      <w:t>3</w:t>
    </w:r>
    <w:r>
      <w:rPr>
        <w:rStyle w:val="PageNumber"/>
      </w:rPr>
      <w:fldChar w:fldCharType="end"/>
    </w:r>
  </w:p>
  <w:p w14:paraId="67C7DA3C" w14:textId="77777777" w:rsidR="00C23B11" w:rsidRDefault="00C23B11" w:rsidP="007965CC">
    <w:pPr>
      <w:pStyle w:val="Footer"/>
      <w:ind w:right="360"/>
      <w:rPr>
        <w:rStyle w:val="PageNumber"/>
      </w:rPr>
    </w:pPr>
  </w:p>
  <w:p w14:paraId="790C1B3E" w14:textId="77777777" w:rsidR="00C23B11" w:rsidRDefault="00C23B11" w:rsidP="000100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5A93C" w14:textId="125B7A65" w:rsidR="00C23B11" w:rsidRPr="00697D87" w:rsidRDefault="00C23B11" w:rsidP="007965CC">
    <w:pPr>
      <w:pStyle w:val="Footer"/>
      <w:framePr w:wrap="none" w:vAnchor="text" w:hAnchor="margin" w:xAlign="center" w:y="1"/>
      <w:rPr>
        <w:rStyle w:val="PageNumber"/>
        <w:color w:val="A6A6A6" w:themeColor="background1" w:themeShade="A6"/>
      </w:rPr>
    </w:pPr>
    <w:r w:rsidRPr="00697D87">
      <w:rPr>
        <w:rStyle w:val="PageNumber"/>
        <w:color w:val="A6A6A6" w:themeColor="background1" w:themeShade="A6"/>
      </w:rPr>
      <w:fldChar w:fldCharType="begin"/>
    </w:r>
    <w:r w:rsidRPr="00697D87">
      <w:rPr>
        <w:rStyle w:val="PageNumber"/>
        <w:color w:val="A6A6A6" w:themeColor="background1" w:themeShade="A6"/>
      </w:rPr>
      <w:instrText xml:space="preserve">PAGE  </w:instrText>
    </w:r>
    <w:r w:rsidRPr="00697D87">
      <w:rPr>
        <w:rStyle w:val="PageNumber"/>
        <w:color w:val="A6A6A6" w:themeColor="background1" w:themeShade="A6"/>
      </w:rPr>
      <w:fldChar w:fldCharType="separate"/>
    </w:r>
    <w:r w:rsidR="00A4670A">
      <w:rPr>
        <w:rStyle w:val="PageNumber"/>
        <w:noProof/>
        <w:color w:val="A6A6A6" w:themeColor="background1" w:themeShade="A6"/>
      </w:rPr>
      <w:t>89</w:t>
    </w:r>
    <w:r w:rsidRPr="00697D87">
      <w:rPr>
        <w:rStyle w:val="PageNumber"/>
        <w:color w:val="A6A6A6" w:themeColor="background1" w:themeShade="A6"/>
      </w:rPr>
      <w:fldChar w:fldCharType="end"/>
    </w:r>
  </w:p>
  <w:p w14:paraId="375A434E" w14:textId="77777777" w:rsidR="00C23B11" w:rsidRDefault="00C23B11" w:rsidP="007965CC">
    <w:pPr>
      <w:pStyle w:val="Footer"/>
      <w:ind w:right="360"/>
      <w:rPr>
        <w:rStyle w:val="PageNumber"/>
      </w:rPr>
    </w:pPr>
  </w:p>
  <w:p w14:paraId="1CD4DF61" w14:textId="77777777" w:rsidR="00C23B11" w:rsidRDefault="00C23B11" w:rsidP="000100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C02B3" w14:textId="77777777" w:rsidR="00C23B11" w:rsidRDefault="00C23B11" w:rsidP="00010017">
      <w:r>
        <w:separator/>
      </w:r>
    </w:p>
    <w:p w14:paraId="55D07208" w14:textId="77777777" w:rsidR="00C23B11" w:rsidRDefault="00C23B11" w:rsidP="00010017"/>
  </w:footnote>
  <w:footnote w:type="continuationSeparator" w:id="0">
    <w:p w14:paraId="5704D8E3" w14:textId="77777777" w:rsidR="00C23B11" w:rsidRDefault="00C23B11" w:rsidP="00010017">
      <w:r>
        <w:continuationSeparator/>
      </w:r>
    </w:p>
    <w:p w14:paraId="70015C25" w14:textId="77777777" w:rsidR="00C23B11" w:rsidRDefault="00C23B11" w:rsidP="0001001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71B58"/>
    <w:multiLevelType w:val="hybridMultilevel"/>
    <w:tmpl w:val="8110D3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5037E"/>
    <w:multiLevelType w:val="hybridMultilevel"/>
    <w:tmpl w:val="6D8E68C2"/>
    <w:lvl w:ilvl="0" w:tplc="04090019">
      <w:start w:val="1"/>
      <w:numFmt w:val="lowerLetter"/>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3" w15:restartNumberingAfterBreak="0">
    <w:nsid w:val="03B606A4"/>
    <w:multiLevelType w:val="hybridMultilevel"/>
    <w:tmpl w:val="673E3FC4"/>
    <w:lvl w:ilvl="0" w:tplc="285A7F06">
      <w:start w:val="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8925CF"/>
    <w:multiLevelType w:val="hybridMultilevel"/>
    <w:tmpl w:val="44246908"/>
    <w:lvl w:ilvl="0" w:tplc="04090001">
      <w:start w:val="1"/>
      <w:numFmt w:val="bullet"/>
      <w:lvlText w:val=""/>
      <w:lvlJc w:val="left"/>
      <w:pPr>
        <w:ind w:left="2912" w:hanging="360"/>
      </w:pPr>
      <w:rPr>
        <w:rFonts w:ascii="Symbol" w:hAnsi="Symbol" w:hint="default"/>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5" w15:restartNumberingAfterBreak="0">
    <w:nsid w:val="05C32B69"/>
    <w:multiLevelType w:val="hybridMultilevel"/>
    <w:tmpl w:val="456C96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F16DE"/>
    <w:multiLevelType w:val="hybridMultilevel"/>
    <w:tmpl w:val="49187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F66D0"/>
    <w:multiLevelType w:val="hybridMultilevel"/>
    <w:tmpl w:val="189E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364AC"/>
    <w:multiLevelType w:val="hybridMultilevel"/>
    <w:tmpl w:val="C43496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44D07"/>
    <w:multiLevelType w:val="hybridMultilevel"/>
    <w:tmpl w:val="A0CE8A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1393D"/>
    <w:multiLevelType w:val="hybridMultilevel"/>
    <w:tmpl w:val="2488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86C54"/>
    <w:multiLevelType w:val="hybridMultilevel"/>
    <w:tmpl w:val="D43A6892"/>
    <w:lvl w:ilvl="0" w:tplc="04090019">
      <w:start w:val="1"/>
      <w:numFmt w:val="lowerLetter"/>
      <w:lvlText w:val="%1."/>
      <w:lvlJc w:val="left"/>
      <w:pPr>
        <w:tabs>
          <w:tab w:val="num" w:pos="72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A171B08"/>
    <w:multiLevelType w:val="hybridMultilevel"/>
    <w:tmpl w:val="57A4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6A0B55"/>
    <w:multiLevelType w:val="hybridMultilevel"/>
    <w:tmpl w:val="E6E09FD2"/>
    <w:lvl w:ilvl="0" w:tplc="948AE19E">
      <w:start w:val="1"/>
      <w:numFmt w:val="decimal"/>
      <w:lvlText w:val="Chapter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C842E98"/>
    <w:multiLevelType w:val="hybridMultilevel"/>
    <w:tmpl w:val="9092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CC0538"/>
    <w:multiLevelType w:val="hybridMultilevel"/>
    <w:tmpl w:val="DD0A5F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19013B"/>
    <w:multiLevelType w:val="multilevel"/>
    <w:tmpl w:val="98F21922"/>
    <w:lvl w:ilvl="0">
      <w:start w:val="1"/>
      <w:numFmt w:val="decimal"/>
      <w:lvlText w:val="Chapter %1."/>
      <w:lvlJc w:val="left"/>
      <w:pPr>
        <w:ind w:left="360" w:hanging="360"/>
      </w:pPr>
      <w:rPr>
        <w:rFonts w:hint="default"/>
        <w:spacing w:val="-20"/>
        <w:u w:val="singl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9920CD9"/>
    <w:multiLevelType w:val="hybridMultilevel"/>
    <w:tmpl w:val="01D0E7E0"/>
    <w:lvl w:ilvl="0" w:tplc="04090019">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BE51EA"/>
    <w:multiLevelType w:val="hybridMultilevel"/>
    <w:tmpl w:val="01382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CC3E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701083"/>
    <w:multiLevelType w:val="hybridMultilevel"/>
    <w:tmpl w:val="42646CF4"/>
    <w:lvl w:ilvl="0" w:tplc="04090019">
      <w:start w:val="1"/>
      <w:numFmt w:val="lowerLetter"/>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21" w15:restartNumberingAfterBreak="0">
    <w:nsid w:val="3ACC708D"/>
    <w:multiLevelType w:val="hybridMultilevel"/>
    <w:tmpl w:val="3C785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9A2CC1"/>
    <w:multiLevelType w:val="hybridMultilevel"/>
    <w:tmpl w:val="54B4EEBC"/>
    <w:lvl w:ilvl="0" w:tplc="D960E8F4">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23BE6"/>
    <w:multiLevelType w:val="hybridMultilevel"/>
    <w:tmpl w:val="421E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651048"/>
    <w:multiLevelType w:val="hybridMultilevel"/>
    <w:tmpl w:val="01382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B6733"/>
    <w:multiLevelType w:val="hybridMultilevel"/>
    <w:tmpl w:val="948AF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123C0"/>
    <w:multiLevelType w:val="hybridMultilevel"/>
    <w:tmpl w:val="49187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1571D6"/>
    <w:multiLevelType w:val="hybridMultilevel"/>
    <w:tmpl w:val="DDA481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5A6380"/>
    <w:multiLevelType w:val="hybridMultilevel"/>
    <w:tmpl w:val="A8FEC358"/>
    <w:lvl w:ilvl="0" w:tplc="DBEA1E8E">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202029"/>
    <w:multiLevelType w:val="hybridMultilevel"/>
    <w:tmpl w:val="01382E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FE1B8B"/>
    <w:multiLevelType w:val="hybridMultilevel"/>
    <w:tmpl w:val="CAF245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4468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653700"/>
    <w:multiLevelType w:val="hybridMultilevel"/>
    <w:tmpl w:val="612C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D65AD2"/>
    <w:multiLevelType w:val="multilevel"/>
    <w:tmpl w:val="B566B0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545C01"/>
    <w:multiLevelType w:val="hybridMultilevel"/>
    <w:tmpl w:val="A344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32DA8"/>
    <w:multiLevelType w:val="singleLevel"/>
    <w:tmpl w:val="3BF810C6"/>
    <w:lvl w:ilvl="0">
      <w:start w:val="1"/>
      <w:numFmt w:val="upperRoman"/>
      <w:pStyle w:val="tablehead"/>
      <w:lvlText w:val="Table %1. "/>
      <w:lvlJc w:val="left"/>
      <w:pPr>
        <w:tabs>
          <w:tab w:val="num" w:pos="680"/>
        </w:tabs>
      </w:pPr>
      <w:rPr>
        <w:rFonts w:ascii="Times New Roman" w:hAnsi="Times New Roman" w:cs="Times New Roman" w:hint="default"/>
        <w:b w:val="0"/>
        <w:bCs w:val="0"/>
        <w:i w:val="0"/>
        <w:iCs w:val="0"/>
        <w:sz w:val="16"/>
        <w:szCs w:val="16"/>
      </w:rPr>
    </w:lvl>
  </w:abstractNum>
  <w:abstractNum w:abstractNumId="36" w15:restartNumberingAfterBreak="0">
    <w:nsid w:val="704F5F83"/>
    <w:multiLevelType w:val="hybridMultilevel"/>
    <w:tmpl w:val="D1F2E6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2B4AB5"/>
    <w:multiLevelType w:val="hybridMultilevel"/>
    <w:tmpl w:val="A3F6ADB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8" w15:restartNumberingAfterBreak="0">
    <w:nsid w:val="7DCE1951"/>
    <w:multiLevelType w:val="hybridMultilevel"/>
    <w:tmpl w:val="D93C65F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num w:numId="1">
    <w:abstractNumId w:val="23"/>
  </w:num>
  <w:num w:numId="2">
    <w:abstractNumId w:val="11"/>
  </w:num>
  <w:num w:numId="3">
    <w:abstractNumId w:val="35"/>
  </w:num>
  <w:num w:numId="4">
    <w:abstractNumId w:val="27"/>
  </w:num>
  <w:num w:numId="5">
    <w:abstractNumId w:val="13"/>
  </w:num>
  <w:num w:numId="6">
    <w:abstractNumId w:val="19"/>
  </w:num>
  <w:num w:numId="7">
    <w:abstractNumId w:val="33"/>
  </w:num>
  <w:num w:numId="8">
    <w:abstractNumId w:val="31"/>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0"/>
  </w:num>
  <w:num w:numId="13">
    <w:abstractNumId w:val="14"/>
  </w:num>
  <w:num w:numId="14">
    <w:abstractNumId w:val="32"/>
  </w:num>
  <w:num w:numId="15">
    <w:abstractNumId w:val="8"/>
  </w:num>
  <w:num w:numId="16">
    <w:abstractNumId w:val="29"/>
  </w:num>
  <w:num w:numId="17">
    <w:abstractNumId w:val="18"/>
  </w:num>
  <w:num w:numId="18">
    <w:abstractNumId w:val="24"/>
  </w:num>
  <w:num w:numId="19">
    <w:abstractNumId w:val="28"/>
  </w:num>
  <w:num w:numId="20">
    <w:abstractNumId w:val="0"/>
  </w:num>
  <w:num w:numId="21">
    <w:abstractNumId w:val="9"/>
  </w:num>
  <w:num w:numId="22">
    <w:abstractNumId w:val="22"/>
  </w:num>
  <w:num w:numId="23">
    <w:abstractNumId w:val="26"/>
  </w:num>
  <w:num w:numId="24">
    <w:abstractNumId w:val="36"/>
  </w:num>
  <w:num w:numId="25">
    <w:abstractNumId w:val="25"/>
  </w:num>
  <w:num w:numId="26">
    <w:abstractNumId w:val="6"/>
  </w:num>
  <w:num w:numId="27">
    <w:abstractNumId w:val="4"/>
  </w:num>
  <w:num w:numId="28">
    <w:abstractNumId w:val="12"/>
  </w:num>
  <w:num w:numId="29">
    <w:abstractNumId w:val="30"/>
  </w:num>
  <w:num w:numId="30">
    <w:abstractNumId w:val="5"/>
  </w:num>
  <w:num w:numId="31">
    <w:abstractNumId w:val="38"/>
  </w:num>
  <w:num w:numId="32">
    <w:abstractNumId w:val="37"/>
  </w:num>
  <w:num w:numId="33">
    <w:abstractNumId w:val="1"/>
  </w:num>
  <w:num w:numId="34">
    <w:abstractNumId w:val="15"/>
  </w:num>
  <w:num w:numId="35">
    <w:abstractNumId w:val="34"/>
  </w:num>
  <w:num w:numId="36">
    <w:abstractNumId w:val="17"/>
  </w:num>
  <w:num w:numId="37">
    <w:abstractNumId w:val="20"/>
  </w:num>
  <w:num w:numId="38">
    <w:abstractNumId w:val="2"/>
  </w:num>
  <w:num w:numId="39">
    <w:abstractNumId w:val="21"/>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820"/>
    <w:rsid w:val="00000148"/>
    <w:rsid w:val="0000202D"/>
    <w:rsid w:val="00002BC6"/>
    <w:rsid w:val="00005CA7"/>
    <w:rsid w:val="00005D4D"/>
    <w:rsid w:val="000064FB"/>
    <w:rsid w:val="000067EE"/>
    <w:rsid w:val="00006ED9"/>
    <w:rsid w:val="00010017"/>
    <w:rsid w:val="00011402"/>
    <w:rsid w:val="0001156A"/>
    <w:rsid w:val="00013FD2"/>
    <w:rsid w:val="00014D48"/>
    <w:rsid w:val="000154D8"/>
    <w:rsid w:val="00015864"/>
    <w:rsid w:val="00015B7D"/>
    <w:rsid w:val="00017405"/>
    <w:rsid w:val="00020330"/>
    <w:rsid w:val="00020F81"/>
    <w:rsid w:val="00022682"/>
    <w:rsid w:val="0002517D"/>
    <w:rsid w:val="000267CD"/>
    <w:rsid w:val="00026836"/>
    <w:rsid w:val="0003029E"/>
    <w:rsid w:val="00030BF2"/>
    <w:rsid w:val="000327F1"/>
    <w:rsid w:val="0003383D"/>
    <w:rsid w:val="0003578B"/>
    <w:rsid w:val="00035E6A"/>
    <w:rsid w:val="00041ECC"/>
    <w:rsid w:val="0004724F"/>
    <w:rsid w:val="00052358"/>
    <w:rsid w:val="00053702"/>
    <w:rsid w:val="000543FA"/>
    <w:rsid w:val="00063036"/>
    <w:rsid w:val="000654BB"/>
    <w:rsid w:val="00066987"/>
    <w:rsid w:val="00067EDE"/>
    <w:rsid w:val="0007241E"/>
    <w:rsid w:val="00072F2A"/>
    <w:rsid w:val="00074BD8"/>
    <w:rsid w:val="00074EB6"/>
    <w:rsid w:val="000772AC"/>
    <w:rsid w:val="00083764"/>
    <w:rsid w:val="0008525A"/>
    <w:rsid w:val="00085626"/>
    <w:rsid w:val="00085BC9"/>
    <w:rsid w:val="0008602F"/>
    <w:rsid w:val="00091B2C"/>
    <w:rsid w:val="00092898"/>
    <w:rsid w:val="0009361B"/>
    <w:rsid w:val="00093CC2"/>
    <w:rsid w:val="00094411"/>
    <w:rsid w:val="00095775"/>
    <w:rsid w:val="000962B9"/>
    <w:rsid w:val="00097590"/>
    <w:rsid w:val="000A3632"/>
    <w:rsid w:val="000A38DC"/>
    <w:rsid w:val="000A3B3E"/>
    <w:rsid w:val="000A4E0D"/>
    <w:rsid w:val="000A5137"/>
    <w:rsid w:val="000A56D3"/>
    <w:rsid w:val="000A5EDE"/>
    <w:rsid w:val="000A675B"/>
    <w:rsid w:val="000B21B0"/>
    <w:rsid w:val="000B507C"/>
    <w:rsid w:val="000B584A"/>
    <w:rsid w:val="000B60D5"/>
    <w:rsid w:val="000B6E48"/>
    <w:rsid w:val="000C04D1"/>
    <w:rsid w:val="000C1930"/>
    <w:rsid w:val="000C4F87"/>
    <w:rsid w:val="000C509E"/>
    <w:rsid w:val="000D2764"/>
    <w:rsid w:val="000D291E"/>
    <w:rsid w:val="000D49E2"/>
    <w:rsid w:val="000D6EBE"/>
    <w:rsid w:val="000D6F30"/>
    <w:rsid w:val="000D748F"/>
    <w:rsid w:val="000D7927"/>
    <w:rsid w:val="000D7A84"/>
    <w:rsid w:val="000D7E12"/>
    <w:rsid w:val="000E5991"/>
    <w:rsid w:val="000E6496"/>
    <w:rsid w:val="000E67E1"/>
    <w:rsid w:val="000E7347"/>
    <w:rsid w:val="000F08CA"/>
    <w:rsid w:val="000F0A89"/>
    <w:rsid w:val="000F207C"/>
    <w:rsid w:val="000F3DC7"/>
    <w:rsid w:val="000F4993"/>
    <w:rsid w:val="000F508B"/>
    <w:rsid w:val="000F5344"/>
    <w:rsid w:val="000F5C52"/>
    <w:rsid w:val="000F6216"/>
    <w:rsid w:val="000F690E"/>
    <w:rsid w:val="000F6D0A"/>
    <w:rsid w:val="000F7F3B"/>
    <w:rsid w:val="001002C6"/>
    <w:rsid w:val="001012D1"/>
    <w:rsid w:val="00101823"/>
    <w:rsid w:val="00101EC4"/>
    <w:rsid w:val="00106257"/>
    <w:rsid w:val="001069AB"/>
    <w:rsid w:val="00112D4A"/>
    <w:rsid w:val="00112D6D"/>
    <w:rsid w:val="001134E5"/>
    <w:rsid w:val="001141A2"/>
    <w:rsid w:val="00122FA6"/>
    <w:rsid w:val="00123D61"/>
    <w:rsid w:val="001240BD"/>
    <w:rsid w:val="00126537"/>
    <w:rsid w:val="00127664"/>
    <w:rsid w:val="00127BBF"/>
    <w:rsid w:val="001303C4"/>
    <w:rsid w:val="00132314"/>
    <w:rsid w:val="00132D06"/>
    <w:rsid w:val="001336B1"/>
    <w:rsid w:val="001379A3"/>
    <w:rsid w:val="001435BE"/>
    <w:rsid w:val="00143754"/>
    <w:rsid w:val="0014446D"/>
    <w:rsid w:val="00144CCC"/>
    <w:rsid w:val="001457AA"/>
    <w:rsid w:val="001469C0"/>
    <w:rsid w:val="00152AAC"/>
    <w:rsid w:val="001559EB"/>
    <w:rsid w:val="00155DB4"/>
    <w:rsid w:val="001574D1"/>
    <w:rsid w:val="00161153"/>
    <w:rsid w:val="00161198"/>
    <w:rsid w:val="001629DC"/>
    <w:rsid w:val="00162AF9"/>
    <w:rsid w:val="00163554"/>
    <w:rsid w:val="00163AA1"/>
    <w:rsid w:val="0016513A"/>
    <w:rsid w:val="001656A1"/>
    <w:rsid w:val="00167825"/>
    <w:rsid w:val="00167A18"/>
    <w:rsid w:val="001759AC"/>
    <w:rsid w:val="00180895"/>
    <w:rsid w:val="00182714"/>
    <w:rsid w:val="00183ECF"/>
    <w:rsid w:val="00183F5A"/>
    <w:rsid w:val="001852C4"/>
    <w:rsid w:val="00185893"/>
    <w:rsid w:val="00191E1F"/>
    <w:rsid w:val="00192182"/>
    <w:rsid w:val="00192200"/>
    <w:rsid w:val="00192DC4"/>
    <w:rsid w:val="00195D6F"/>
    <w:rsid w:val="001974DA"/>
    <w:rsid w:val="00197CBF"/>
    <w:rsid w:val="001A1F6B"/>
    <w:rsid w:val="001A2785"/>
    <w:rsid w:val="001A446F"/>
    <w:rsid w:val="001A4687"/>
    <w:rsid w:val="001A744C"/>
    <w:rsid w:val="001B1BE9"/>
    <w:rsid w:val="001B2121"/>
    <w:rsid w:val="001B273F"/>
    <w:rsid w:val="001B359E"/>
    <w:rsid w:val="001B3985"/>
    <w:rsid w:val="001B5C35"/>
    <w:rsid w:val="001B5C58"/>
    <w:rsid w:val="001B6FBB"/>
    <w:rsid w:val="001B7137"/>
    <w:rsid w:val="001C32A1"/>
    <w:rsid w:val="001C3316"/>
    <w:rsid w:val="001C3F2C"/>
    <w:rsid w:val="001C4272"/>
    <w:rsid w:val="001C5BF8"/>
    <w:rsid w:val="001C79CD"/>
    <w:rsid w:val="001D365A"/>
    <w:rsid w:val="001D52C3"/>
    <w:rsid w:val="001D707D"/>
    <w:rsid w:val="001E0052"/>
    <w:rsid w:val="001E11E8"/>
    <w:rsid w:val="001E1A59"/>
    <w:rsid w:val="001E2434"/>
    <w:rsid w:val="001E2C62"/>
    <w:rsid w:val="001E3CC6"/>
    <w:rsid w:val="001E4C91"/>
    <w:rsid w:val="001E5E67"/>
    <w:rsid w:val="001E6F03"/>
    <w:rsid w:val="001F33BF"/>
    <w:rsid w:val="001F3B9E"/>
    <w:rsid w:val="001F4E67"/>
    <w:rsid w:val="001F597F"/>
    <w:rsid w:val="00203D0B"/>
    <w:rsid w:val="00204738"/>
    <w:rsid w:val="002073C6"/>
    <w:rsid w:val="002122B8"/>
    <w:rsid w:val="00213843"/>
    <w:rsid w:val="002146C6"/>
    <w:rsid w:val="00214886"/>
    <w:rsid w:val="00214F4D"/>
    <w:rsid w:val="00220142"/>
    <w:rsid w:val="002203B4"/>
    <w:rsid w:val="00221804"/>
    <w:rsid w:val="00223D22"/>
    <w:rsid w:val="00223EFE"/>
    <w:rsid w:val="002242C8"/>
    <w:rsid w:val="0022467C"/>
    <w:rsid w:val="00224B15"/>
    <w:rsid w:val="002255A4"/>
    <w:rsid w:val="0023013D"/>
    <w:rsid w:val="002322EE"/>
    <w:rsid w:val="00232A69"/>
    <w:rsid w:val="00234AB2"/>
    <w:rsid w:val="00235540"/>
    <w:rsid w:val="00243783"/>
    <w:rsid w:val="00243FD9"/>
    <w:rsid w:val="00247175"/>
    <w:rsid w:val="0024797A"/>
    <w:rsid w:val="00250EE2"/>
    <w:rsid w:val="00254187"/>
    <w:rsid w:val="00255CCA"/>
    <w:rsid w:val="0025639C"/>
    <w:rsid w:val="00256DE8"/>
    <w:rsid w:val="0025709A"/>
    <w:rsid w:val="00260010"/>
    <w:rsid w:val="002612F1"/>
    <w:rsid w:val="002618DA"/>
    <w:rsid w:val="00261F8C"/>
    <w:rsid w:val="00263258"/>
    <w:rsid w:val="00263A9F"/>
    <w:rsid w:val="0026574E"/>
    <w:rsid w:val="00270880"/>
    <w:rsid w:val="00270EF3"/>
    <w:rsid w:val="002730FE"/>
    <w:rsid w:val="002731C3"/>
    <w:rsid w:val="0027504F"/>
    <w:rsid w:val="0027701A"/>
    <w:rsid w:val="002773A6"/>
    <w:rsid w:val="00277EB0"/>
    <w:rsid w:val="00281A55"/>
    <w:rsid w:val="00282D41"/>
    <w:rsid w:val="00283642"/>
    <w:rsid w:val="002844B6"/>
    <w:rsid w:val="00286612"/>
    <w:rsid w:val="00286AE4"/>
    <w:rsid w:val="00287839"/>
    <w:rsid w:val="0029091A"/>
    <w:rsid w:val="00290A6C"/>
    <w:rsid w:val="00292F88"/>
    <w:rsid w:val="0029321D"/>
    <w:rsid w:val="0029439D"/>
    <w:rsid w:val="00295BBD"/>
    <w:rsid w:val="002961B7"/>
    <w:rsid w:val="0029719E"/>
    <w:rsid w:val="002A16F3"/>
    <w:rsid w:val="002A241A"/>
    <w:rsid w:val="002A47F2"/>
    <w:rsid w:val="002A4D14"/>
    <w:rsid w:val="002A5EEF"/>
    <w:rsid w:val="002A6179"/>
    <w:rsid w:val="002A6254"/>
    <w:rsid w:val="002B005C"/>
    <w:rsid w:val="002B0F84"/>
    <w:rsid w:val="002B1E96"/>
    <w:rsid w:val="002B451F"/>
    <w:rsid w:val="002B5CA2"/>
    <w:rsid w:val="002B7188"/>
    <w:rsid w:val="002B7567"/>
    <w:rsid w:val="002C01B3"/>
    <w:rsid w:val="002C3379"/>
    <w:rsid w:val="002C3B53"/>
    <w:rsid w:val="002C4435"/>
    <w:rsid w:val="002C557C"/>
    <w:rsid w:val="002C5ABD"/>
    <w:rsid w:val="002C6501"/>
    <w:rsid w:val="002C6F20"/>
    <w:rsid w:val="002C7FA8"/>
    <w:rsid w:val="002D08F5"/>
    <w:rsid w:val="002D14FB"/>
    <w:rsid w:val="002D1776"/>
    <w:rsid w:val="002D2F4A"/>
    <w:rsid w:val="002D3520"/>
    <w:rsid w:val="002D59FE"/>
    <w:rsid w:val="002D7361"/>
    <w:rsid w:val="002D7CE6"/>
    <w:rsid w:val="002E0456"/>
    <w:rsid w:val="002E0485"/>
    <w:rsid w:val="002E362C"/>
    <w:rsid w:val="002E3990"/>
    <w:rsid w:val="002E52FC"/>
    <w:rsid w:val="002F2C91"/>
    <w:rsid w:val="002F42FA"/>
    <w:rsid w:val="002F4DA7"/>
    <w:rsid w:val="002F6AF7"/>
    <w:rsid w:val="002F7350"/>
    <w:rsid w:val="00300817"/>
    <w:rsid w:val="0030222C"/>
    <w:rsid w:val="00305E12"/>
    <w:rsid w:val="00306A69"/>
    <w:rsid w:val="0030745F"/>
    <w:rsid w:val="00307AD9"/>
    <w:rsid w:val="00310D33"/>
    <w:rsid w:val="00312256"/>
    <w:rsid w:val="00312FC2"/>
    <w:rsid w:val="003142F4"/>
    <w:rsid w:val="00321205"/>
    <w:rsid w:val="0032217C"/>
    <w:rsid w:val="003227BC"/>
    <w:rsid w:val="00324015"/>
    <w:rsid w:val="00324E5B"/>
    <w:rsid w:val="003272DF"/>
    <w:rsid w:val="0032759E"/>
    <w:rsid w:val="003314D2"/>
    <w:rsid w:val="00331756"/>
    <w:rsid w:val="00331820"/>
    <w:rsid w:val="00331F92"/>
    <w:rsid w:val="00333742"/>
    <w:rsid w:val="00334BD7"/>
    <w:rsid w:val="00335451"/>
    <w:rsid w:val="00335B2B"/>
    <w:rsid w:val="00335DEA"/>
    <w:rsid w:val="00343074"/>
    <w:rsid w:val="0034323E"/>
    <w:rsid w:val="0034384B"/>
    <w:rsid w:val="003439C7"/>
    <w:rsid w:val="00343C8C"/>
    <w:rsid w:val="00344E60"/>
    <w:rsid w:val="00351737"/>
    <w:rsid w:val="00352164"/>
    <w:rsid w:val="00360512"/>
    <w:rsid w:val="00361240"/>
    <w:rsid w:val="0036138B"/>
    <w:rsid w:val="00361974"/>
    <w:rsid w:val="00362C80"/>
    <w:rsid w:val="00364E69"/>
    <w:rsid w:val="0036503B"/>
    <w:rsid w:val="0036552C"/>
    <w:rsid w:val="003657FA"/>
    <w:rsid w:val="003658BF"/>
    <w:rsid w:val="0036770E"/>
    <w:rsid w:val="00372599"/>
    <w:rsid w:val="00374298"/>
    <w:rsid w:val="00376072"/>
    <w:rsid w:val="00376F74"/>
    <w:rsid w:val="00377D4B"/>
    <w:rsid w:val="00380A46"/>
    <w:rsid w:val="00382528"/>
    <w:rsid w:val="00382755"/>
    <w:rsid w:val="003833E4"/>
    <w:rsid w:val="00384930"/>
    <w:rsid w:val="00385A36"/>
    <w:rsid w:val="00386446"/>
    <w:rsid w:val="00387641"/>
    <w:rsid w:val="00387E98"/>
    <w:rsid w:val="003925A1"/>
    <w:rsid w:val="00392A98"/>
    <w:rsid w:val="0039317E"/>
    <w:rsid w:val="00393A86"/>
    <w:rsid w:val="00394F92"/>
    <w:rsid w:val="00396486"/>
    <w:rsid w:val="003965FD"/>
    <w:rsid w:val="00397FD9"/>
    <w:rsid w:val="003A1CFA"/>
    <w:rsid w:val="003A290F"/>
    <w:rsid w:val="003A7DCD"/>
    <w:rsid w:val="003B0AB1"/>
    <w:rsid w:val="003B0BD1"/>
    <w:rsid w:val="003B0F17"/>
    <w:rsid w:val="003B10D3"/>
    <w:rsid w:val="003B2A39"/>
    <w:rsid w:val="003B2B59"/>
    <w:rsid w:val="003B3401"/>
    <w:rsid w:val="003B3D75"/>
    <w:rsid w:val="003B4005"/>
    <w:rsid w:val="003B499F"/>
    <w:rsid w:val="003B4D2D"/>
    <w:rsid w:val="003B5BBF"/>
    <w:rsid w:val="003B6B44"/>
    <w:rsid w:val="003C059D"/>
    <w:rsid w:val="003C1D59"/>
    <w:rsid w:val="003C20B5"/>
    <w:rsid w:val="003C28AD"/>
    <w:rsid w:val="003C46C8"/>
    <w:rsid w:val="003C639D"/>
    <w:rsid w:val="003D12AA"/>
    <w:rsid w:val="003D1993"/>
    <w:rsid w:val="003D1ACD"/>
    <w:rsid w:val="003D25AE"/>
    <w:rsid w:val="003D2C1D"/>
    <w:rsid w:val="003D4376"/>
    <w:rsid w:val="003D45A1"/>
    <w:rsid w:val="003D4D8D"/>
    <w:rsid w:val="003D5295"/>
    <w:rsid w:val="003E008D"/>
    <w:rsid w:val="003E16C3"/>
    <w:rsid w:val="003E4A5D"/>
    <w:rsid w:val="003E4F85"/>
    <w:rsid w:val="003F0426"/>
    <w:rsid w:val="003F47DE"/>
    <w:rsid w:val="003F52D3"/>
    <w:rsid w:val="003F7039"/>
    <w:rsid w:val="0040233A"/>
    <w:rsid w:val="0040248C"/>
    <w:rsid w:val="00407012"/>
    <w:rsid w:val="0041033C"/>
    <w:rsid w:val="00412729"/>
    <w:rsid w:val="00412954"/>
    <w:rsid w:val="00412B78"/>
    <w:rsid w:val="00414A69"/>
    <w:rsid w:val="00416572"/>
    <w:rsid w:val="00416646"/>
    <w:rsid w:val="00421910"/>
    <w:rsid w:val="004222C9"/>
    <w:rsid w:val="00423162"/>
    <w:rsid w:val="004231D7"/>
    <w:rsid w:val="00425310"/>
    <w:rsid w:val="004261F7"/>
    <w:rsid w:val="00426322"/>
    <w:rsid w:val="00426DEB"/>
    <w:rsid w:val="00431302"/>
    <w:rsid w:val="00432791"/>
    <w:rsid w:val="00432B2F"/>
    <w:rsid w:val="0043491A"/>
    <w:rsid w:val="00434958"/>
    <w:rsid w:val="00436F2E"/>
    <w:rsid w:val="00437742"/>
    <w:rsid w:val="00441A22"/>
    <w:rsid w:val="00442775"/>
    <w:rsid w:val="00443D4C"/>
    <w:rsid w:val="004443D3"/>
    <w:rsid w:val="00444D38"/>
    <w:rsid w:val="00445194"/>
    <w:rsid w:val="00445539"/>
    <w:rsid w:val="0044666E"/>
    <w:rsid w:val="00450AF6"/>
    <w:rsid w:val="004516DC"/>
    <w:rsid w:val="004528A0"/>
    <w:rsid w:val="004535AC"/>
    <w:rsid w:val="00454E8B"/>
    <w:rsid w:val="00455331"/>
    <w:rsid w:val="00460ECF"/>
    <w:rsid w:val="0046102F"/>
    <w:rsid w:val="00462BDD"/>
    <w:rsid w:val="0046431E"/>
    <w:rsid w:val="00464CDD"/>
    <w:rsid w:val="00465E2D"/>
    <w:rsid w:val="004660CB"/>
    <w:rsid w:val="0046783F"/>
    <w:rsid w:val="00467D40"/>
    <w:rsid w:val="00472DC4"/>
    <w:rsid w:val="004731F7"/>
    <w:rsid w:val="0047364A"/>
    <w:rsid w:val="00481A35"/>
    <w:rsid w:val="00481BFF"/>
    <w:rsid w:val="00482282"/>
    <w:rsid w:val="00482E3A"/>
    <w:rsid w:val="00483974"/>
    <w:rsid w:val="00483DB4"/>
    <w:rsid w:val="00484132"/>
    <w:rsid w:val="00485FF4"/>
    <w:rsid w:val="00486D51"/>
    <w:rsid w:val="004910A0"/>
    <w:rsid w:val="00491CD9"/>
    <w:rsid w:val="004936D9"/>
    <w:rsid w:val="004A3857"/>
    <w:rsid w:val="004A44B8"/>
    <w:rsid w:val="004A47D3"/>
    <w:rsid w:val="004A578C"/>
    <w:rsid w:val="004A5E1E"/>
    <w:rsid w:val="004A5FE7"/>
    <w:rsid w:val="004A6A8D"/>
    <w:rsid w:val="004A7C86"/>
    <w:rsid w:val="004B3364"/>
    <w:rsid w:val="004B3D20"/>
    <w:rsid w:val="004B4601"/>
    <w:rsid w:val="004B47A3"/>
    <w:rsid w:val="004C25DF"/>
    <w:rsid w:val="004C31D8"/>
    <w:rsid w:val="004C50FC"/>
    <w:rsid w:val="004C69BA"/>
    <w:rsid w:val="004C7A4C"/>
    <w:rsid w:val="004D4291"/>
    <w:rsid w:val="004D48B1"/>
    <w:rsid w:val="004D5637"/>
    <w:rsid w:val="004E1124"/>
    <w:rsid w:val="004E38E9"/>
    <w:rsid w:val="004E562B"/>
    <w:rsid w:val="004E5B92"/>
    <w:rsid w:val="004E7A50"/>
    <w:rsid w:val="004F086F"/>
    <w:rsid w:val="004F08B3"/>
    <w:rsid w:val="004F0997"/>
    <w:rsid w:val="004F0DA0"/>
    <w:rsid w:val="004F1448"/>
    <w:rsid w:val="004F241D"/>
    <w:rsid w:val="004F2429"/>
    <w:rsid w:val="004F26F5"/>
    <w:rsid w:val="004F4A75"/>
    <w:rsid w:val="004F4F1B"/>
    <w:rsid w:val="00500092"/>
    <w:rsid w:val="0050036B"/>
    <w:rsid w:val="0050172D"/>
    <w:rsid w:val="00501F86"/>
    <w:rsid w:val="005104BF"/>
    <w:rsid w:val="00510FEB"/>
    <w:rsid w:val="00511D4B"/>
    <w:rsid w:val="005135BB"/>
    <w:rsid w:val="005156B1"/>
    <w:rsid w:val="00520900"/>
    <w:rsid w:val="0052240E"/>
    <w:rsid w:val="00524562"/>
    <w:rsid w:val="00524D84"/>
    <w:rsid w:val="005256C2"/>
    <w:rsid w:val="00525B4E"/>
    <w:rsid w:val="0052706F"/>
    <w:rsid w:val="00527511"/>
    <w:rsid w:val="00530D54"/>
    <w:rsid w:val="00530FFA"/>
    <w:rsid w:val="00532917"/>
    <w:rsid w:val="005329BC"/>
    <w:rsid w:val="00532B2E"/>
    <w:rsid w:val="00533169"/>
    <w:rsid w:val="00533A64"/>
    <w:rsid w:val="00534480"/>
    <w:rsid w:val="0053642A"/>
    <w:rsid w:val="00536627"/>
    <w:rsid w:val="0054065F"/>
    <w:rsid w:val="00540AF1"/>
    <w:rsid w:val="005415B2"/>
    <w:rsid w:val="00541E0A"/>
    <w:rsid w:val="00543352"/>
    <w:rsid w:val="0054379D"/>
    <w:rsid w:val="00546ACE"/>
    <w:rsid w:val="00546FCE"/>
    <w:rsid w:val="00547465"/>
    <w:rsid w:val="00547C54"/>
    <w:rsid w:val="00547FA8"/>
    <w:rsid w:val="00550AEA"/>
    <w:rsid w:val="00551D92"/>
    <w:rsid w:val="00553C6D"/>
    <w:rsid w:val="00554D2F"/>
    <w:rsid w:val="00555BA3"/>
    <w:rsid w:val="00560C0D"/>
    <w:rsid w:val="00561A89"/>
    <w:rsid w:val="005627E4"/>
    <w:rsid w:val="00563119"/>
    <w:rsid w:val="00563AC3"/>
    <w:rsid w:val="00564B4F"/>
    <w:rsid w:val="00566AF6"/>
    <w:rsid w:val="00567EF0"/>
    <w:rsid w:val="00572740"/>
    <w:rsid w:val="00572786"/>
    <w:rsid w:val="00572A1D"/>
    <w:rsid w:val="005740D9"/>
    <w:rsid w:val="005751A9"/>
    <w:rsid w:val="005776D5"/>
    <w:rsid w:val="005815F2"/>
    <w:rsid w:val="005823CC"/>
    <w:rsid w:val="00582C3A"/>
    <w:rsid w:val="00583450"/>
    <w:rsid w:val="00583FE6"/>
    <w:rsid w:val="0058445E"/>
    <w:rsid w:val="00586059"/>
    <w:rsid w:val="005876B4"/>
    <w:rsid w:val="00587977"/>
    <w:rsid w:val="00587C17"/>
    <w:rsid w:val="005937BC"/>
    <w:rsid w:val="005937F0"/>
    <w:rsid w:val="00593EBE"/>
    <w:rsid w:val="005940E0"/>
    <w:rsid w:val="0059429C"/>
    <w:rsid w:val="00596A78"/>
    <w:rsid w:val="005A1E7F"/>
    <w:rsid w:val="005A3703"/>
    <w:rsid w:val="005A57E6"/>
    <w:rsid w:val="005B0C5F"/>
    <w:rsid w:val="005B0FAA"/>
    <w:rsid w:val="005B10EB"/>
    <w:rsid w:val="005B1943"/>
    <w:rsid w:val="005B50F2"/>
    <w:rsid w:val="005B65A8"/>
    <w:rsid w:val="005B6636"/>
    <w:rsid w:val="005B6BDB"/>
    <w:rsid w:val="005B744F"/>
    <w:rsid w:val="005B7724"/>
    <w:rsid w:val="005C1D9C"/>
    <w:rsid w:val="005C29CB"/>
    <w:rsid w:val="005C3156"/>
    <w:rsid w:val="005C3354"/>
    <w:rsid w:val="005C6022"/>
    <w:rsid w:val="005C70FA"/>
    <w:rsid w:val="005C73B4"/>
    <w:rsid w:val="005D145F"/>
    <w:rsid w:val="005D1EFF"/>
    <w:rsid w:val="005D286A"/>
    <w:rsid w:val="005D298C"/>
    <w:rsid w:val="005D45C1"/>
    <w:rsid w:val="005D5CBB"/>
    <w:rsid w:val="005D7037"/>
    <w:rsid w:val="005E0FB1"/>
    <w:rsid w:val="005E1CBA"/>
    <w:rsid w:val="005E4EA3"/>
    <w:rsid w:val="005E52D5"/>
    <w:rsid w:val="005E5650"/>
    <w:rsid w:val="005E680C"/>
    <w:rsid w:val="005F0D17"/>
    <w:rsid w:val="005F507D"/>
    <w:rsid w:val="005F51C3"/>
    <w:rsid w:val="00604B4E"/>
    <w:rsid w:val="00604C1B"/>
    <w:rsid w:val="00605784"/>
    <w:rsid w:val="006064B8"/>
    <w:rsid w:val="00606D4E"/>
    <w:rsid w:val="0061381A"/>
    <w:rsid w:val="0061666C"/>
    <w:rsid w:val="00620947"/>
    <w:rsid w:val="00622819"/>
    <w:rsid w:val="006231CD"/>
    <w:rsid w:val="00627B24"/>
    <w:rsid w:val="00630CF1"/>
    <w:rsid w:val="00631B9C"/>
    <w:rsid w:val="00631CBF"/>
    <w:rsid w:val="0063275A"/>
    <w:rsid w:val="006329E7"/>
    <w:rsid w:val="006334DC"/>
    <w:rsid w:val="006335F2"/>
    <w:rsid w:val="0063389C"/>
    <w:rsid w:val="00633E79"/>
    <w:rsid w:val="0063710E"/>
    <w:rsid w:val="00637DCD"/>
    <w:rsid w:val="00642A08"/>
    <w:rsid w:val="006469BD"/>
    <w:rsid w:val="00646F2F"/>
    <w:rsid w:val="006503AE"/>
    <w:rsid w:val="00652924"/>
    <w:rsid w:val="0065571B"/>
    <w:rsid w:val="00656490"/>
    <w:rsid w:val="006609A0"/>
    <w:rsid w:val="00660DF3"/>
    <w:rsid w:val="00660F8F"/>
    <w:rsid w:val="00670889"/>
    <w:rsid w:val="00670B9E"/>
    <w:rsid w:val="0067271B"/>
    <w:rsid w:val="00674D45"/>
    <w:rsid w:val="00676C1E"/>
    <w:rsid w:val="00676D83"/>
    <w:rsid w:val="006777B5"/>
    <w:rsid w:val="00680E3B"/>
    <w:rsid w:val="00682E0A"/>
    <w:rsid w:val="00684C66"/>
    <w:rsid w:val="00684FF7"/>
    <w:rsid w:val="006864E5"/>
    <w:rsid w:val="0068706E"/>
    <w:rsid w:val="00693071"/>
    <w:rsid w:val="00693BB4"/>
    <w:rsid w:val="00693F71"/>
    <w:rsid w:val="00696488"/>
    <w:rsid w:val="00697D87"/>
    <w:rsid w:val="006A10E0"/>
    <w:rsid w:val="006A47CD"/>
    <w:rsid w:val="006A52C8"/>
    <w:rsid w:val="006A6B37"/>
    <w:rsid w:val="006B33EA"/>
    <w:rsid w:val="006B4DC4"/>
    <w:rsid w:val="006B65D9"/>
    <w:rsid w:val="006C1BDC"/>
    <w:rsid w:val="006C1EB7"/>
    <w:rsid w:val="006C5BB5"/>
    <w:rsid w:val="006C5E0A"/>
    <w:rsid w:val="006C5F4E"/>
    <w:rsid w:val="006C79FE"/>
    <w:rsid w:val="006D063D"/>
    <w:rsid w:val="006D0F06"/>
    <w:rsid w:val="006D1891"/>
    <w:rsid w:val="006D3D8C"/>
    <w:rsid w:val="006D3FCF"/>
    <w:rsid w:val="006E07FB"/>
    <w:rsid w:val="006E08F1"/>
    <w:rsid w:val="006E302B"/>
    <w:rsid w:val="006E33CD"/>
    <w:rsid w:val="006E3D60"/>
    <w:rsid w:val="006E4521"/>
    <w:rsid w:val="006E49D8"/>
    <w:rsid w:val="006E60CD"/>
    <w:rsid w:val="006F052C"/>
    <w:rsid w:val="006F0E31"/>
    <w:rsid w:val="006F1815"/>
    <w:rsid w:val="006F2826"/>
    <w:rsid w:val="006F3B5E"/>
    <w:rsid w:val="006F4671"/>
    <w:rsid w:val="006F548A"/>
    <w:rsid w:val="006F59DC"/>
    <w:rsid w:val="006F5AA1"/>
    <w:rsid w:val="006F5BD7"/>
    <w:rsid w:val="006F6B07"/>
    <w:rsid w:val="006F7781"/>
    <w:rsid w:val="007002A7"/>
    <w:rsid w:val="00701F1F"/>
    <w:rsid w:val="00702BF9"/>
    <w:rsid w:val="00702D39"/>
    <w:rsid w:val="0070438A"/>
    <w:rsid w:val="00704CE7"/>
    <w:rsid w:val="0070546C"/>
    <w:rsid w:val="00705874"/>
    <w:rsid w:val="00707534"/>
    <w:rsid w:val="00707768"/>
    <w:rsid w:val="00712870"/>
    <w:rsid w:val="007132D7"/>
    <w:rsid w:val="00714BFD"/>
    <w:rsid w:val="007156C9"/>
    <w:rsid w:val="00720BD5"/>
    <w:rsid w:val="00720D66"/>
    <w:rsid w:val="00720FDB"/>
    <w:rsid w:val="007223DD"/>
    <w:rsid w:val="00725759"/>
    <w:rsid w:val="007262E5"/>
    <w:rsid w:val="00730063"/>
    <w:rsid w:val="00730691"/>
    <w:rsid w:val="007319B1"/>
    <w:rsid w:val="00731CDA"/>
    <w:rsid w:val="0073326A"/>
    <w:rsid w:val="00734AA0"/>
    <w:rsid w:val="00735241"/>
    <w:rsid w:val="007362F2"/>
    <w:rsid w:val="007365C5"/>
    <w:rsid w:val="00736AA1"/>
    <w:rsid w:val="00740648"/>
    <w:rsid w:val="00741312"/>
    <w:rsid w:val="00743C7E"/>
    <w:rsid w:val="007440FF"/>
    <w:rsid w:val="00744992"/>
    <w:rsid w:val="00746AF4"/>
    <w:rsid w:val="00746F9E"/>
    <w:rsid w:val="0074722D"/>
    <w:rsid w:val="007505B3"/>
    <w:rsid w:val="00750630"/>
    <w:rsid w:val="00752796"/>
    <w:rsid w:val="00752C98"/>
    <w:rsid w:val="00754B89"/>
    <w:rsid w:val="00755B6A"/>
    <w:rsid w:val="00756462"/>
    <w:rsid w:val="00757505"/>
    <w:rsid w:val="00761D41"/>
    <w:rsid w:val="0076215F"/>
    <w:rsid w:val="0076306D"/>
    <w:rsid w:val="00764AFE"/>
    <w:rsid w:val="00765527"/>
    <w:rsid w:val="00767A9D"/>
    <w:rsid w:val="00767EF6"/>
    <w:rsid w:val="00770597"/>
    <w:rsid w:val="00770EEF"/>
    <w:rsid w:val="007712F9"/>
    <w:rsid w:val="00771EA5"/>
    <w:rsid w:val="00773013"/>
    <w:rsid w:val="007730BB"/>
    <w:rsid w:val="00776833"/>
    <w:rsid w:val="00776C1F"/>
    <w:rsid w:val="00776D84"/>
    <w:rsid w:val="007771E1"/>
    <w:rsid w:val="0078061D"/>
    <w:rsid w:val="0078062F"/>
    <w:rsid w:val="00781E7B"/>
    <w:rsid w:val="007833BF"/>
    <w:rsid w:val="007843F3"/>
    <w:rsid w:val="00784A49"/>
    <w:rsid w:val="007857DD"/>
    <w:rsid w:val="0078599E"/>
    <w:rsid w:val="007863C4"/>
    <w:rsid w:val="007871C4"/>
    <w:rsid w:val="00787DD7"/>
    <w:rsid w:val="00790F76"/>
    <w:rsid w:val="0079161C"/>
    <w:rsid w:val="00793EAA"/>
    <w:rsid w:val="00794958"/>
    <w:rsid w:val="00794A6D"/>
    <w:rsid w:val="007953AD"/>
    <w:rsid w:val="0079597D"/>
    <w:rsid w:val="007965CC"/>
    <w:rsid w:val="0079751E"/>
    <w:rsid w:val="007A00B9"/>
    <w:rsid w:val="007A0A83"/>
    <w:rsid w:val="007A10C9"/>
    <w:rsid w:val="007A22F7"/>
    <w:rsid w:val="007A2825"/>
    <w:rsid w:val="007A42E9"/>
    <w:rsid w:val="007A781F"/>
    <w:rsid w:val="007B1027"/>
    <w:rsid w:val="007B1221"/>
    <w:rsid w:val="007B188F"/>
    <w:rsid w:val="007B6669"/>
    <w:rsid w:val="007B730A"/>
    <w:rsid w:val="007C0129"/>
    <w:rsid w:val="007C2265"/>
    <w:rsid w:val="007C44D5"/>
    <w:rsid w:val="007C5B9F"/>
    <w:rsid w:val="007D1002"/>
    <w:rsid w:val="007D2ABD"/>
    <w:rsid w:val="007D3B8F"/>
    <w:rsid w:val="007D4C32"/>
    <w:rsid w:val="007D5147"/>
    <w:rsid w:val="007D557C"/>
    <w:rsid w:val="007D5D40"/>
    <w:rsid w:val="007E06E9"/>
    <w:rsid w:val="007E0CA1"/>
    <w:rsid w:val="007E14F0"/>
    <w:rsid w:val="007E2240"/>
    <w:rsid w:val="007E22AA"/>
    <w:rsid w:val="007E2A7C"/>
    <w:rsid w:val="007E5CDA"/>
    <w:rsid w:val="007E6821"/>
    <w:rsid w:val="007E7431"/>
    <w:rsid w:val="007E77BC"/>
    <w:rsid w:val="007F084D"/>
    <w:rsid w:val="007F08DF"/>
    <w:rsid w:val="007F1AC0"/>
    <w:rsid w:val="007F21C7"/>
    <w:rsid w:val="007F2D3B"/>
    <w:rsid w:val="007F31BC"/>
    <w:rsid w:val="007F4BB0"/>
    <w:rsid w:val="007F7085"/>
    <w:rsid w:val="007F78D6"/>
    <w:rsid w:val="00802815"/>
    <w:rsid w:val="008030A6"/>
    <w:rsid w:val="00803EF9"/>
    <w:rsid w:val="00807E24"/>
    <w:rsid w:val="0081074A"/>
    <w:rsid w:val="00811030"/>
    <w:rsid w:val="008122BF"/>
    <w:rsid w:val="00815AB7"/>
    <w:rsid w:val="00817B8E"/>
    <w:rsid w:val="00821117"/>
    <w:rsid w:val="00821831"/>
    <w:rsid w:val="00824DB7"/>
    <w:rsid w:val="00824EA1"/>
    <w:rsid w:val="00825B2E"/>
    <w:rsid w:val="00825E1A"/>
    <w:rsid w:val="008270CB"/>
    <w:rsid w:val="0083134E"/>
    <w:rsid w:val="0083513E"/>
    <w:rsid w:val="00841B60"/>
    <w:rsid w:val="00841EE9"/>
    <w:rsid w:val="008432EF"/>
    <w:rsid w:val="00843E40"/>
    <w:rsid w:val="00844241"/>
    <w:rsid w:val="0084464E"/>
    <w:rsid w:val="00845220"/>
    <w:rsid w:val="00846DC7"/>
    <w:rsid w:val="00847867"/>
    <w:rsid w:val="008508B7"/>
    <w:rsid w:val="00850C75"/>
    <w:rsid w:val="008511D5"/>
    <w:rsid w:val="008528FD"/>
    <w:rsid w:val="008535E6"/>
    <w:rsid w:val="008537CB"/>
    <w:rsid w:val="008541CA"/>
    <w:rsid w:val="00854A62"/>
    <w:rsid w:val="0085600D"/>
    <w:rsid w:val="0085641F"/>
    <w:rsid w:val="00857B48"/>
    <w:rsid w:val="008618D5"/>
    <w:rsid w:val="008619CC"/>
    <w:rsid w:val="008622CA"/>
    <w:rsid w:val="00863DEA"/>
    <w:rsid w:val="0086537D"/>
    <w:rsid w:val="0086538F"/>
    <w:rsid w:val="008653BF"/>
    <w:rsid w:val="00865F36"/>
    <w:rsid w:val="00867A20"/>
    <w:rsid w:val="00867E0E"/>
    <w:rsid w:val="00872A89"/>
    <w:rsid w:val="00875E38"/>
    <w:rsid w:val="0087611B"/>
    <w:rsid w:val="008766C0"/>
    <w:rsid w:val="008770AF"/>
    <w:rsid w:val="0087731A"/>
    <w:rsid w:val="008776FF"/>
    <w:rsid w:val="0088045F"/>
    <w:rsid w:val="00880C26"/>
    <w:rsid w:val="00882345"/>
    <w:rsid w:val="00886245"/>
    <w:rsid w:val="00886C1A"/>
    <w:rsid w:val="008900CB"/>
    <w:rsid w:val="008904DF"/>
    <w:rsid w:val="00891124"/>
    <w:rsid w:val="008932CD"/>
    <w:rsid w:val="00894999"/>
    <w:rsid w:val="0089521C"/>
    <w:rsid w:val="008952A4"/>
    <w:rsid w:val="00897A41"/>
    <w:rsid w:val="00897FC3"/>
    <w:rsid w:val="008A0ECC"/>
    <w:rsid w:val="008A2849"/>
    <w:rsid w:val="008B22B0"/>
    <w:rsid w:val="008B407D"/>
    <w:rsid w:val="008B4C5F"/>
    <w:rsid w:val="008B4C6D"/>
    <w:rsid w:val="008C0582"/>
    <w:rsid w:val="008C0E28"/>
    <w:rsid w:val="008C1D5C"/>
    <w:rsid w:val="008C1F83"/>
    <w:rsid w:val="008C2288"/>
    <w:rsid w:val="008D0776"/>
    <w:rsid w:val="008D0ADE"/>
    <w:rsid w:val="008D0F1E"/>
    <w:rsid w:val="008D12B6"/>
    <w:rsid w:val="008D18D2"/>
    <w:rsid w:val="008D2D10"/>
    <w:rsid w:val="008D4CDE"/>
    <w:rsid w:val="008D53CB"/>
    <w:rsid w:val="008D5B2B"/>
    <w:rsid w:val="008D5DCB"/>
    <w:rsid w:val="008D67F9"/>
    <w:rsid w:val="008D720B"/>
    <w:rsid w:val="008E0BC7"/>
    <w:rsid w:val="008E1E0E"/>
    <w:rsid w:val="008E3C2E"/>
    <w:rsid w:val="008E5543"/>
    <w:rsid w:val="008E59BB"/>
    <w:rsid w:val="008E603D"/>
    <w:rsid w:val="008F0BF8"/>
    <w:rsid w:val="008F30AA"/>
    <w:rsid w:val="008F4D6C"/>
    <w:rsid w:val="008F5A00"/>
    <w:rsid w:val="008F5B38"/>
    <w:rsid w:val="008F774E"/>
    <w:rsid w:val="00901BD0"/>
    <w:rsid w:val="00902BDB"/>
    <w:rsid w:val="009036DE"/>
    <w:rsid w:val="009067B5"/>
    <w:rsid w:val="00910657"/>
    <w:rsid w:val="009108EF"/>
    <w:rsid w:val="00911D8B"/>
    <w:rsid w:val="00913600"/>
    <w:rsid w:val="009176C6"/>
    <w:rsid w:val="00921C91"/>
    <w:rsid w:val="00923D08"/>
    <w:rsid w:val="00923F41"/>
    <w:rsid w:val="00924588"/>
    <w:rsid w:val="00924894"/>
    <w:rsid w:val="00925778"/>
    <w:rsid w:val="009270F9"/>
    <w:rsid w:val="009272E6"/>
    <w:rsid w:val="009275C3"/>
    <w:rsid w:val="0093497E"/>
    <w:rsid w:val="00935EC2"/>
    <w:rsid w:val="00937165"/>
    <w:rsid w:val="00937AEF"/>
    <w:rsid w:val="00943FF6"/>
    <w:rsid w:val="009440F0"/>
    <w:rsid w:val="009457B7"/>
    <w:rsid w:val="00947143"/>
    <w:rsid w:val="009477E2"/>
    <w:rsid w:val="00950E58"/>
    <w:rsid w:val="009514A6"/>
    <w:rsid w:val="0095210D"/>
    <w:rsid w:val="00952899"/>
    <w:rsid w:val="009538D0"/>
    <w:rsid w:val="00956487"/>
    <w:rsid w:val="00956954"/>
    <w:rsid w:val="00957321"/>
    <w:rsid w:val="00961277"/>
    <w:rsid w:val="00962D63"/>
    <w:rsid w:val="00963BF7"/>
    <w:rsid w:val="00963F54"/>
    <w:rsid w:val="0096475B"/>
    <w:rsid w:val="0096533C"/>
    <w:rsid w:val="0096535E"/>
    <w:rsid w:val="00966980"/>
    <w:rsid w:val="00966ECC"/>
    <w:rsid w:val="009677F5"/>
    <w:rsid w:val="00970B48"/>
    <w:rsid w:val="009718C2"/>
    <w:rsid w:val="0097511E"/>
    <w:rsid w:val="00975A88"/>
    <w:rsid w:val="009806B3"/>
    <w:rsid w:val="009826D8"/>
    <w:rsid w:val="009837AD"/>
    <w:rsid w:val="00984742"/>
    <w:rsid w:val="009925D3"/>
    <w:rsid w:val="00995917"/>
    <w:rsid w:val="009A0248"/>
    <w:rsid w:val="009A1379"/>
    <w:rsid w:val="009A23C1"/>
    <w:rsid w:val="009A57A4"/>
    <w:rsid w:val="009A5E40"/>
    <w:rsid w:val="009A6632"/>
    <w:rsid w:val="009A79EA"/>
    <w:rsid w:val="009B0CA4"/>
    <w:rsid w:val="009B1F32"/>
    <w:rsid w:val="009B2B00"/>
    <w:rsid w:val="009B2B11"/>
    <w:rsid w:val="009B2D22"/>
    <w:rsid w:val="009B3280"/>
    <w:rsid w:val="009B6933"/>
    <w:rsid w:val="009B6A85"/>
    <w:rsid w:val="009B6FEA"/>
    <w:rsid w:val="009C09B6"/>
    <w:rsid w:val="009C1986"/>
    <w:rsid w:val="009C19FA"/>
    <w:rsid w:val="009C3E27"/>
    <w:rsid w:val="009D22CC"/>
    <w:rsid w:val="009D45B1"/>
    <w:rsid w:val="009D5F94"/>
    <w:rsid w:val="009E00E0"/>
    <w:rsid w:val="009E07D9"/>
    <w:rsid w:val="009E0A43"/>
    <w:rsid w:val="009E0E3C"/>
    <w:rsid w:val="009E2417"/>
    <w:rsid w:val="009E2CC8"/>
    <w:rsid w:val="009E32E8"/>
    <w:rsid w:val="009E49B7"/>
    <w:rsid w:val="009E6F04"/>
    <w:rsid w:val="009F0B4A"/>
    <w:rsid w:val="009F15BE"/>
    <w:rsid w:val="009F17B8"/>
    <w:rsid w:val="009F1DBC"/>
    <w:rsid w:val="009F20E0"/>
    <w:rsid w:val="00A01E2F"/>
    <w:rsid w:val="00A050DB"/>
    <w:rsid w:val="00A05561"/>
    <w:rsid w:val="00A10A6F"/>
    <w:rsid w:val="00A1237E"/>
    <w:rsid w:val="00A134B7"/>
    <w:rsid w:val="00A13674"/>
    <w:rsid w:val="00A14796"/>
    <w:rsid w:val="00A14E0F"/>
    <w:rsid w:val="00A15368"/>
    <w:rsid w:val="00A16B8E"/>
    <w:rsid w:val="00A16DD7"/>
    <w:rsid w:val="00A17B9C"/>
    <w:rsid w:val="00A2178B"/>
    <w:rsid w:val="00A21C63"/>
    <w:rsid w:val="00A21D8D"/>
    <w:rsid w:val="00A23FD9"/>
    <w:rsid w:val="00A243A7"/>
    <w:rsid w:val="00A24EE3"/>
    <w:rsid w:val="00A25EBF"/>
    <w:rsid w:val="00A267D4"/>
    <w:rsid w:val="00A2680D"/>
    <w:rsid w:val="00A2717C"/>
    <w:rsid w:val="00A34F5A"/>
    <w:rsid w:val="00A36EEF"/>
    <w:rsid w:val="00A374EC"/>
    <w:rsid w:val="00A375FF"/>
    <w:rsid w:val="00A37F98"/>
    <w:rsid w:val="00A404FB"/>
    <w:rsid w:val="00A40ABC"/>
    <w:rsid w:val="00A41552"/>
    <w:rsid w:val="00A42912"/>
    <w:rsid w:val="00A44B36"/>
    <w:rsid w:val="00A45364"/>
    <w:rsid w:val="00A4670A"/>
    <w:rsid w:val="00A51303"/>
    <w:rsid w:val="00A51874"/>
    <w:rsid w:val="00A539D2"/>
    <w:rsid w:val="00A540E7"/>
    <w:rsid w:val="00A54C21"/>
    <w:rsid w:val="00A55E16"/>
    <w:rsid w:val="00A621B5"/>
    <w:rsid w:val="00A62400"/>
    <w:rsid w:val="00A64665"/>
    <w:rsid w:val="00A65972"/>
    <w:rsid w:val="00A65F62"/>
    <w:rsid w:val="00A6695C"/>
    <w:rsid w:val="00A71123"/>
    <w:rsid w:val="00A72894"/>
    <w:rsid w:val="00A72DB7"/>
    <w:rsid w:val="00A74D2A"/>
    <w:rsid w:val="00A76BC8"/>
    <w:rsid w:val="00A802A3"/>
    <w:rsid w:val="00A8141E"/>
    <w:rsid w:val="00A823DA"/>
    <w:rsid w:val="00A82C07"/>
    <w:rsid w:val="00A8421B"/>
    <w:rsid w:val="00A855AA"/>
    <w:rsid w:val="00A858FA"/>
    <w:rsid w:val="00A86B18"/>
    <w:rsid w:val="00A90D4E"/>
    <w:rsid w:val="00A93EE5"/>
    <w:rsid w:val="00A94ED9"/>
    <w:rsid w:val="00A95F15"/>
    <w:rsid w:val="00AA0DD0"/>
    <w:rsid w:val="00AA1961"/>
    <w:rsid w:val="00AA20DB"/>
    <w:rsid w:val="00AA4447"/>
    <w:rsid w:val="00AA6921"/>
    <w:rsid w:val="00AA73D0"/>
    <w:rsid w:val="00AA758C"/>
    <w:rsid w:val="00AA7D59"/>
    <w:rsid w:val="00AB0AB9"/>
    <w:rsid w:val="00AB14AA"/>
    <w:rsid w:val="00AB14BD"/>
    <w:rsid w:val="00AB1D2A"/>
    <w:rsid w:val="00AB333B"/>
    <w:rsid w:val="00AB4806"/>
    <w:rsid w:val="00AB4B2C"/>
    <w:rsid w:val="00AC12DB"/>
    <w:rsid w:val="00AC1A9B"/>
    <w:rsid w:val="00AC221F"/>
    <w:rsid w:val="00AC409E"/>
    <w:rsid w:val="00AC6346"/>
    <w:rsid w:val="00AD000C"/>
    <w:rsid w:val="00AD1279"/>
    <w:rsid w:val="00AD2ECD"/>
    <w:rsid w:val="00AD3DA4"/>
    <w:rsid w:val="00AD408F"/>
    <w:rsid w:val="00AD40DD"/>
    <w:rsid w:val="00AD5456"/>
    <w:rsid w:val="00AE02D0"/>
    <w:rsid w:val="00AE1E31"/>
    <w:rsid w:val="00AE2C7D"/>
    <w:rsid w:val="00AE3077"/>
    <w:rsid w:val="00AE3ACD"/>
    <w:rsid w:val="00AE5F6A"/>
    <w:rsid w:val="00AE639B"/>
    <w:rsid w:val="00AE63C6"/>
    <w:rsid w:val="00AE6552"/>
    <w:rsid w:val="00AE691A"/>
    <w:rsid w:val="00AE6DBA"/>
    <w:rsid w:val="00AE7CB6"/>
    <w:rsid w:val="00AF065F"/>
    <w:rsid w:val="00AF43B5"/>
    <w:rsid w:val="00AF4E66"/>
    <w:rsid w:val="00B00775"/>
    <w:rsid w:val="00B036C8"/>
    <w:rsid w:val="00B047F9"/>
    <w:rsid w:val="00B04BF0"/>
    <w:rsid w:val="00B04F34"/>
    <w:rsid w:val="00B06D12"/>
    <w:rsid w:val="00B076BF"/>
    <w:rsid w:val="00B10075"/>
    <w:rsid w:val="00B12132"/>
    <w:rsid w:val="00B130B2"/>
    <w:rsid w:val="00B14589"/>
    <w:rsid w:val="00B15486"/>
    <w:rsid w:val="00B16621"/>
    <w:rsid w:val="00B20D12"/>
    <w:rsid w:val="00B23135"/>
    <w:rsid w:val="00B233C7"/>
    <w:rsid w:val="00B24781"/>
    <w:rsid w:val="00B2704D"/>
    <w:rsid w:val="00B31D62"/>
    <w:rsid w:val="00B3364C"/>
    <w:rsid w:val="00B33B2D"/>
    <w:rsid w:val="00B34264"/>
    <w:rsid w:val="00B37312"/>
    <w:rsid w:val="00B375DC"/>
    <w:rsid w:val="00B4039F"/>
    <w:rsid w:val="00B40D12"/>
    <w:rsid w:val="00B442F5"/>
    <w:rsid w:val="00B44CCE"/>
    <w:rsid w:val="00B45AD8"/>
    <w:rsid w:val="00B45E7F"/>
    <w:rsid w:val="00B51595"/>
    <w:rsid w:val="00B51C9C"/>
    <w:rsid w:val="00B532BC"/>
    <w:rsid w:val="00B5373B"/>
    <w:rsid w:val="00B547C9"/>
    <w:rsid w:val="00B5586E"/>
    <w:rsid w:val="00B55CE9"/>
    <w:rsid w:val="00B56014"/>
    <w:rsid w:val="00B563D8"/>
    <w:rsid w:val="00B5662B"/>
    <w:rsid w:val="00B570BB"/>
    <w:rsid w:val="00B64D3B"/>
    <w:rsid w:val="00B64E7C"/>
    <w:rsid w:val="00B66DEF"/>
    <w:rsid w:val="00B700C0"/>
    <w:rsid w:val="00B71B4A"/>
    <w:rsid w:val="00B72FCC"/>
    <w:rsid w:val="00B73A61"/>
    <w:rsid w:val="00B76D81"/>
    <w:rsid w:val="00B77FB9"/>
    <w:rsid w:val="00B836F6"/>
    <w:rsid w:val="00B8541F"/>
    <w:rsid w:val="00B85A5D"/>
    <w:rsid w:val="00B85AFF"/>
    <w:rsid w:val="00B85F0E"/>
    <w:rsid w:val="00B86833"/>
    <w:rsid w:val="00B86FF4"/>
    <w:rsid w:val="00B87608"/>
    <w:rsid w:val="00B87BB4"/>
    <w:rsid w:val="00B90662"/>
    <w:rsid w:val="00B90D46"/>
    <w:rsid w:val="00B92314"/>
    <w:rsid w:val="00B92382"/>
    <w:rsid w:val="00B947BD"/>
    <w:rsid w:val="00B953D8"/>
    <w:rsid w:val="00B97DBC"/>
    <w:rsid w:val="00BA05E5"/>
    <w:rsid w:val="00BA26B1"/>
    <w:rsid w:val="00BA41A4"/>
    <w:rsid w:val="00BA4BD5"/>
    <w:rsid w:val="00BA6661"/>
    <w:rsid w:val="00BA676F"/>
    <w:rsid w:val="00BA74C3"/>
    <w:rsid w:val="00BB097B"/>
    <w:rsid w:val="00BB1953"/>
    <w:rsid w:val="00BB2AAB"/>
    <w:rsid w:val="00BB2BAA"/>
    <w:rsid w:val="00BB38BD"/>
    <w:rsid w:val="00BB3952"/>
    <w:rsid w:val="00BB4957"/>
    <w:rsid w:val="00BB4F4B"/>
    <w:rsid w:val="00BB50AF"/>
    <w:rsid w:val="00BB59AA"/>
    <w:rsid w:val="00BB5ECF"/>
    <w:rsid w:val="00BB61D7"/>
    <w:rsid w:val="00BC0D7F"/>
    <w:rsid w:val="00BC29F2"/>
    <w:rsid w:val="00BC3D0E"/>
    <w:rsid w:val="00BC3D55"/>
    <w:rsid w:val="00BC5625"/>
    <w:rsid w:val="00BC6559"/>
    <w:rsid w:val="00BC7C45"/>
    <w:rsid w:val="00BD0D6E"/>
    <w:rsid w:val="00BD21A7"/>
    <w:rsid w:val="00BD36BF"/>
    <w:rsid w:val="00BD3AF9"/>
    <w:rsid w:val="00BD5684"/>
    <w:rsid w:val="00BD7251"/>
    <w:rsid w:val="00BE034E"/>
    <w:rsid w:val="00BE08AE"/>
    <w:rsid w:val="00BE0B5F"/>
    <w:rsid w:val="00BE0BC3"/>
    <w:rsid w:val="00BE0E1B"/>
    <w:rsid w:val="00BE306C"/>
    <w:rsid w:val="00BE587F"/>
    <w:rsid w:val="00BE6301"/>
    <w:rsid w:val="00BE73BF"/>
    <w:rsid w:val="00BF0C68"/>
    <w:rsid w:val="00BF211A"/>
    <w:rsid w:val="00BF58C8"/>
    <w:rsid w:val="00BF741D"/>
    <w:rsid w:val="00BF75CE"/>
    <w:rsid w:val="00BF7CE4"/>
    <w:rsid w:val="00C0031D"/>
    <w:rsid w:val="00C0228E"/>
    <w:rsid w:val="00C04CD9"/>
    <w:rsid w:val="00C053AE"/>
    <w:rsid w:val="00C1079E"/>
    <w:rsid w:val="00C10D30"/>
    <w:rsid w:val="00C14171"/>
    <w:rsid w:val="00C15398"/>
    <w:rsid w:val="00C157C7"/>
    <w:rsid w:val="00C16160"/>
    <w:rsid w:val="00C20851"/>
    <w:rsid w:val="00C20BAC"/>
    <w:rsid w:val="00C21E21"/>
    <w:rsid w:val="00C23B11"/>
    <w:rsid w:val="00C23B38"/>
    <w:rsid w:val="00C24A02"/>
    <w:rsid w:val="00C27BA0"/>
    <w:rsid w:val="00C3261F"/>
    <w:rsid w:val="00C32DFC"/>
    <w:rsid w:val="00C338F2"/>
    <w:rsid w:val="00C33C92"/>
    <w:rsid w:val="00C33D15"/>
    <w:rsid w:val="00C362A8"/>
    <w:rsid w:val="00C36947"/>
    <w:rsid w:val="00C36E09"/>
    <w:rsid w:val="00C4145A"/>
    <w:rsid w:val="00C41620"/>
    <w:rsid w:val="00C41898"/>
    <w:rsid w:val="00C44353"/>
    <w:rsid w:val="00C5096E"/>
    <w:rsid w:val="00C5267A"/>
    <w:rsid w:val="00C52BFC"/>
    <w:rsid w:val="00C533EF"/>
    <w:rsid w:val="00C561B3"/>
    <w:rsid w:val="00C564D5"/>
    <w:rsid w:val="00C56BDF"/>
    <w:rsid w:val="00C57AB0"/>
    <w:rsid w:val="00C60E4D"/>
    <w:rsid w:val="00C60FD8"/>
    <w:rsid w:val="00C6462A"/>
    <w:rsid w:val="00C6528A"/>
    <w:rsid w:val="00C6600F"/>
    <w:rsid w:val="00C66F1B"/>
    <w:rsid w:val="00C6759A"/>
    <w:rsid w:val="00C70C2D"/>
    <w:rsid w:val="00C712B3"/>
    <w:rsid w:val="00C732A8"/>
    <w:rsid w:val="00C73802"/>
    <w:rsid w:val="00C759E1"/>
    <w:rsid w:val="00C761ED"/>
    <w:rsid w:val="00C76AB4"/>
    <w:rsid w:val="00C76EA4"/>
    <w:rsid w:val="00C77DC0"/>
    <w:rsid w:val="00C80F9D"/>
    <w:rsid w:val="00C82B5F"/>
    <w:rsid w:val="00C82C94"/>
    <w:rsid w:val="00C8302D"/>
    <w:rsid w:val="00C83085"/>
    <w:rsid w:val="00C85A75"/>
    <w:rsid w:val="00C86423"/>
    <w:rsid w:val="00C879FE"/>
    <w:rsid w:val="00C87A37"/>
    <w:rsid w:val="00C930A0"/>
    <w:rsid w:val="00C93F87"/>
    <w:rsid w:val="00C95B97"/>
    <w:rsid w:val="00C95F45"/>
    <w:rsid w:val="00CA0918"/>
    <w:rsid w:val="00CA0C27"/>
    <w:rsid w:val="00CA44A1"/>
    <w:rsid w:val="00CA51D1"/>
    <w:rsid w:val="00CA5DE0"/>
    <w:rsid w:val="00CA5F07"/>
    <w:rsid w:val="00CB0CFA"/>
    <w:rsid w:val="00CB1F5E"/>
    <w:rsid w:val="00CB22A2"/>
    <w:rsid w:val="00CB2AB3"/>
    <w:rsid w:val="00CB2F7A"/>
    <w:rsid w:val="00CB3172"/>
    <w:rsid w:val="00CB3E39"/>
    <w:rsid w:val="00CB49A9"/>
    <w:rsid w:val="00CB5273"/>
    <w:rsid w:val="00CB7E42"/>
    <w:rsid w:val="00CC0E83"/>
    <w:rsid w:val="00CC6671"/>
    <w:rsid w:val="00CC7EB0"/>
    <w:rsid w:val="00CD0FD8"/>
    <w:rsid w:val="00CD2C28"/>
    <w:rsid w:val="00CD3027"/>
    <w:rsid w:val="00CD4F9C"/>
    <w:rsid w:val="00CD74F7"/>
    <w:rsid w:val="00CE0B32"/>
    <w:rsid w:val="00CE16A9"/>
    <w:rsid w:val="00CE2EA7"/>
    <w:rsid w:val="00CE4550"/>
    <w:rsid w:val="00CF167A"/>
    <w:rsid w:val="00CF28AB"/>
    <w:rsid w:val="00CF3875"/>
    <w:rsid w:val="00CF5C65"/>
    <w:rsid w:val="00CF704E"/>
    <w:rsid w:val="00D0123D"/>
    <w:rsid w:val="00D02DAA"/>
    <w:rsid w:val="00D11E44"/>
    <w:rsid w:val="00D120C1"/>
    <w:rsid w:val="00D13D0F"/>
    <w:rsid w:val="00D13EE1"/>
    <w:rsid w:val="00D165F4"/>
    <w:rsid w:val="00D1677D"/>
    <w:rsid w:val="00D17441"/>
    <w:rsid w:val="00D201BA"/>
    <w:rsid w:val="00D2773E"/>
    <w:rsid w:val="00D31DE5"/>
    <w:rsid w:val="00D333AE"/>
    <w:rsid w:val="00D33881"/>
    <w:rsid w:val="00D33F31"/>
    <w:rsid w:val="00D36314"/>
    <w:rsid w:val="00D425E5"/>
    <w:rsid w:val="00D43AD4"/>
    <w:rsid w:val="00D448A3"/>
    <w:rsid w:val="00D4625D"/>
    <w:rsid w:val="00D4722D"/>
    <w:rsid w:val="00D47891"/>
    <w:rsid w:val="00D50DA5"/>
    <w:rsid w:val="00D51008"/>
    <w:rsid w:val="00D5174E"/>
    <w:rsid w:val="00D546D4"/>
    <w:rsid w:val="00D55A28"/>
    <w:rsid w:val="00D57453"/>
    <w:rsid w:val="00D620DE"/>
    <w:rsid w:val="00D639CF"/>
    <w:rsid w:val="00D64C42"/>
    <w:rsid w:val="00D64CB4"/>
    <w:rsid w:val="00D64E72"/>
    <w:rsid w:val="00D6623B"/>
    <w:rsid w:val="00D66568"/>
    <w:rsid w:val="00D66820"/>
    <w:rsid w:val="00D67793"/>
    <w:rsid w:val="00D71203"/>
    <w:rsid w:val="00D717D5"/>
    <w:rsid w:val="00D71B9F"/>
    <w:rsid w:val="00D71EDC"/>
    <w:rsid w:val="00D73168"/>
    <w:rsid w:val="00D74927"/>
    <w:rsid w:val="00D74C05"/>
    <w:rsid w:val="00D75D4F"/>
    <w:rsid w:val="00D77689"/>
    <w:rsid w:val="00D80861"/>
    <w:rsid w:val="00D81918"/>
    <w:rsid w:val="00D83E45"/>
    <w:rsid w:val="00D84CF1"/>
    <w:rsid w:val="00D90835"/>
    <w:rsid w:val="00D91011"/>
    <w:rsid w:val="00D9222D"/>
    <w:rsid w:val="00D94979"/>
    <w:rsid w:val="00D953F3"/>
    <w:rsid w:val="00D95A00"/>
    <w:rsid w:val="00D963E9"/>
    <w:rsid w:val="00DA133A"/>
    <w:rsid w:val="00DA2D48"/>
    <w:rsid w:val="00DA3394"/>
    <w:rsid w:val="00DA51E4"/>
    <w:rsid w:val="00DA5983"/>
    <w:rsid w:val="00DA661E"/>
    <w:rsid w:val="00DA77A5"/>
    <w:rsid w:val="00DA78F5"/>
    <w:rsid w:val="00DA7AA2"/>
    <w:rsid w:val="00DB1C8A"/>
    <w:rsid w:val="00DB2DE7"/>
    <w:rsid w:val="00DB3080"/>
    <w:rsid w:val="00DB3D7E"/>
    <w:rsid w:val="00DB4A08"/>
    <w:rsid w:val="00DB6C27"/>
    <w:rsid w:val="00DC0675"/>
    <w:rsid w:val="00DC221D"/>
    <w:rsid w:val="00DC29AC"/>
    <w:rsid w:val="00DC36BD"/>
    <w:rsid w:val="00DC685B"/>
    <w:rsid w:val="00DC734C"/>
    <w:rsid w:val="00DC7E8E"/>
    <w:rsid w:val="00DD0B63"/>
    <w:rsid w:val="00DD2892"/>
    <w:rsid w:val="00DD2D74"/>
    <w:rsid w:val="00DD4698"/>
    <w:rsid w:val="00DD636A"/>
    <w:rsid w:val="00DD7FDC"/>
    <w:rsid w:val="00DE3FCC"/>
    <w:rsid w:val="00DE7AD9"/>
    <w:rsid w:val="00DF0C3B"/>
    <w:rsid w:val="00DF21C0"/>
    <w:rsid w:val="00DF3267"/>
    <w:rsid w:val="00DF468F"/>
    <w:rsid w:val="00DF4E04"/>
    <w:rsid w:val="00DF695C"/>
    <w:rsid w:val="00DF7054"/>
    <w:rsid w:val="00DF7574"/>
    <w:rsid w:val="00DF7D20"/>
    <w:rsid w:val="00E009EF"/>
    <w:rsid w:val="00E018D1"/>
    <w:rsid w:val="00E03575"/>
    <w:rsid w:val="00E0428A"/>
    <w:rsid w:val="00E04463"/>
    <w:rsid w:val="00E06792"/>
    <w:rsid w:val="00E075FB"/>
    <w:rsid w:val="00E125F0"/>
    <w:rsid w:val="00E147FB"/>
    <w:rsid w:val="00E15012"/>
    <w:rsid w:val="00E204BE"/>
    <w:rsid w:val="00E20577"/>
    <w:rsid w:val="00E20F2F"/>
    <w:rsid w:val="00E22297"/>
    <w:rsid w:val="00E26D71"/>
    <w:rsid w:val="00E271F7"/>
    <w:rsid w:val="00E277BC"/>
    <w:rsid w:val="00E30BCB"/>
    <w:rsid w:val="00E31BCD"/>
    <w:rsid w:val="00E34B1F"/>
    <w:rsid w:val="00E35985"/>
    <w:rsid w:val="00E37094"/>
    <w:rsid w:val="00E41A2C"/>
    <w:rsid w:val="00E42D87"/>
    <w:rsid w:val="00E42E65"/>
    <w:rsid w:val="00E43355"/>
    <w:rsid w:val="00E43526"/>
    <w:rsid w:val="00E43B54"/>
    <w:rsid w:val="00E448DA"/>
    <w:rsid w:val="00E46355"/>
    <w:rsid w:val="00E46ED2"/>
    <w:rsid w:val="00E50BD1"/>
    <w:rsid w:val="00E50FBD"/>
    <w:rsid w:val="00E51F94"/>
    <w:rsid w:val="00E5264D"/>
    <w:rsid w:val="00E52C95"/>
    <w:rsid w:val="00E546E8"/>
    <w:rsid w:val="00E5547A"/>
    <w:rsid w:val="00E55E01"/>
    <w:rsid w:val="00E57871"/>
    <w:rsid w:val="00E604C0"/>
    <w:rsid w:val="00E60750"/>
    <w:rsid w:val="00E61FF2"/>
    <w:rsid w:val="00E626D6"/>
    <w:rsid w:val="00E6271D"/>
    <w:rsid w:val="00E6272D"/>
    <w:rsid w:val="00E627B7"/>
    <w:rsid w:val="00E62D23"/>
    <w:rsid w:val="00E63AAE"/>
    <w:rsid w:val="00E6657D"/>
    <w:rsid w:val="00E67B16"/>
    <w:rsid w:val="00E70C01"/>
    <w:rsid w:val="00E710ED"/>
    <w:rsid w:val="00E71668"/>
    <w:rsid w:val="00E71A3D"/>
    <w:rsid w:val="00E71BAD"/>
    <w:rsid w:val="00E72BDE"/>
    <w:rsid w:val="00E73CF7"/>
    <w:rsid w:val="00E73E76"/>
    <w:rsid w:val="00E81075"/>
    <w:rsid w:val="00E82160"/>
    <w:rsid w:val="00E83F40"/>
    <w:rsid w:val="00E849F9"/>
    <w:rsid w:val="00E85536"/>
    <w:rsid w:val="00E87501"/>
    <w:rsid w:val="00E921A8"/>
    <w:rsid w:val="00E93147"/>
    <w:rsid w:val="00E94C0E"/>
    <w:rsid w:val="00E97367"/>
    <w:rsid w:val="00E97CAD"/>
    <w:rsid w:val="00EA194C"/>
    <w:rsid w:val="00EA1BAE"/>
    <w:rsid w:val="00EA2B5D"/>
    <w:rsid w:val="00EA44C9"/>
    <w:rsid w:val="00EA4802"/>
    <w:rsid w:val="00EA4FF6"/>
    <w:rsid w:val="00EA73A2"/>
    <w:rsid w:val="00EA7ABD"/>
    <w:rsid w:val="00EB0DC4"/>
    <w:rsid w:val="00EB155B"/>
    <w:rsid w:val="00EB3B11"/>
    <w:rsid w:val="00EB4004"/>
    <w:rsid w:val="00EB41ED"/>
    <w:rsid w:val="00EB4F4A"/>
    <w:rsid w:val="00EB7791"/>
    <w:rsid w:val="00EC0465"/>
    <w:rsid w:val="00EC1831"/>
    <w:rsid w:val="00EC4A23"/>
    <w:rsid w:val="00EC53E6"/>
    <w:rsid w:val="00EC6008"/>
    <w:rsid w:val="00EC6A50"/>
    <w:rsid w:val="00EC7463"/>
    <w:rsid w:val="00EC7EF8"/>
    <w:rsid w:val="00ED2046"/>
    <w:rsid w:val="00ED2394"/>
    <w:rsid w:val="00ED39DF"/>
    <w:rsid w:val="00ED484E"/>
    <w:rsid w:val="00ED4FA5"/>
    <w:rsid w:val="00ED5E44"/>
    <w:rsid w:val="00ED79FE"/>
    <w:rsid w:val="00ED7C8C"/>
    <w:rsid w:val="00EE308A"/>
    <w:rsid w:val="00EE4518"/>
    <w:rsid w:val="00EE4702"/>
    <w:rsid w:val="00EE7FE5"/>
    <w:rsid w:val="00EF0210"/>
    <w:rsid w:val="00EF0D4B"/>
    <w:rsid w:val="00EF36EF"/>
    <w:rsid w:val="00EF744F"/>
    <w:rsid w:val="00EF7996"/>
    <w:rsid w:val="00F00245"/>
    <w:rsid w:val="00F00C3B"/>
    <w:rsid w:val="00F01B4E"/>
    <w:rsid w:val="00F01BA9"/>
    <w:rsid w:val="00F02A8D"/>
    <w:rsid w:val="00F03920"/>
    <w:rsid w:val="00F03BA4"/>
    <w:rsid w:val="00F11B81"/>
    <w:rsid w:val="00F124E9"/>
    <w:rsid w:val="00F139D0"/>
    <w:rsid w:val="00F13A89"/>
    <w:rsid w:val="00F163C7"/>
    <w:rsid w:val="00F16FDF"/>
    <w:rsid w:val="00F17CCF"/>
    <w:rsid w:val="00F2030E"/>
    <w:rsid w:val="00F2063A"/>
    <w:rsid w:val="00F20F9A"/>
    <w:rsid w:val="00F220CC"/>
    <w:rsid w:val="00F24C56"/>
    <w:rsid w:val="00F27055"/>
    <w:rsid w:val="00F277B3"/>
    <w:rsid w:val="00F328FE"/>
    <w:rsid w:val="00F335EA"/>
    <w:rsid w:val="00F33CA0"/>
    <w:rsid w:val="00F414CE"/>
    <w:rsid w:val="00F41DFF"/>
    <w:rsid w:val="00F42FD4"/>
    <w:rsid w:val="00F44F03"/>
    <w:rsid w:val="00F45049"/>
    <w:rsid w:val="00F46C17"/>
    <w:rsid w:val="00F47DFF"/>
    <w:rsid w:val="00F50927"/>
    <w:rsid w:val="00F520D3"/>
    <w:rsid w:val="00F523DF"/>
    <w:rsid w:val="00F5246E"/>
    <w:rsid w:val="00F52E0F"/>
    <w:rsid w:val="00F5321C"/>
    <w:rsid w:val="00F53D0D"/>
    <w:rsid w:val="00F542F2"/>
    <w:rsid w:val="00F548F6"/>
    <w:rsid w:val="00F550AF"/>
    <w:rsid w:val="00F57E56"/>
    <w:rsid w:val="00F60D9F"/>
    <w:rsid w:val="00F623F0"/>
    <w:rsid w:val="00F64668"/>
    <w:rsid w:val="00F64C7B"/>
    <w:rsid w:val="00F6573A"/>
    <w:rsid w:val="00F65990"/>
    <w:rsid w:val="00F65F73"/>
    <w:rsid w:val="00F67142"/>
    <w:rsid w:val="00F706ED"/>
    <w:rsid w:val="00F73EFB"/>
    <w:rsid w:val="00F7485D"/>
    <w:rsid w:val="00F7500B"/>
    <w:rsid w:val="00F752C2"/>
    <w:rsid w:val="00F7582D"/>
    <w:rsid w:val="00F761E4"/>
    <w:rsid w:val="00F7657B"/>
    <w:rsid w:val="00F81A35"/>
    <w:rsid w:val="00F856B9"/>
    <w:rsid w:val="00F8590A"/>
    <w:rsid w:val="00F87896"/>
    <w:rsid w:val="00F87BFB"/>
    <w:rsid w:val="00F90E5C"/>
    <w:rsid w:val="00F921B2"/>
    <w:rsid w:val="00F92E2E"/>
    <w:rsid w:val="00F93315"/>
    <w:rsid w:val="00F933AE"/>
    <w:rsid w:val="00F93AEC"/>
    <w:rsid w:val="00F953E8"/>
    <w:rsid w:val="00F95EEE"/>
    <w:rsid w:val="00F96C3D"/>
    <w:rsid w:val="00F96CD7"/>
    <w:rsid w:val="00FA008A"/>
    <w:rsid w:val="00FA5479"/>
    <w:rsid w:val="00FA6B24"/>
    <w:rsid w:val="00FA7BD7"/>
    <w:rsid w:val="00FB0253"/>
    <w:rsid w:val="00FB1401"/>
    <w:rsid w:val="00FB19E7"/>
    <w:rsid w:val="00FB2612"/>
    <w:rsid w:val="00FB3B8D"/>
    <w:rsid w:val="00FB4CDF"/>
    <w:rsid w:val="00FB530F"/>
    <w:rsid w:val="00FB7886"/>
    <w:rsid w:val="00FC3008"/>
    <w:rsid w:val="00FC316B"/>
    <w:rsid w:val="00FC49B9"/>
    <w:rsid w:val="00FC599E"/>
    <w:rsid w:val="00FC6E2B"/>
    <w:rsid w:val="00FC6F8D"/>
    <w:rsid w:val="00FC70E2"/>
    <w:rsid w:val="00FD0F39"/>
    <w:rsid w:val="00FD2CFD"/>
    <w:rsid w:val="00FD4966"/>
    <w:rsid w:val="00FD5125"/>
    <w:rsid w:val="00FE0CF1"/>
    <w:rsid w:val="00FE11F9"/>
    <w:rsid w:val="00FE1363"/>
    <w:rsid w:val="00FE15A5"/>
    <w:rsid w:val="00FE1904"/>
    <w:rsid w:val="00FE3F4F"/>
    <w:rsid w:val="00FE4249"/>
    <w:rsid w:val="00FE5525"/>
    <w:rsid w:val="00FE7390"/>
    <w:rsid w:val="00FF1A11"/>
    <w:rsid w:val="00FF56FE"/>
    <w:rsid w:val="00FF5E37"/>
    <w:rsid w:val="00FF667C"/>
    <w:rsid w:val="00FF72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9D99E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EBE"/>
    <w:pPr>
      <w:adjustRightInd w:val="0"/>
      <w:spacing w:before="120" w:after="120" w:line="480" w:lineRule="auto"/>
      <w:ind w:firstLine="680"/>
      <w:jc w:val="both"/>
    </w:pPr>
    <w:rPr>
      <w:rFonts w:ascii="Arial" w:hAnsi="Arial" w:cs="Arial"/>
      <w:lang w:val="en-US"/>
    </w:rPr>
  </w:style>
  <w:style w:type="paragraph" w:styleId="Heading1">
    <w:name w:val="heading 1"/>
    <w:basedOn w:val="Normal"/>
    <w:next w:val="Normal"/>
    <w:link w:val="Heading1Char"/>
    <w:uiPriority w:val="9"/>
    <w:qFormat/>
    <w:rsid w:val="00947143"/>
    <w:pPr>
      <w:spacing w:before="100" w:beforeAutospacing="1" w:after="100" w:afterAutospacing="1"/>
      <w:jc w:val="center"/>
      <w:outlineLvl w:val="0"/>
    </w:pPr>
    <w:rPr>
      <w:b/>
      <w:bCs/>
      <w:kern w:val="36"/>
      <w:sz w:val="32"/>
      <w:szCs w:val="32"/>
      <w:u w:val="single"/>
    </w:rPr>
  </w:style>
  <w:style w:type="paragraph" w:styleId="Heading2">
    <w:name w:val="heading 2"/>
    <w:basedOn w:val="Normal"/>
    <w:next w:val="Normal"/>
    <w:link w:val="Heading2Char"/>
    <w:uiPriority w:val="9"/>
    <w:unhideWhenUsed/>
    <w:qFormat/>
    <w:rsid w:val="00197CBF"/>
    <w:pPr>
      <w:keepNext/>
      <w:keepLines/>
      <w:numPr>
        <w:ilvl w:val="1"/>
        <w:numId w:val="9"/>
      </w:numPr>
      <w:outlineLvl w:val="1"/>
    </w:pPr>
    <w:rPr>
      <w:rFonts w:eastAsiaTheme="majorEastAsia"/>
      <w:color w:val="000000" w:themeColor="text1"/>
      <w:sz w:val="28"/>
      <w:szCs w:val="28"/>
      <w:u w:val="single"/>
    </w:rPr>
  </w:style>
  <w:style w:type="paragraph" w:styleId="Heading3">
    <w:name w:val="heading 3"/>
    <w:basedOn w:val="Normal"/>
    <w:next w:val="Normal"/>
    <w:link w:val="Heading3Char"/>
    <w:uiPriority w:val="9"/>
    <w:unhideWhenUsed/>
    <w:qFormat/>
    <w:rsid w:val="00546FCE"/>
    <w:pPr>
      <w:keepNext/>
      <w:keepLines/>
      <w:numPr>
        <w:ilvl w:val="2"/>
        <w:numId w:val="9"/>
      </w:numPr>
      <w:spacing w:before="40"/>
      <w:outlineLvl w:val="2"/>
    </w:pPr>
    <w:rPr>
      <w:rFonts w:eastAsiaTheme="majorEastAsia"/>
      <w:color w:val="000000" w:themeColor="text1"/>
      <w:u w:val="single"/>
      <w:lang w:val="en-GB"/>
    </w:rPr>
  </w:style>
  <w:style w:type="paragraph" w:styleId="Heading4">
    <w:name w:val="heading 4"/>
    <w:basedOn w:val="Normal"/>
    <w:next w:val="Normal"/>
    <w:link w:val="Heading4Char"/>
    <w:uiPriority w:val="9"/>
    <w:semiHidden/>
    <w:unhideWhenUsed/>
    <w:qFormat/>
    <w:rsid w:val="00F20F9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82C07"/>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20F9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20F9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20F9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0F9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3DC7"/>
    <w:rPr>
      <w:color w:val="0563C1" w:themeColor="hyperlink"/>
      <w:u w:val="single"/>
    </w:rPr>
  </w:style>
  <w:style w:type="paragraph" w:styleId="ListParagraph">
    <w:name w:val="List Paragraph"/>
    <w:basedOn w:val="Normal"/>
    <w:uiPriority w:val="34"/>
    <w:qFormat/>
    <w:rsid w:val="006C1EB7"/>
    <w:pPr>
      <w:ind w:left="720"/>
      <w:contextualSpacing/>
    </w:pPr>
    <w:rPr>
      <w:rFonts w:asciiTheme="minorHAnsi" w:hAnsiTheme="minorHAnsi" w:cstheme="minorBidi"/>
      <w:lang w:val="en-GB"/>
    </w:rPr>
  </w:style>
  <w:style w:type="character" w:customStyle="1" w:styleId="Heading1Char">
    <w:name w:val="Heading 1 Char"/>
    <w:basedOn w:val="DefaultParagraphFont"/>
    <w:link w:val="Heading1"/>
    <w:uiPriority w:val="9"/>
    <w:rsid w:val="00947143"/>
    <w:rPr>
      <w:rFonts w:ascii="Arial" w:hAnsi="Arial" w:cs="Arial"/>
      <w:b/>
      <w:bCs/>
      <w:kern w:val="36"/>
      <w:sz w:val="32"/>
      <w:szCs w:val="32"/>
      <w:u w:val="single"/>
      <w:lang w:val="en-US"/>
    </w:rPr>
  </w:style>
  <w:style w:type="character" w:styleId="FollowedHyperlink">
    <w:name w:val="FollowedHyperlink"/>
    <w:basedOn w:val="DefaultParagraphFont"/>
    <w:uiPriority w:val="99"/>
    <w:semiHidden/>
    <w:unhideWhenUsed/>
    <w:rsid w:val="006A10E0"/>
    <w:rPr>
      <w:color w:val="954F72" w:themeColor="followedHyperlink"/>
      <w:u w:val="single"/>
    </w:rPr>
  </w:style>
  <w:style w:type="paragraph" w:customStyle="1" w:styleId="tablefootnote">
    <w:name w:val="table footnote"/>
    <w:uiPriority w:val="99"/>
    <w:rsid w:val="00283642"/>
    <w:pPr>
      <w:spacing w:before="60" w:after="30"/>
      <w:jc w:val="right"/>
    </w:pPr>
    <w:rPr>
      <w:rFonts w:ascii="Times New Roman" w:eastAsiaTheme="minorEastAsia" w:hAnsi="Times New Roman" w:cs="Times New Roman"/>
      <w:sz w:val="12"/>
      <w:szCs w:val="12"/>
      <w:lang w:val="en-US"/>
    </w:rPr>
  </w:style>
  <w:style w:type="paragraph" w:customStyle="1" w:styleId="tablehead">
    <w:name w:val="table head"/>
    <w:uiPriority w:val="99"/>
    <w:rsid w:val="00283642"/>
    <w:pPr>
      <w:numPr>
        <w:numId w:val="3"/>
      </w:numPr>
      <w:spacing w:before="240" w:after="120" w:line="216" w:lineRule="auto"/>
    </w:pPr>
    <w:rPr>
      <w:rFonts w:ascii="Times New Roman" w:eastAsiaTheme="minorEastAsia" w:hAnsi="Times New Roman" w:cs="Times New Roman"/>
      <w:noProof/>
      <w:sz w:val="16"/>
      <w:szCs w:val="16"/>
      <w:lang w:val="en-US"/>
    </w:rPr>
  </w:style>
  <w:style w:type="table" w:styleId="LightShading">
    <w:name w:val="Light Shading"/>
    <w:basedOn w:val="TableNormal"/>
    <w:uiPriority w:val="60"/>
    <w:rsid w:val="00283642"/>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2E0456"/>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0456"/>
    <w:rPr>
      <w:b/>
      <w:bCs/>
    </w:rPr>
  </w:style>
  <w:style w:type="paragraph" w:styleId="NormalWeb">
    <w:name w:val="Normal (Web)"/>
    <w:basedOn w:val="Normal"/>
    <w:uiPriority w:val="99"/>
    <w:unhideWhenUsed/>
    <w:rsid w:val="009B3280"/>
    <w:pPr>
      <w:spacing w:before="100" w:beforeAutospacing="1" w:after="100" w:afterAutospacing="1"/>
    </w:pPr>
    <w:rPr>
      <w:rFonts w:eastAsiaTheme="minorEastAsia"/>
    </w:rPr>
  </w:style>
  <w:style w:type="character" w:customStyle="1" w:styleId="Heading3Char">
    <w:name w:val="Heading 3 Char"/>
    <w:basedOn w:val="DefaultParagraphFont"/>
    <w:link w:val="Heading3"/>
    <w:uiPriority w:val="9"/>
    <w:rsid w:val="00546FCE"/>
    <w:rPr>
      <w:rFonts w:ascii="Arial" w:eastAsiaTheme="majorEastAsia" w:hAnsi="Arial" w:cs="Arial"/>
      <w:color w:val="000000" w:themeColor="text1"/>
      <w:u w:val="single"/>
    </w:rPr>
  </w:style>
  <w:style w:type="paragraph" w:customStyle="1" w:styleId="svarticle">
    <w:name w:val="svarticle"/>
    <w:basedOn w:val="Normal"/>
    <w:rsid w:val="00A45364"/>
    <w:pPr>
      <w:spacing w:before="100" w:beforeAutospacing="1" w:after="100" w:afterAutospacing="1"/>
    </w:pPr>
  </w:style>
  <w:style w:type="character" w:styleId="CommentReference">
    <w:name w:val="annotation reference"/>
    <w:basedOn w:val="DefaultParagraphFont"/>
    <w:uiPriority w:val="99"/>
    <w:semiHidden/>
    <w:unhideWhenUsed/>
    <w:rsid w:val="00A45364"/>
    <w:rPr>
      <w:sz w:val="18"/>
      <w:szCs w:val="18"/>
    </w:rPr>
  </w:style>
  <w:style w:type="paragraph" w:styleId="CommentText">
    <w:name w:val="annotation text"/>
    <w:basedOn w:val="Normal"/>
    <w:link w:val="CommentTextChar"/>
    <w:uiPriority w:val="99"/>
    <w:unhideWhenUsed/>
    <w:rsid w:val="00A45364"/>
  </w:style>
  <w:style w:type="character" w:customStyle="1" w:styleId="CommentTextChar">
    <w:name w:val="Comment Text Char"/>
    <w:basedOn w:val="DefaultParagraphFont"/>
    <w:link w:val="CommentText"/>
    <w:uiPriority w:val="99"/>
    <w:rsid w:val="00A45364"/>
    <w:rPr>
      <w:rFonts w:ascii="Times New Roman" w:hAnsi="Times New Roman" w:cs="Times New Roman"/>
      <w:lang w:val="en-US"/>
    </w:rPr>
  </w:style>
  <w:style w:type="paragraph" w:styleId="BalloonText">
    <w:name w:val="Balloon Text"/>
    <w:basedOn w:val="Normal"/>
    <w:link w:val="BalloonTextChar"/>
    <w:uiPriority w:val="99"/>
    <w:semiHidden/>
    <w:unhideWhenUsed/>
    <w:rsid w:val="00A45364"/>
    <w:rPr>
      <w:sz w:val="18"/>
      <w:szCs w:val="18"/>
      <w:lang w:val="en-GB"/>
    </w:rPr>
  </w:style>
  <w:style w:type="character" w:customStyle="1" w:styleId="BalloonTextChar">
    <w:name w:val="Balloon Text Char"/>
    <w:basedOn w:val="DefaultParagraphFont"/>
    <w:link w:val="BalloonText"/>
    <w:uiPriority w:val="99"/>
    <w:semiHidden/>
    <w:rsid w:val="00A45364"/>
    <w:rPr>
      <w:rFonts w:ascii="Times New Roman" w:hAnsi="Times New Roman" w:cs="Times New Roman"/>
      <w:sz w:val="18"/>
      <w:szCs w:val="18"/>
    </w:rPr>
  </w:style>
  <w:style w:type="table" w:styleId="TableGridLight">
    <w:name w:val="Grid Table Light"/>
    <w:basedOn w:val="TableNormal"/>
    <w:uiPriority w:val="40"/>
    <w:rsid w:val="00EB155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A82C07"/>
    <w:rPr>
      <w:rFonts w:asciiTheme="majorHAnsi" w:eastAsiaTheme="majorEastAsia" w:hAnsiTheme="majorHAnsi" w:cstheme="majorBidi"/>
      <w:color w:val="2F5496" w:themeColor="accent1" w:themeShade="BF"/>
      <w:lang w:val="en-US"/>
    </w:rPr>
  </w:style>
  <w:style w:type="character" w:customStyle="1" w:styleId="Heading2Char">
    <w:name w:val="Heading 2 Char"/>
    <w:basedOn w:val="DefaultParagraphFont"/>
    <w:link w:val="Heading2"/>
    <w:uiPriority w:val="9"/>
    <w:rsid w:val="00197CBF"/>
    <w:rPr>
      <w:rFonts w:ascii="Arial" w:eastAsiaTheme="majorEastAsia" w:hAnsi="Arial" w:cs="Arial"/>
      <w:color w:val="000000" w:themeColor="text1"/>
      <w:sz w:val="28"/>
      <w:szCs w:val="28"/>
      <w:u w:val="single"/>
      <w:lang w:val="en-US"/>
    </w:rPr>
  </w:style>
  <w:style w:type="paragraph" w:styleId="Revision">
    <w:name w:val="Revision"/>
    <w:hidden/>
    <w:uiPriority w:val="99"/>
    <w:semiHidden/>
    <w:rsid w:val="00281A55"/>
    <w:rPr>
      <w:rFonts w:ascii="Times New Roman" w:hAnsi="Times New Roman" w:cs="Times New Roman"/>
      <w:lang w:val="en-US"/>
    </w:rPr>
  </w:style>
  <w:style w:type="character" w:customStyle="1" w:styleId="Heading4Char">
    <w:name w:val="Heading 4 Char"/>
    <w:basedOn w:val="DefaultParagraphFont"/>
    <w:link w:val="Heading4"/>
    <w:uiPriority w:val="9"/>
    <w:semiHidden/>
    <w:rsid w:val="00F20F9A"/>
    <w:rPr>
      <w:rFonts w:asciiTheme="majorHAnsi" w:eastAsiaTheme="majorEastAsia" w:hAnsiTheme="majorHAnsi" w:cstheme="majorBidi"/>
      <w:i/>
      <w:iCs/>
      <w:color w:val="2F5496" w:themeColor="accent1" w:themeShade="BF"/>
      <w:lang w:val="en-US"/>
    </w:rPr>
  </w:style>
  <w:style w:type="character" w:customStyle="1" w:styleId="Heading6Char">
    <w:name w:val="Heading 6 Char"/>
    <w:basedOn w:val="DefaultParagraphFont"/>
    <w:link w:val="Heading6"/>
    <w:uiPriority w:val="9"/>
    <w:semiHidden/>
    <w:rsid w:val="00F20F9A"/>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F20F9A"/>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F20F9A"/>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F20F9A"/>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BD0D6E"/>
    <w:pPr>
      <w:tabs>
        <w:tab w:val="left" w:pos="2089"/>
        <w:tab w:val="right" w:leader="dot" w:pos="9010"/>
      </w:tabs>
      <w:spacing w:line="240" w:lineRule="auto"/>
      <w:ind w:left="680" w:firstLine="0"/>
      <w:jc w:val="left"/>
    </w:pPr>
    <w:rPr>
      <w:b/>
      <w:bCs/>
      <w:noProof/>
      <w:sz w:val="28"/>
    </w:rPr>
  </w:style>
  <w:style w:type="paragraph" w:styleId="TOC2">
    <w:name w:val="toc 2"/>
    <w:basedOn w:val="Normal"/>
    <w:next w:val="Normal"/>
    <w:autoRedefine/>
    <w:uiPriority w:val="39"/>
    <w:unhideWhenUsed/>
    <w:rsid w:val="00966980"/>
    <w:pPr>
      <w:ind w:left="240"/>
      <w:jc w:val="left"/>
    </w:pPr>
    <w:rPr>
      <w:rFonts w:asciiTheme="minorHAnsi" w:hAnsiTheme="minorHAnsi"/>
      <w:b/>
      <w:bCs/>
      <w:sz w:val="22"/>
      <w:szCs w:val="22"/>
    </w:rPr>
  </w:style>
  <w:style w:type="paragraph" w:styleId="TOC3">
    <w:name w:val="toc 3"/>
    <w:basedOn w:val="Normal"/>
    <w:next w:val="Normal"/>
    <w:autoRedefine/>
    <w:uiPriority w:val="39"/>
    <w:unhideWhenUsed/>
    <w:rsid w:val="00203D0B"/>
    <w:pPr>
      <w:ind w:left="480"/>
      <w:jc w:val="left"/>
    </w:pPr>
    <w:rPr>
      <w:rFonts w:asciiTheme="minorHAnsi" w:hAnsiTheme="minorHAnsi"/>
      <w:sz w:val="22"/>
      <w:szCs w:val="22"/>
    </w:rPr>
  </w:style>
  <w:style w:type="paragraph" w:styleId="TOC4">
    <w:name w:val="toc 4"/>
    <w:basedOn w:val="Normal"/>
    <w:next w:val="Normal"/>
    <w:autoRedefine/>
    <w:uiPriority w:val="39"/>
    <w:unhideWhenUsed/>
    <w:rsid w:val="00966980"/>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966980"/>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966980"/>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966980"/>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966980"/>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966980"/>
    <w:pPr>
      <w:ind w:left="1920"/>
      <w:jc w:val="left"/>
    </w:pPr>
    <w:rPr>
      <w:rFonts w:asciiTheme="minorHAnsi" w:hAnsiTheme="minorHAnsi"/>
      <w:sz w:val="20"/>
      <w:szCs w:val="20"/>
    </w:rPr>
  </w:style>
  <w:style w:type="paragraph" w:styleId="TOCHeading">
    <w:name w:val="TOC Heading"/>
    <w:basedOn w:val="Heading1"/>
    <w:next w:val="Normal"/>
    <w:uiPriority w:val="39"/>
    <w:unhideWhenUsed/>
    <w:qFormat/>
    <w:rsid w:val="00947143"/>
    <w:pPr>
      <w:keepNext/>
      <w:keepLines/>
      <w:spacing w:before="480" w:beforeAutospacing="0" w:after="0" w:afterAutospacing="0" w:line="276" w:lineRule="auto"/>
      <w:outlineLvl w:val="9"/>
    </w:pPr>
    <w:rPr>
      <w:rFonts w:eastAsiaTheme="majorEastAsia" w:cstheme="majorBidi"/>
      <w:color w:val="000000" w:themeColor="text1"/>
      <w:kern w:val="0"/>
      <w:sz w:val="36"/>
      <w:szCs w:val="28"/>
      <w:u w:val="none"/>
    </w:rPr>
  </w:style>
  <w:style w:type="paragraph" w:styleId="Footer">
    <w:name w:val="footer"/>
    <w:basedOn w:val="Normal"/>
    <w:link w:val="FooterChar"/>
    <w:unhideWhenUsed/>
    <w:rsid w:val="008D5B2B"/>
    <w:pPr>
      <w:tabs>
        <w:tab w:val="center" w:pos="4513"/>
        <w:tab w:val="right" w:pos="9026"/>
      </w:tabs>
    </w:pPr>
  </w:style>
  <w:style w:type="character" w:customStyle="1" w:styleId="FooterChar">
    <w:name w:val="Footer Char"/>
    <w:basedOn w:val="DefaultParagraphFont"/>
    <w:link w:val="Footer"/>
    <w:uiPriority w:val="99"/>
    <w:rsid w:val="008D5B2B"/>
    <w:rPr>
      <w:rFonts w:ascii="Arial" w:hAnsi="Arial" w:cs="Times New Roman"/>
      <w:lang w:val="en-US"/>
    </w:rPr>
  </w:style>
  <w:style w:type="character" w:styleId="PageNumber">
    <w:name w:val="page number"/>
    <w:basedOn w:val="DefaultParagraphFont"/>
    <w:unhideWhenUsed/>
    <w:rsid w:val="008D5B2B"/>
  </w:style>
  <w:style w:type="paragraph" w:styleId="Header">
    <w:name w:val="header"/>
    <w:basedOn w:val="Normal"/>
    <w:link w:val="HeaderChar"/>
    <w:uiPriority w:val="99"/>
    <w:unhideWhenUsed/>
    <w:rsid w:val="008D5B2B"/>
    <w:pPr>
      <w:tabs>
        <w:tab w:val="center" w:pos="4513"/>
        <w:tab w:val="right" w:pos="9026"/>
      </w:tabs>
    </w:pPr>
  </w:style>
  <w:style w:type="character" w:customStyle="1" w:styleId="HeaderChar">
    <w:name w:val="Header Char"/>
    <w:basedOn w:val="DefaultParagraphFont"/>
    <w:link w:val="Header"/>
    <w:uiPriority w:val="99"/>
    <w:rsid w:val="008D5B2B"/>
    <w:rPr>
      <w:rFonts w:ascii="Arial" w:hAnsi="Arial" w:cs="Times New Roman"/>
      <w:lang w:val="en-US"/>
    </w:rPr>
  </w:style>
  <w:style w:type="character" w:styleId="PlaceholderText">
    <w:name w:val="Placeholder Text"/>
    <w:basedOn w:val="DefaultParagraphFont"/>
    <w:uiPriority w:val="99"/>
    <w:semiHidden/>
    <w:rsid w:val="007C0129"/>
    <w:rPr>
      <w:color w:val="808080"/>
    </w:rPr>
  </w:style>
  <w:style w:type="character" w:customStyle="1" w:styleId="apple-converted-space">
    <w:name w:val="apple-converted-space"/>
    <w:basedOn w:val="DefaultParagraphFont"/>
    <w:rsid w:val="00F93315"/>
  </w:style>
  <w:style w:type="paragraph" w:customStyle="1" w:styleId="p1">
    <w:name w:val="p1"/>
    <w:basedOn w:val="Normal"/>
    <w:rsid w:val="007A22F7"/>
    <w:pPr>
      <w:spacing w:line="240" w:lineRule="auto"/>
      <w:jc w:val="left"/>
    </w:pPr>
    <w:rPr>
      <w:rFonts w:ascii="Helvetica" w:hAnsi="Helvetica" w:cs="Times New Roman"/>
      <w:sz w:val="15"/>
      <w:szCs w:val="15"/>
    </w:rPr>
  </w:style>
  <w:style w:type="paragraph" w:styleId="CommentSubject">
    <w:name w:val="annotation subject"/>
    <w:basedOn w:val="CommentText"/>
    <w:next w:val="CommentText"/>
    <w:link w:val="CommentSubjectChar"/>
    <w:uiPriority w:val="99"/>
    <w:semiHidden/>
    <w:unhideWhenUsed/>
    <w:rsid w:val="008511D5"/>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8511D5"/>
    <w:rPr>
      <w:rFonts w:ascii="Arial" w:hAnsi="Arial" w:cs="Arial"/>
      <w:b/>
      <w:bCs/>
      <w:sz w:val="20"/>
      <w:szCs w:val="20"/>
      <w:lang w:val="en-US"/>
    </w:rPr>
  </w:style>
  <w:style w:type="character" w:customStyle="1" w:styleId="a">
    <w:name w:val="_"/>
    <w:basedOn w:val="DefaultParagraphFont"/>
    <w:rsid w:val="00074BD8"/>
  </w:style>
  <w:style w:type="paragraph" w:styleId="DocumentMap">
    <w:name w:val="Document Map"/>
    <w:basedOn w:val="Normal"/>
    <w:link w:val="DocumentMapChar"/>
    <w:uiPriority w:val="99"/>
    <w:semiHidden/>
    <w:unhideWhenUsed/>
    <w:rsid w:val="00295BBD"/>
    <w:pPr>
      <w:spacing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295BBD"/>
    <w:rPr>
      <w:rFonts w:ascii="Times New Roman" w:hAnsi="Times New Roman" w:cs="Times New Roman"/>
      <w:lang w:val="en-US"/>
    </w:rPr>
  </w:style>
  <w:style w:type="character" w:customStyle="1" w:styleId="citationref">
    <w:name w:val="citationref"/>
    <w:basedOn w:val="DefaultParagraphFont"/>
    <w:rsid w:val="00E546E8"/>
  </w:style>
  <w:style w:type="character" w:customStyle="1" w:styleId="s1">
    <w:name w:val="s1"/>
    <w:basedOn w:val="DefaultParagraphFont"/>
    <w:rsid w:val="008776FF"/>
    <w:rPr>
      <w:rFonts w:ascii="Helvetica" w:hAnsi="Helvetica" w:hint="default"/>
      <w:sz w:val="10"/>
      <w:szCs w:val="10"/>
    </w:rPr>
  </w:style>
  <w:style w:type="character" w:customStyle="1" w:styleId="it">
    <w:name w:val="it"/>
    <w:basedOn w:val="DefaultParagraphFont"/>
    <w:rsid w:val="00F414CE"/>
  </w:style>
  <w:style w:type="paragraph" w:styleId="FootnoteText">
    <w:name w:val="footnote text"/>
    <w:basedOn w:val="Normal"/>
    <w:link w:val="FootnoteTextChar"/>
    <w:uiPriority w:val="99"/>
    <w:unhideWhenUsed/>
    <w:rsid w:val="009C3E27"/>
    <w:pPr>
      <w:spacing w:before="0" w:after="0" w:line="240" w:lineRule="auto"/>
    </w:pPr>
  </w:style>
  <w:style w:type="character" w:customStyle="1" w:styleId="FootnoteTextChar">
    <w:name w:val="Footnote Text Char"/>
    <w:basedOn w:val="DefaultParagraphFont"/>
    <w:link w:val="FootnoteText"/>
    <w:uiPriority w:val="99"/>
    <w:rsid w:val="009C3E27"/>
    <w:rPr>
      <w:rFonts w:ascii="Arial" w:hAnsi="Arial" w:cs="Arial"/>
      <w:lang w:val="en-US"/>
    </w:rPr>
  </w:style>
  <w:style w:type="character" w:styleId="FootnoteReference">
    <w:name w:val="footnote reference"/>
    <w:basedOn w:val="DefaultParagraphFont"/>
    <w:uiPriority w:val="99"/>
    <w:unhideWhenUsed/>
    <w:rsid w:val="009C3E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4636">
      <w:bodyDiv w:val="1"/>
      <w:marLeft w:val="0"/>
      <w:marRight w:val="0"/>
      <w:marTop w:val="0"/>
      <w:marBottom w:val="0"/>
      <w:divBdr>
        <w:top w:val="none" w:sz="0" w:space="0" w:color="auto"/>
        <w:left w:val="none" w:sz="0" w:space="0" w:color="auto"/>
        <w:bottom w:val="none" w:sz="0" w:space="0" w:color="auto"/>
        <w:right w:val="none" w:sz="0" w:space="0" w:color="auto"/>
      </w:divBdr>
    </w:div>
    <w:div w:id="38482936">
      <w:bodyDiv w:val="1"/>
      <w:marLeft w:val="0"/>
      <w:marRight w:val="0"/>
      <w:marTop w:val="0"/>
      <w:marBottom w:val="0"/>
      <w:divBdr>
        <w:top w:val="none" w:sz="0" w:space="0" w:color="auto"/>
        <w:left w:val="none" w:sz="0" w:space="0" w:color="auto"/>
        <w:bottom w:val="none" w:sz="0" w:space="0" w:color="auto"/>
        <w:right w:val="none" w:sz="0" w:space="0" w:color="auto"/>
      </w:divBdr>
      <w:divsChild>
        <w:div w:id="2028368844">
          <w:marLeft w:val="0"/>
          <w:marRight w:val="0"/>
          <w:marTop w:val="0"/>
          <w:marBottom w:val="0"/>
          <w:divBdr>
            <w:top w:val="none" w:sz="0" w:space="0" w:color="auto"/>
            <w:left w:val="none" w:sz="0" w:space="0" w:color="auto"/>
            <w:bottom w:val="none" w:sz="0" w:space="0" w:color="auto"/>
            <w:right w:val="none" w:sz="0" w:space="0" w:color="auto"/>
          </w:divBdr>
          <w:divsChild>
            <w:div w:id="7695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2939">
      <w:bodyDiv w:val="1"/>
      <w:marLeft w:val="0"/>
      <w:marRight w:val="0"/>
      <w:marTop w:val="0"/>
      <w:marBottom w:val="0"/>
      <w:divBdr>
        <w:top w:val="none" w:sz="0" w:space="0" w:color="auto"/>
        <w:left w:val="none" w:sz="0" w:space="0" w:color="auto"/>
        <w:bottom w:val="none" w:sz="0" w:space="0" w:color="auto"/>
        <w:right w:val="none" w:sz="0" w:space="0" w:color="auto"/>
      </w:divBdr>
    </w:div>
    <w:div w:id="87584049">
      <w:bodyDiv w:val="1"/>
      <w:marLeft w:val="0"/>
      <w:marRight w:val="0"/>
      <w:marTop w:val="0"/>
      <w:marBottom w:val="0"/>
      <w:divBdr>
        <w:top w:val="none" w:sz="0" w:space="0" w:color="auto"/>
        <w:left w:val="none" w:sz="0" w:space="0" w:color="auto"/>
        <w:bottom w:val="none" w:sz="0" w:space="0" w:color="auto"/>
        <w:right w:val="none" w:sz="0" w:space="0" w:color="auto"/>
      </w:divBdr>
    </w:div>
    <w:div w:id="93091238">
      <w:bodyDiv w:val="1"/>
      <w:marLeft w:val="0"/>
      <w:marRight w:val="0"/>
      <w:marTop w:val="0"/>
      <w:marBottom w:val="0"/>
      <w:divBdr>
        <w:top w:val="none" w:sz="0" w:space="0" w:color="auto"/>
        <w:left w:val="none" w:sz="0" w:space="0" w:color="auto"/>
        <w:bottom w:val="none" w:sz="0" w:space="0" w:color="auto"/>
        <w:right w:val="none" w:sz="0" w:space="0" w:color="auto"/>
      </w:divBdr>
    </w:div>
    <w:div w:id="95291150">
      <w:bodyDiv w:val="1"/>
      <w:marLeft w:val="0"/>
      <w:marRight w:val="0"/>
      <w:marTop w:val="0"/>
      <w:marBottom w:val="0"/>
      <w:divBdr>
        <w:top w:val="none" w:sz="0" w:space="0" w:color="auto"/>
        <w:left w:val="none" w:sz="0" w:space="0" w:color="auto"/>
        <w:bottom w:val="none" w:sz="0" w:space="0" w:color="auto"/>
        <w:right w:val="none" w:sz="0" w:space="0" w:color="auto"/>
      </w:divBdr>
    </w:div>
    <w:div w:id="110441518">
      <w:bodyDiv w:val="1"/>
      <w:marLeft w:val="0"/>
      <w:marRight w:val="0"/>
      <w:marTop w:val="0"/>
      <w:marBottom w:val="0"/>
      <w:divBdr>
        <w:top w:val="none" w:sz="0" w:space="0" w:color="auto"/>
        <w:left w:val="none" w:sz="0" w:space="0" w:color="auto"/>
        <w:bottom w:val="none" w:sz="0" w:space="0" w:color="auto"/>
        <w:right w:val="none" w:sz="0" w:space="0" w:color="auto"/>
      </w:divBdr>
    </w:div>
    <w:div w:id="115174838">
      <w:bodyDiv w:val="1"/>
      <w:marLeft w:val="0"/>
      <w:marRight w:val="0"/>
      <w:marTop w:val="0"/>
      <w:marBottom w:val="0"/>
      <w:divBdr>
        <w:top w:val="none" w:sz="0" w:space="0" w:color="auto"/>
        <w:left w:val="none" w:sz="0" w:space="0" w:color="auto"/>
        <w:bottom w:val="none" w:sz="0" w:space="0" w:color="auto"/>
        <w:right w:val="none" w:sz="0" w:space="0" w:color="auto"/>
      </w:divBdr>
    </w:div>
    <w:div w:id="202793375">
      <w:bodyDiv w:val="1"/>
      <w:marLeft w:val="0"/>
      <w:marRight w:val="0"/>
      <w:marTop w:val="0"/>
      <w:marBottom w:val="0"/>
      <w:divBdr>
        <w:top w:val="none" w:sz="0" w:space="0" w:color="auto"/>
        <w:left w:val="none" w:sz="0" w:space="0" w:color="auto"/>
        <w:bottom w:val="none" w:sz="0" w:space="0" w:color="auto"/>
        <w:right w:val="none" w:sz="0" w:space="0" w:color="auto"/>
      </w:divBdr>
    </w:div>
    <w:div w:id="208499392">
      <w:bodyDiv w:val="1"/>
      <w:marLeft w:val="0"/>
      <w:marRight w:val="0"/>
      <w:marTop w:val="0"/>
      <w:marBottom w:val="0"/>
      <w:divBdr>
        <w:top w:val="none" w:sz="0" w:space="0" w:color="auto"/>
        <w:left w:val="none" w:sz="0" w:space="0" w:color="auto"/>
        <w:bottom w:val="none" w:sz="0" w:space="0" w:color="auto"/>
        <w:right w:val="none" w:sz="0" w:space="0" w:color="auto"/>
      </w:divBdr>
    </w:div>
    <w:div w:id="227805315">
      <w:bodyDiv w:val="1"/>
      <w:marLeft w:val="0"/>
      <w:marRight w:val="0"/>
      <w:marTop w:val="0"/>
      <w:marBottom w:val="0"/>
      <w:divBdr>
        <w:top w:val="none" w:sz="0" w:space="0" w:color="auto"/>
        <w:left w:val="none" w:sz="0" w:space="0" w:color="auto"/>
        <w:bottom w:val="none" w:sz="0" w:space="0" w:color="auto"/>
        <w:right w:val="none" w:sz="0" w:space="0" w:color="auto"/>
      </w:divBdr>
    </w:div>
    <w:div w:id="251354521">
      <w:bodyDiv w:val="1"/>
      <w:marLeft w:val="0"/>
      <w:marRight w:val="0"/>
      <w:marTop w:val="0"/>
      <w:marBottom w:val="0"/>
      <w:divBdr>
        <w:top w:val="none" w:sz="0" w:space="0" w:color="auto"/>
        <w:left w:val="none" w:sz="0" w:space="0" w:color="auto"/>
        <w:bottom w:val="none" w:sz="0" w:space="0" w:color="auto"/>
        <w:right w:val="none" w:sz="0" w:space="0" w:color="auto"/>
      </w:divBdr>
      <w:divsChild>
        <w:div w:id="1242909435">
          <w:marLeft w:val="0"/>
          <w:marRight w:val="0"/>
          <w:marTop w:val="0"/>
          <w:marBottom w:val="0"/>
          <w:divBdr>
            <w:top w:val="none" w:sz="0" w:space="0" w:color="auto"/>
            <w:left w:val="none" w:sz="0" w:space="0" w:color="auto"/>
            <w:bottom w:val="none" w:sz="0" w:space="0" w:color="auto"/>
            <w:right w:val="none" w:sz="0" w:space="0" w:color="auto"/>
          </w:divBdr>
        </w:div>
        <w:div w:id="1401635359">
          <w:marLeft w:val="0"/>
          <w:marRight w:val="0"/>
          <w:marTop w:val="0"/>
          <w:marBottom w:val="0"/>
          <w:divBdr>
            <w:top w:val="none" w:sz="0" w:space="0" w:color="auto"/>
            <w:left w:val="none" w:sz="0" w:space="0" w:color="auto"/>
            <w:bottom w:val="none" w:sz="0" w:space="0" w:color="auto"/>
            <w:right w:val="none" w:sz="0" w:space="0" w:color="auto"/>
          </w:divBdr>
        </w:div>
      </w:divsChild>
    </w:div>
    <w:div w:id="259028712">
      <w:bodyDiv w:val="1"/>
      <w:marLeft w:val="0"/>
      <w:marRight w:val="0"/>
      <w:marTop w:val="0"/>
      <w:marBottom w:val="0"/>
      <w:divBdr>
        <w:top w:val="none" w:sz="0" w:space="0" w:color="auto"/>
        <w:left w:val="none" w:sz="0" w:space="0" w:color="auto"/>
        <w:bottom w:val="none" w:sz="0" w:space="0" w:color="auto"/>
        <w:right w:val="none" w:sz="0" w:space="0" w:color="auto"/>
      </w:divBdr>
    </w:div>
    <w:div w:id="262764344">
      <w:bodyDiv w:val="1"/>
      <w:marLeft w:val="0"/>
      <w:marRight w:val="0"/>
      <w:marTop w:val="0"/>
      <w:marBottom w:val="0"/>
      <w:divBdr>
        <w:top w:val="none" w:sz="0" w:space="0" w:color="auto"/>
        <w:left w:val="none" w:sz="0" w:space="0" w:color="auto"/>
        <w:bottom w:val="none" w:sz="0" w:space="0" w:color="auto"/>
        <w:right w:val="none" w:sz="0" w:space="0" w:color="auto"/>
      </w:divBdr>
    </w:div>
    <w:div w:id="285936678">
      <w:bodyDiv w:val="1"/>
      <w:marLeft w:val="0"/>
      <w:marRight w:val="0"/>
      <w:marTop w:val="0"/>
      <w:marBottom w:val="0"/>
      <w:divBdr>
        <w:top w:val="none" w:sz="0" w:space="0" w:color="auto"/>
        <w:left w:val="none" w:sz="0" w:space="0" w:color="auto"/>
        <w:bottom w:val="none" w:sz="0" w:space="0" w:color="auto"/>
        <w:right w:val="none" w:sz="0" w:space="0" w:color="auto"/>
      </w:divBdr>
    </w:div>
    <w:div w:id="320544873">
      <w:bodyDiv w:val="1"/>
      <w:marLeft w:val="0"/>
      <w:marRight w:val="0"/>
      <w:marTop w:val="0"/>
      <w:marBottom w:val="0"/>
      <w:divBdr>
        <w:top w:val="none" w:sz="0" w:space="0" w:color="auto"/>
        <w:left w:val="none" w:sz="0" w:space="0" w:color="auto"/>
        <w:bottom w:val="none" w:sz="0" w:space="0" w:color="auto"/>
        <w:right w:val="none" w:sz="0" w:space="0" w:color="auto"/>
      </w:divBdr>
    </w:div>
    <w:div w:id="384260516">
      <w:bodyDiv w:val="1"/>
      <w:marLeft w:val="0"/>
      <w:marRight w:val="0"/>
      <w:marTop w:val="0"/>
      <w:marBottom w:val="0"/>
      <w:divBdr>
        <w:top w:val="none" w:sz="0" w:space="0" w:color="auto"/>
        <w:left w:val="none" w:sz="0" w:space="0" w:color="auto"/>
        <w:bottom w:val="none" w:sz="0" w:space="0" w:color="auto"/>
        <w:right w:val="none" w:sz="0" w:space="0" w:color="auto"/>
      </w:divBdr>
    </w:div>
    <w:div w:id="408694886">
      <w:bodyDiv w:val="1"/>
      <w:marLeft w:val="0"/>
      <w:marRight w:val="0"/>
      <w:marTop w:val="0"/>
      <w:marBottom w:val="0"/>
      <w:divBdr>
        <w:top w:val="none" w:sz="0" w:space="0" w:color="auto"/>
        <w:left w:val="none" w:sz="0" w:space="0" w:color="auto"/>
        <w:bottom w:val="none" w:sz="0" w:space="0" w:color="auto"/>
        <w:right w:val="none" w:sz="0" w:space="0" w:color="auto"/>
      </w:divBdr>
    </w:div>
    <w:div w:id="483786883">
      <w:bodyDiv w:val="1"/>
      <w:marLeft w:val="0"/>
      <w:marRight w:val="0"/>
      <w:marTop w:val="0"/>
      <w:marBottom w:val="0"/>
      <w:divBdr>
        <w:top w:val="none" w:sz="0" w:space="0" w:color="auto"/>
        <w:left w:val="none" w:sz="0" w:space="0" w:color="auto"/>
        <w:bottom w:val="none" w:sz="0" w:space="0" w:color="auto"/>
        <w:right w:val="none" w:sz="0" w:space="0" w:color="auto"/>
      </w:divBdr>
    </w:div>
    <w:div w:id="524632101">
      <w:bodyDiv w:val="1"/>
      <w:marLeft w:val="0"/>
      <w:marRight w:val="0"/>
      <w:marTop w:val="0"/>
      <w:marBottom w:val="0"/>
      <w:divBdr>
        <w:top w:val="none" w:sz="0" w:space="0" w:color="auto"/>
        <w:left w:val="none" w:sz="0" w:space="0" w:color="auto"/>
        <w:bottom w:val="none" w:sz="0" w:space="0" w:color="auto"/>
        <w:right w:val="none" w:sz="0" w:space="0" w:color="auto"/>
      </w:divBdr>
    </w:div>
    <w:div w:id="579407910">
      <w:bodyDiv w:val="1"/>
      <w:marLeft w:val="0"/>
      <w:marRight w:val="0"/>
      <w:marTop w:val="0"/>
      <w:marBottom w:val="0"/>
      <w:divBdr>
        <w:top w:val="none" w:sz="0" w:space="0" w:color="auto"/>
        <w:left w:val="none" w:sz="0" w:space="0" w:color="auto"/>
        <w:bottom w:val="none" w:sz="0" w:space="0" w:color="auto"/>
        <w:right w:val="none" w:sz="0" w:space="0" w:color="auto"/>
      </w:divBdr>
    </w:div>
    <w:div w:id="633215639">
      <w:bodyDiv w:val="1"/>
      <w:marLeft w:val="0"/>
      <w:marRight w:val="0"/>
      <w:marTop w:val="0"/>
      <w:marBottom w:val="0"/>
      <w:divBdr>
        <w:top w:val="none" w:sz="0" w:space="0" w:color="auto"/>
        <w:left w:val="none" w:sz="0" w:space="0" w:color="auto"/>
        <w:bottom w:val="none" w:sz="0" w:space="0" w:color="auto"/>
        <w:right w:val="none" w:sz="0" w:space="0" w:color="auto"/>
      </w:divBdr>
    </w:div>
    <w:div w:id="711348412">
      <w:bodyDiv w:val="1"/>
      <w:marLeft w:val="0"/>
      <w:marRight w:val="0"/>
      <w:marTop w:val="0"/>
      <w:marBottom w:val="0"/>
      <w:divBdr>
        <w:top w:val="none" w:sz="0" w:space="0" w:color="auto"/>
        <w:left w:val="none" w:sz="0" w:space="0" w:color="auto"/>
        <w:bottom w:val="none" w:sz="0" w:space="0" w:color="auto"/>
        <w:right w:val="none" w:sz="0" w:space="0" w:color="auto"/>
      </w:divBdr>
    </w:div>
    <w:div w:id="720982022">
      <w:bodyDiv w:val="1"/>
      <w:marLeft w:val="0"/>
      <w:marRight w:val="0"/>
      <w:marTop w:val="0"/>
      <w:marBottom w:val="0"/>
      <w:divBdr>
        <w:top w:val="none" w:sz="0" w:space="0" w:color="auto"/>
        <w:left w:val="none" w:sz="0" w:space="0" w:color="auto"/>
        <w:bottom w:val="none" w:sz="0" w:space="0" w:color="auto"/>
        <w:right w:val="none" w:sz="0" w:space="0" w:color="auto"/>
      </w:divBdr>
    </w:div>
    <w:div w:id="790049421">
      <w:bodyDiv w:val="1"/>
      <w:marLeft w:val="0"/>
      <w:marRight w:val="0"/>
      <w:marTop w:val="0"/>
      <w:marBottom w:val="0"/>
      <w:divBdr>
        <w:top w:val="none" w:sz="0" w:space="0" w:color="auto"/>
        <w:left w:val="none" w:sz="0" w:space="0" w:color="auto"/>
        <w:bottom w:val="none" w:sz="0" w:space="0" w:color="auto"/>
        <w:right w:val="none" w:sz="0" w:space="0" w:color="auto"/>
      </w:divBdr>
    </w:div>
    <w:div w:id="853962600">
      <w:bodyDiv w:val="1"/>
      <w:marLeft w:val="0"/>
      <w:marRight w:val="0"/>
      <w:marTop w:val="0"/>
      <w:marBottom w:val="0"/>
      <w:divBdr>
        <w:top w:val="none" w:sz="0" w:space="0" w:color="auto"/>
        <w:left w:val="none" w:sz="0" w:space="0" w:color="auto"/>
        <w:bottom w:val="none" w:sz="0" w:space="0" w:color="auto"/>
        <w:right w:val="none" w:sz="0" w:space="0" w:color="auto"/>
      </w:divBdr>
    </w:div>
    <w:div w:id="854733521">
      <w:bodyDiv w:val="1"/>
      <w:marLeft w:val="0"/>
      <w:marRight w:val="0"/>
      <w:marTop w:val="0"/>
      <w:marBottom w:val="0"/>
      <w:divBdr>
        <w:top w:val="none" w:sz="0" w:space="0" w:color="auto"/>
        <w:left w:val="none" w:sz="0" w:space="0" w:color="auto"/>
        <w:bottom w:val="none" w:sz="0" w:space="0" w:color="auto"/>
        <w:right w:val="none" w:sz="0" w:space="0" w:color="auto"/>
      </w:divBdr>
    </w:div>
    <w:div w:id="915897723">
      <w:bodyDiv w:val="1"/>
      <w:marLeft w:val="0"/>
      <w:marRight w:val="0"/>
      <w:marTop w:val="0"/>
      <w:marBottom w:val="0"/>
      <w:divBdr>
        <w:top w:val="none" w:sz="0" w:space="0" w:color="auto"/>
        <w:left w:val="none" w:sz="0" w:space="0" w:color="auto"/>
        <w:bottom w:val="none" w:sz="0" w:space="0" w:color="auto"/>
        <w:right w:val="none" w:sz="0" w:space="0" w:color="auto"/>
      </w:divBdr>
    </w:div>
    <w:div w:id="924806996">
      <w:bodyDiv w:val="1"/>
      <w:marLeft w:val="0"/>
      <w:marRight w:val="0"/>
      <w:marTop w:val="0"/>
      <w:marBottom w:val="0"/>
      <w:divBdr>
        <w:top w:val="none" w:sz="0" w:space="0" w:color="auto"/>
        <w:left w:val="none" w:sz="0" w:space="0" w:color="auto"/>
        <w:bottom w:val="none" w:sz="0" w:space="0" w:color="auto"/>
        <w:right w:val="none" w:sz="0" w:space="0" w:color="auto"/>
      </w:divBdr>
    </w:div>
    <w:div w:id="935793557">
      <w:bodyDiv w:val="1"/>
      <w:marLeft w:val="0"/>
      <w:marRight w:val="0"/>
      <w:marTop w:val="0"/>
      <w:marBottom w:val="0"/>
      <w:divBdr>
        <w:top w:val="none" w:sz="0" w:space="0" w:color="auto"/>
        <w:left w:val="none" w:sz="0" w:space="0" w:color="auto"/>
        <w:bottom w:val="none" w:sz="0" w:space="0" w:color="auto"/>
        <w:right w:val="none" w:sz="0" w:space="0" w:color="auto"/>
      </w:divBdr>
    </w:div>
    <w:div w:id="948271943">
      <w:bodyDiv w:val="1"/>
      <w:marLeft w:val="0"/>
      <w:marRight w:val="0"/>
      <w:marTop w:val="0"/>
      <w:marBottom w:val="0"/>
      <w:divBdr>
        <w:top w:val="none" w:sz="0" w:space="0" w:color="auto"/>
        <w:left w:val="none" w:sz="0" w:space="0" w:color="auto"/>
        <w:bottom w:val="none" w:sz="0" w:space="0" w:color="auto"/>
        <w:right w:val="none" w:sz="0" w:space="0" w:color="auto"/>
      </w:divBdr>
    </w:div>
    <w:div w:id="951591408">
      <w:bodyDiv w:val="1"/>
      <w:marLeft w:val="0"/>
      <w:marRight w:val="0"/>
      <w:marTop w:val="0"/>
      <w:marBottom w:val="0"/>
      <w:divBdr>
        <w:top w:val="none" w:sz="0" w:space="0" w:color="auto"/>
        <w:left w:val="none" w:sz="0" w:space="0" w:color="auto"/>
        <w:bottom w:val="none" w:sz="0" w:space="0" w:color="auto"/>
        <w:right w:val="none" w:sz="0" w:space="0" w:color="auto"/>
      </w:divBdr>
      <w:divsChild>
        <w:div w:id="132911295">
          <w:marLeft w:val="0"/>
          <w:marRight w:val="0"/>
          <w:marTop w:val="0"/>
          <w:marBottom w:val="0"/>
          <w:divBdr>
            <w:top w:val="none" w:sz="0" w:space="0" w:color="auto"/>
            <w:left w:val="none" w:sz="0" w:space="0" w:color="auto"/>
            <w:bottom w:val="none" w:sz="0" w:space="0" w:color="auto"/>
            <w:right w:val="none" w:sz="0" w:space="0" w:color="auto"/>
          </w:divBdr>
        </w:div>
        <w:div w:id="283779907">
          <w:marLeft w:val="0"/>
          <w:marRight w:val="0"/>
          <w:marTop w:val="0"/>
          <w:marBottom w:val="0"/>
          <w:divBdr>
            <w:top w:val="none" w:sz="0" w:space="0" w:color="auto"/>
            <w:left w:val="none" w:sz="0" w:space="0" w:color="auto"/>
            <w:bottom w:val="none" w:sz="0" w:space="0" w:color="auto"/>
            <w:right w:val="none" w:sz="0" w:space="0" w:color="auto"/>
          </w:divBdr>
        </w:div>
        <w:div w:id="311717713">
          <w:marLeft w:val="0"/>
          <w:marRight w:val="0"/>
          <w:marTop w:val="0"/>
          <w:marBottom w:val="0"/>
          <w:divBdr>
            <w:top w:val="none" w:sz="0" w:space="0" w:color="auto"/>
            <w:left w:val="none" w:sz="0" w:space="0" w:color="auto"/>
            <w:bottom w:val="none" w:sz="0" w:space="0" w:color="auto"/>
            <w:right w:val="none" w:sz="0" w:space="0" w:color="auto"/>
          </w:divBdr>
        </w:div>
        <w:div w:id="666594989">
          <w:marLeft w:val="0"/>
          <w:marRight w:val="0"/>
          <w:marTop w:val="0"/>
          <w:marBottom w:val="0"/>
          <w:divBdr>
            <w:top w:val="none" w:sz="0" w:space="0" w:color="auto"/>
            <w:left w:val="none" w:sz="0" w:space="0" w:color="auto"/>
            <w:bottom w:val="none" w:sz="0" w:space="0" w:color="auto"/>
            <w:right w:val="none" w:sz="0" w:space="0" w:color="auto"/>
          </w:divBdr>
        </w:div>
        <w:div w:id="719015825">
          <w:marLeft w:val="0"/>
          <w:marRight w:val="0"/>
          <w:marTop w:val="0"/>
          <w:marBottom w:val="0"/>
          <w:divBdr>
            <w:top w:val="none" w:sz="0" w:space="0" w:color="auto"/>
            <w:left w:val="none" w:sz="0" w:space="0" w:color="auto"/>
            <w:bottom w:val="none" w:sz="0" w:space="0" w:color="auto"/>
            <w:right w:val="none" w:sz="0" w:space="0" w:color="auto"/>
          </w:divBdr>
        </w:div>
        <w:div w:id="1413510454">
          <w:marLeft w:val="0"/>
          <w:marRight w:val="0"/>
          <w:marTop w:val="0"/>
          <w:marBottom w:val="0"/>
          <w:divBdr>
            <w:top w:val="none" w:sz="0" w:space="0" w:color="auto"/>
            <w:left w:val="none" w:sz="0" w:space="0" w:color="auto"/>
            <w:bottom w:val="none" w:sz="0" w:space="0" w:color="auto"/>
            <w:right w:val="none" w:sz="0" w:space="0" w:color="auto"/>
          </w:divBdr>
        </w:div>
        <w:div w:id="1819492911">
          <w:marLeft w:val="0"/>
          <w:marRight w:val="0"/>
          <w:marTop w:val="0"/>
          <w:marBottom w:val="0"/>
          <w:divBdr>
            <w:top w:val="none" w:sz="0" w:space="0" w:color="auto"/>
            <w:left w:val="none" w:sz="0" w:space="0" w:color="auto"/>
            <w:bottom w:val="none" w:sz="0" w:space="0" w:color="auto"/>
            <w:right w:val="none" w:sz="0" w:space="0" w:color="auto"/>
          </w:divBdr>
        </w:div>
      </w:divsChild>
    </w:div>
    <w:div w:id="1029599771">
      <w:bodyDiv w:val="1"/>
      <w:marLeft w:val="0"/>
      <w:marRight w:val="0"/>
      <w:marTop w:val="0"/>
      <w:marBottom w:val="0"/>
      <w:divBdr>
        <w:top w:val="none" w:sz="0" w:space="0" w:color="auto"/>
        <w:left w:val="none" w:sz="0" w:space="0" w:color="auto"/>
        <w:bottom w:val="none" w:sz="0" w:space="0" w:color="auto"/>
        <w:right w:val="none" w:sz="0" w:space="0" w:color="auto"/>
      </w:divBdr>
    </w:div>
    <w:div w:id="1038243812">
      <w:bodyDiv w:val="1"/>
      <w:marLeft w:val="0"/>
      <w:marRight w:val="0"/>
      <w:marTop w:val="0"/>
      <w:marBottom w:val="0"/>
      <w:divBdr>
        <w:top w:val="none" w:sz="0" w:space="0" w:color="auto"/>
        <w:left w:val="none" w:sz="0" w:space="0" w:color="auto"/>
        <w:bottom w:val="none" w:sz="0" w:space="0" w:color="auto"/>
        <w:right w:val="none" w:sz="0" w:space="0" w:color="auto"/>
      </w:divBdr>
    </w:div>
    <w:div w:id="1058090391">
      <w:bodyDiv w:val="1"/>
      <w:marLeft w:val="0"/>
      <w:marRight w:val="0"/>
      <w:marTop w:val="0"/>
      <w:marBottom w:val="0"/>
      <w:divBdr>
        <w:top w:val="none" w:sz="0" w:space="0" w:color="auto"/>
        <w:left w:val="none" w:sz="0" w:space="0" w:color="auto"/>
        <w:bottom w:val="none" w:sz="0" w:space="0" w:color="auto"/>
        <w:right w:val="none" w:sz="0" w:space="0" w:color="auto"/>
      </w:divBdr>
    </w:div>
    <w:div w:id="1087574893">
      <w:bodyDiv w:val="1"/>
      <w:marLeft w:val="0"/>
      <w:marRight w:val="0"/>
      <w:marTop w:val="0"/>
      <w:marBottom w:val="0"/>
      <w:divBdr>
        <w:top w:val="none" w:sz="0" w:space="0" w:color="auto"/>
        <w:left w:val="none" w:sz="0" w:space="0" w:color="auto"/>
        <w:bottom w:val="none" w:sz="0" w:space="0" w:color="auto"/>
        <w:right w:val="none" w:sz="0" w:space="0" w:color="auto"/>
      </w:divBdr>
    </w:div>
    <w:div w:id="1097601154">
      <w:bodyDiv w:val="1"/>
      <w:marLeft w:val="0"/>
      <w:marRight w:val="0"/>
      <w:marTop w:val="0"/>
      <w:marBottom w:val="0"/>
      <w:divBdr>
        <w:top w:val="none" w:sz="0" w:space="0" w:color="auto"/>
        <w:left w:val="none" w:sz="0" w:space="0" w:color="auto"/>
        <w:bottom w:val="none" w:sz="0" w:space="0" w:color="auto"/>
        <w:right w:val="none" w:sz="0" w:space="0" w:color="auto"/>
      </w:divBdr>
    </w:div>
    <w:div w:id="1148280449">
      <w:bodyDiv w:val="1"/>
      <w:marLeft w:val="0"/>
      <w:marRight w:val="0"/>
      <w:marTop w:val="0"/>
      <w:marBottom w:val="0"/>
      <w:divBdr>
        <w:top w:val="none" w:sz="0" w:space="0" w:color="auto"/>
        <w:left w:val="none" w:sz="0" w:space="0" w:color="auto"/>
        <w:bottom w:val="none" w:sz="0" w:space="0" w:color="auto"/>
        <w:right w:val="none" w:sz="0" w:space="0" w:color="auto"/>
      </w:divBdr>
    </w:div>
    <w:div w:id="1304239336">
      <w:bodyDiv w:val="1"/>
      <w:marLeft w:val="0"/>
      <w:marRight w:val="0"/>
      <w:marTop w:val="0"/>
      <w:marBottom w:val="0"/>
      <w:divBdr>
        <w:top w:val="none" w:sz="0" w:space="0" w:color="auto"/>
        <w:left w:val="none" w:sz="0" w:space="0" w:color="auto"/>
        <w:bottom w:val="none" w:sz="0" w:space="0" w:color="auto"/>
        <w:right w:val="none" w:sz="0" w:space="0" w:color="auto"/>
      </w:divBdr>
    </w:div>
    <w:div w:id="1333291540">
      <w:bodyDiv w:val="1"/>
      <w:marLeft w:val="0"/>
      <w:marRight w:val="0"/>
      <w:marTop w:val="0"/>
      <w:marBottom w:val="0"/>
      <w:divBdr>
        <w:top w:val="none" w:sz="0" w:space="0" w:color="auto"/>
        <w:left w:val="none" w:sz="0" w:space="0" w:color="auto"/>
        <w:bottom w:val="none" w:sz="0" w:space="0" w:color="auto"/>
        <w:right w:val="none" w:sz="0" w:space="0" w:color="auto"/>
      </w:divBdr>
    </w:div>
    <w:div w:id="1338457335">
      <w:bodyDiv w:val="1"/>
      <w:marLeft w:val="0"/>
      <w:marRight w:val="0"/>
      <w:marTop w:val="0"/>
      <w:marBottom w:val="0"/>
      <w:divBdr>
        <w:top w:val="none" w:sz="0" w:space="0" w:color="auto"/>
        <w:left w:val="none" w:sz="0" w:space="0" w:color="auto"/>
        <w:bottom w:val="none" w:sz="0" w:space="0" w:color="auto"/>
        <w:right w:val="none" w:sz="0" w:space="0" w:color="auto"/>
      </w:divBdr>
    </w:div>
    <w:div w:id="1390304973">
      <w:bodyDiv w:val="1"/>
      <w:marLeft w:val="0"/>
      <w:marRight w:val="0"/>
      <w:marTop w:val="0"/>
      <w:marBottom w:val="0"/>
      <w:divBdr>
        <w:top w:val="none" w:sz="0" w:space="0" w:color="auto"/>
        <w:left w:val="none" w:sz="0" w:space="0" w:color="auto"/>
        <w:bottom w:val="none" w:sz="0" w:space="0" w:color="auto"/>
        <w:right w:val="none" w:sz="0" w:space="0" w:color="auto"/>
      </w:divBdr>
    </w:div>
    <w:div w:id="1395465227">
      <w:bodyDiv w:val="1"/>
      <w:marLeft w:val="0"/>
      <w:marRight w:val="0"/>
      <w:marTop w:val="0"/>
      <w:marBottom w:val="0"/>
      <w:divBdr>
        <w:top w:val="none" w:sz="0" w:space="0" w:color="auto"/>
        <w:left w:val="none" w:sz="0" w:space="0" w:color="auto"/>
        <w:bottom w:val="none" w:sz="0" w:space="0" w:color="auto"/>
        <w:right w:val="none" w:sz="0" w:space="0" w:color="auto"/>
      </w:divBdr>
    </w:div>
    <w:div w:id="1414428611">
      <w:bodyDiv w:val="1"/>
      <w:marLeft w:val="0"/>
      <w:marRight w:val="0"/>
      <w:marTop w:val="0"/>
      <w:marBottom w:val="0"/>
      <w:divBdr>
        <w:top w:val="none" w:sz="0" w:space="0" w:color="auto"/>
        <w:left w:val="none" w:sz="0" w:space="0" w:color="auto"/>
        <w:bottom w:val="none" w:sz="0" w:space="0" w:color="auto"/>
        <w:right w:val="none" w:sz="0" w:space="0" w:color="auto"/>
      </w:divBdr>
    </w:div>
    <w:div w:id="1420252493">
      <w:bodyDiv w:val="1"/>
      <w:marLeft w:val="0"/>
      <w:marRight w:val="0"/>
      <w:marTop w:val="0"/>
      <w:marBottom w:val="0"/>
      <w:divBdr>
        <w:top w:val="none" w:sz="0" w:space="0" w:color="auto"/>
        <w:left w:val="none" w:sz="0" w:space="0" w:color="auto"/>
        <w:bottom w:val="none" w:sz="0" w:space="0" w:color="auto"/>
        <w:right w:val="none" w:sz="0" w:space="0" w:color="auto"/>
      </w:divBdr>
    </w:div>
    <w:div w:id="1482384360">
      <w:bodyDiv w:val="1"/>
      <w:marLeft w:val="0"/>
      <w:marRight w:val="0"/>
      <w:marTop w:val="0"/>
      <w:marBottom w:val="0"/>
      <w:divBdr>
        <w:top w:val="none" w:sz="0" w:space="0" w:color="auto"/>
        <w:left w:val="none" w:sz="0" w:space="0" w:color="auto"/>
        <w:bottom w:val="none" w:sz="0" w:space="0" w:color="auto"/>
        <w:right w:val="none" w:sz="0" w:space="0" w:color="auto"/>
      </w:divBdr>
    </w:div>
    <w:div w:id="1508057561">
      <w:bodyDiv w:val="1"/>
      <w:marLeft w:val="0"/>
      <w:marRight w:val="0"/>
      <w:marTop w:val="0"/>
      <w:marBottom w:val="0"/>
      <w:divBdr>
        <w:top w:val="none" w:sz="0" w:space="0" w:color="auto"/>
        <w:left w:val="none" w:sz="0" w:space="0" w:color="auto"/>
        <w:bottom w:val="none" w:sz="0" w:space="0" w:color="auto"/>
        <w:right w:val="none" w:sz="0" w:space="0" w:color="auto"/>
      </w:divBdr>
    </w:div>
    <w:div w:id="1509521597">
      <w:bodyDiv w:val="1"/>
      <w:marLeft w:val="0"/>
      <w:marRight w:val="0"/>
      <w:marTop w:val="0"/>
      <w:marBottom w:val="0"/>
      <w:divBdr>
        <w:top w:val="none" w:sz="0" w:space="0" w:color="auto"/>
        <w:left w:val="none" w:sz="0" w:space="0" w:color="auto"/>
        <w:bottom w:val="none" w:sz="0" w:space="0" w:color="auto"/>
        <w:right w:val="none" w:sz="0" w:space="0" w:color="auto"/>
      </w:divBdr>
    </w:div>
    <w:div w:id="1537280389">
      <w:bodyDiv w:val="1"/>
      <w:marLeft w:val="0"/>
      <w:marRight w:val="0"/>
      <w:marTop w:val="0"/>
      <w:marBottom w:val="0"/>
      <w:divBdr>
        <w:top w:val="none" w:sz="0" w:space="0" w:color="auto"/>
        <w:left w:val="none" w:sz="0" w:space="0" w:color="auto"/>
        <w:bottom w:val="none" w:sz="0" w:space="0" w:color="auto"/>
        <w:right w:val="none" w:sz="0" w:space="0" w:color="auto"/>
      </w:divBdr>
    </w:div>
    <w:div w:id="1569416075">
      <w:bodyDiv w:val="1"/>
      <w:marLeft w:val="0"/>
      <w:marRight w:val="0"/>
      <w:marTop w:val="0"/>
      <w:marBottom w:val="0"/>
      <w:divBdr>
        <w:top w:val="none" w:sz="0" w:space="0" w:color="auto"/>
        <w:left w:val="none" w:sz="0" w:space="0" w:color="auto"/>
        <w:bottom w:val="none" w:sz="0" w:space="0" w:color="auto"/>
        <w:right w:val="none" w:sz="0" w:space="0" w:color="auto"/>
      </w:divBdr>
      <w:divsChild>
        <w:div w:id="666521608">
          <w:marLeft w:val="0"/>
          <w:marRight w:val="0"/>
          <w:marTop w:val="0"/>
          <w:marBottom w:val="0"/>
          <w:divBdr>
            <w:top w:val="none" w:sz="0" w:space="0" w:color="auto"/>
            <w:left w:val="none" w:sz="0" w:space="0" w:color="auto"/>
            <w:bottom w:val="none" w:sz="0" w:space="0" w:color="auto"/>
            <w:right w:val="none" w:sz="0" w:space="0" w:color="auto"/>
          </w:divBdr>
        </w:div>
        <w:div w:id="1623880801">
          <w:marLeft w:val="0"/>
          <w:marRight w:val="0"/>
          <w:marTop w:val="0"/>
          <w:marBottom w:val="0"/>
          <w:divBdr>
            <w:top w:val="none" w:sz="0" w:space="0" w:color="auto"/>
            <w:left w:val="none" w:sz="0" w:space="0" w:color="auto"/>
            <w:bottom w:val="none" w:sz="0" w:space="0" w:color="auto"/>
            <w:right w:val="none" w:sz="0" w:space="0" w:color="auto"/>
          </w:divBdr>
        </w:div>
      </w:divsChild>
    </w:div>
    <w:div w:id="1607880687">
      <w:bodyDiv w:val="1"/>
      <w:marLeft w:val="0"/>
      <w:marRight w:val="0"/>
      <w:marTop w:val="0"/>
      <w:marBottom w:val="0"/>
      <w:divBdr>
        <w:top w:val="none" w:sz="0" w:space="0" w:color="auto"/>
        <w:left w:val="none" w:sz="0" w:space="0" w:color="auto"/>
        <w:bottom w:val="none" w:sz="0" w:space="0" w:color="auto"/>
        <w:right w:val="none" w:sz="0" w:space="0" w:color="auto"/>
      </w:divBdr>
    </w:div>
    <w:div w:id="1614896341">
      <w:bodyDiv w:val="1"/>
      <w:marLeft w:val="0"/>
      <w:marRight w:val="0"/>
      <w:marTop w:val="0"/>
      <w:marBottom w:val="0"/>
      <w:divBdr>
        <w:top w:val="none" w:sz="0" w:space="0" w:color="auto"/>
        <w:left w:val="none" w:sz="0" w:space="0" w:color="auto"/>
        <w:bottom w:val="none" w:sz="0" w:space="0" w:color="auto"/>
        <w:right w:val="none" w:sz="0" w:space="0" w:color="auto"/>
      </w:divBdr>
    </w:div>
    <w:div w:id="1646426252">
      <w:bodyDiv w:val="1"/>
      <w:marLeft w:val="0"/>
      <w:marRight w:val="0"/>
      <w:marTop w:val="0"/>
      <w:marBottom w:val="0"/>
      <w:divBdr>
        <w:top w:val="none" w:sz="0" w:space="0" w:color="auto"/>
        <w:left w:val="none" w:sz="0" w:space="0" w:color="auto"/>
        <w:bottom w:val="none" w:sz="0" w:space="0" w:color="auto"/>
        <w:right w:val="none" w:sz="0" w:space="0" w:color="auto"/>
      </w:divBdr>
    </w:div>
    <w:div w:id="1651403380">
      <w:bodyDiv w:val="1"/>
      <w:marLeft w:val="0"/>
      <w:marRight w:val="0"/>
      <w:marTop w:val="0"/>
      <w:marBottom w:val="0"/>
      <w:divBdr>
        <w:top w:val="none" w:sz="0" w:space="0" w:color="auto"/>
        <w:left w:val="none" w:sz="0" w:space="0" w:color="auto"/>
        <w:bottom w:val="none" w:sz="0" w:space="0" w:color="auto"/>
        <w:right w:val="none" w:sz="0" w:space="0" w:color="auto"/>
      </w:divBdr>
    </w:div>
    <w:div w:id="1732195159">
      <w:bodyDiv w:val="1"/>
      <w:marLeft w:val="0"/>
      <w:marRight w:val="0"/>
      <w:marTop w:val="0"/>
      <w:marBottom w:val="0"/>
      <w:divBdr>
        <w:top w:val="none" w:sz="0" w:space="0" w:color="auto"/>
        <w:left w:val="none" w:sz="0" w:space="0" w:color="auto"/>
        <w:bottom w:val="none" w:sz="0" w:space="0" w:color="auto"/>
        <w:right w:val="none" w:sz="0" w:space="0" w:color="auto"/>
      </w:divBdr>
    </w:div>
    <w:div w:id="1813717493">
      <w:bodyDiv w:val="1"/>
      <w:marLeft w:val="0"/>
      <w:marRight w:val="0"/>
      <w:marTop w:val="0"/>
      <w:marBottom w:val="0"/>
      <w:divBdr>
        <w:top w:val="none" w:sz="0" w:space="0" w:color="auto"/>
        <w:left w:val="none" w:sz="0" w:space="0" w:color="auto"/>
        <w:bottom w:val="none" w:sz="0" w:space="0" w:color="auto"/>
        <w:right w:val="none" w:sz="0" w:space="0" w:color="auto"/>
      </w:divBdr>
    </w:div>
    <w:div w:id="1816335674">
      <w:bodyDiv w:val="1"/>
      <w:marLeft w:val="0"/>
      <w:marRight w:val="0"/>
      <w:marTop w:val="0"/>
      <w:marBottom w:val="0"/>
      <w:divBdr>
        <w:top w:val="none" w:sz="0" w:space="0" w:color="auto"/>
        <w:left w:val="none" w:sz="0" w:space="0" w:color="auto"/>
        <w:bottom w:val="none" w:sz="0" w:space="0" w:color="auto"/>
        <w:right w:val="none" w:sz="0" w:space="0" w:color="auto"/>
      </w:divBdr>
    </w:div>
    <w:div w:id="1823236643">
      <w:bodyDiv w:val="1"/>
      <w:marLeft w:val="0"/>
      <w:marRight w:val="0"/>
      <w:marTop w:val="0"/>
      <w:marBottom w:val="0"/>
      <w:divBdr>
        <w:top w:val="none" w:sz="0" w:space="0" w:color="auto"/>
        <w:left w:val="none" w:sz="0" w:space="0" w:color="auto"/>
        <w:bottom w:val="none" w:sz="0" w:space="0" w:color="auto"/>
        <w:right w:val="none" w:sz="0" w:space="0" w:color="auto"/>
      </w:divBdr>
    </w:div>
    <w:div w:id="1826044155">
      <w:bodyDiv w:val="1"/>
      <w:marLeft w:val="0"/>
      <w:marRight w:val="0"/>
      <w:marTop w:val="0"/>
      <w:marBottom w:val="0"/>
      <w:divBdr>
        <w:top w:val="none" w:sz="0" w:space="0" w:color="auto"/>
        <w:left w:val="none" w:sz="0" w:space="0" w:color="auto"/>
        <w:bottom w:val="none" w:sz="0" w:space="0" w:color="auto"/>
        <w:right w:val="none" w:sz="0" w:space="0" w:color="auto"/>
      </w:divBdr>
    </w:div>
    <w:div w:id="1841501866">
      <w:bodyDiv w:val="1"/>
      <w:marLeft w:val="0"/>
      <w:marRight w:val="0"/>
      <w:marTop w:val="0"/>
      <w:marBottom w:val="0"/>
      <w:divBdr>
        <w:top w:val="none" w:sz="0" w:space="0" w:color="auto"/>
        <w:left w:val="none" w:sz="0" w:space="0" w:color="auto"/>
        <w:bottom w:val="none" w:sz="0" w:space="0" w:color="auto"/>
        <w:right w:val="none" w:sz="0" w:space="0" w:color="auto"/>
      </w:divBdr>
    </w:div>
    <w:div w:id="1863323108">
      <w:bodyDiv w:val="1"/>
      <w:marLeft w:val="0"/>
      <w:marRight w:val="0"/>
      <w:marTop w:val="0"/>
      <w:marBottom w:val="0"/>
      <w:divBdr>
        <w:top w:val="none" w:sz="0" w:space="0" w:color="auto"/>
        <w:left w:val="none" w:sz="0" w:space="0" w:color="auto"/>
        <w:bottom w:val="none" w:sz="0" w:space="0" w:color="auto"/>
        <w:right w:val="none" w:sz="0" w:space="0" w:color="auto"/>
      </w:divBdr>
    </w:div>
    <w:div w:id="1880697909">
      <w:bodyDiv w:val="1"/>
      <w:marLeft w:val="0"/>
      <w:marRight w:val="0"/>
      <w:marTop w:val="0"/>
      <w:marBottom w:val="0"/>
      <w:divBdr>
        <w:top w:val="none" w:sz="0" w:space="0" w:color="auto"/>
        <w:left w:val="none" w:sz="0" w:space="0" w:color="auto"/>
        <w:bottom w:val="none" w:sz="0" w:space="0" w:color="auto"/>
        <w:right w:val="none" w:sz="0" w:space="0" w:color="auto"/>
      </w:divBdr>
    </w:div>
    <w:div w:id="1880891156">
      <w:bodyDiv w:val="1"/>
      <w:marLeft w:val="0"/>
      <w:marRight w:val="0"/>
      <w:marTop w:val="0"/>
      <w:marBottom w:val="0"/>
      <w:divBdr>
        <w:top w:val="none" w:sz="0" w:space="0" w:color="auto"/>
        <w:left w:val="none" w:sz="0" w:space="0" w:color="auto"/>
        <w:bottom w:val="none" w:sz="0" w:space="0" w:color="auto"/>
        <w:right w:val="none" w:sz="0" w:space="0" w:color="auto"/>
      </w:divBdr>
    </w:div>
    <w:div w:id="1951817834">
      <w:bodyDiv w:val="1"/>
      <w:marLeft w:val="0"/>
      <w:marRight w:val="0"/>
      <w:marTop w:val="0"/>
      <w:marBottom w:val="0"/>
      <w:divBdr>
        <w:top w:val="none" w:sz="0" w:space="0" w:color="auto"/>
        <w:left w:val="none" w:sz="0" w:space="0" w:color="auto"/>
        <w:bottom w:val="none" w:sz="0" w:space="0" w:color="auto"/>
        <w:right w:val="none" w:sz="0" w:space="0" w:color="auto"/>
      </w:divBdr>
    </w:div>
    <w:div w:id="1955284482">
      <w:bodyDiv w:val="1"/>
      <w:marLeft w:val="0"/>
      <w:marRight w:val="0"/>
      <w:marTop w:val="0"/>
      <w:marBottom w:val="0"/>
      <w:divBdr>
        <w:top w:val="none" w:sz="0" w:space="0" w:color="auto"/>
        <w:left w:val="none" w:sz="0" w:space="0" w:color="auto"/>
        <w:bottom w:val="none" w:sz="0" w:space="0" w:color="auto"/>
        <w:right w:val="none" w:sz="0" w:space="0" w:color="auto"/>
      </w:divBdr>
    </w:div>
    <w:div w:id="1969705730">
      <w:bodyDiv w:val="1"/>
      <w:marLeft w:val="0"/>
      <w:marRight w:val="0"/>
      <w:marTop w:val="0"/>
      <w:marBottom w:val="0"/>
      <w:divBdr>
        <w:top w:val="none" w:sz="0" w:space="0" w:color="auto"/>
        <w:left w:val="none" w:sz="0" w:space="0" w:color="auto"/>
        <w:bottom w:val="none" w:sz="0" w:space="0" w:color="auto"/>
        <w:right w:val="none" w:sz="0" w:space="0" w:color="auto"/>
      </w:divBdr>
    </w:div>
    <w:div w:id="2006130191">
      <w:bodyDiv w:val="1"/>
      <w:marLeft w:val="0"/>
      <w:marRight w:val="0"/>
      <w:marTop w:val="0"/>
      <w:marBottom w:val="0"/>
      <w:divBdr>
        <w:top w:val="none" w:sz="0" w:space="0" w:color="auto"/>
        <w:left w:val="none" w:sz="0" w:space="0" w:color="auto"/>
        <w:bottom w:val="none" w:sz="0" w:space="0" w:color="auto"/>
        <w:right w:val="none" w:sz="0" w:space="0" w:color="auto"/>
      </w:divBdr>
    </w:div>
    <w:div w:id="2043240577">
      <w:bodyDiv w:val="1"/>
      <w:marLeft w:val="0"/>
      <w:marRight w:val="0"/>
      <w:marTop w:val="0"/>
      <w:marBottom w:val="0"/>
      <w:divBdr>
        <w:top w:val="none" w:sz="0" w:space="0" w:color="auto"/>
        <w:left w:val="none" w:sz="0" w:space="0" w:color="auto"/>
        <w:bottom w:val="none" w:sz="0" w:space="0" w:color="auto"/>
        <w:right w:val="none" w:sz="0" w:space="0" w:color="auto"/>
      </w:divBdr>
    </w:div>
    <w:div w:id="2090809159">
      <w:bodyDiv w:val="1"/>
      <w:marLeft w:val="0"/>
      <w:marRight w:val="0"/>
      <w:marTop w:val="0"/>
      <w:marBottom w:val="0"/>
      <w:divBdr>
        <w:top w:val="none" w:sz="0" w:space="0" w:color="auto"/>
        <w:left w:val="none" w:sz="0" w:space="0" w:color="auto"/>
        <w:bottom w:val="none" w:sz="0" w:space="0" w:color="auto"/>
        <w:right w:val="none" w:sz="0" w:space="0" w:color="auto"/>
      </w:divBdr>
    </w:div>
    <w:div w:id="2140762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microsoft.com/office/2007/relationships/hdphoto" Target="media/hdphoto3.wdp"/><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oter" Target="footer5.xml"/><Relationship Id="rId63" Type="http://schemas.openxmlformats.org/officeDocument/2006/relationships/image" Target="media/image40.emf"/><Relationship Id="rId68"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2.wdp"/><Relationship Id="rId32" Type="http://schemas.microsoft.com/office/2007/relationships/hdphoto" Target="media/hdphoto5.wdp"/><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emf"/><Relationship Id="rId58" Type="http://schemas.openxmlformats.org/officeDocument/2006/relationships/image" Target="media/image36.png"/><Relationship Id="rId66" Type="http://schemas.openxmlformats.org/officeDocument/2006/relationships/image" Target="media/image4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microsoft.com/office/2007/relationships/hdphoto" Target="media/hdphoto4.wdp"/><Relationship Id="rId49" Type="http://schemas.openxmlformats.org/officeDocument/2006/relationships/image" Target="media/image30.png"/><Relationship Id="rId57" Type="http://schemas.microsoft.com/office/2007/relationships/hdphoto" Target="media/hdphoto6.wdp"/><Relationship Id="rId61"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image" Target="media/image14.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59" Type="http://schemas.microsoft.com/office/2007/relationships/hdphoto" Target="media/hdphoto7.wdp"/><Relationship Id="rId67" Type="http://schemas.openxmlformats.org/officeDocument/2006/relationships/image" Target="media/image46.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6.emf"/><Relationship Id="rId62" Type="http://schemas.openxmlformats.org/officeDocument/2006/relationships/image" Target="media/image39.png"/><Relationship Id="rId70"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F6506B-9F32-484B-9ED0-4A465983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8F831913</Template>
  <TotalTime>1</TotalTime>
  <Pages>120</Pages>
  <Words>121227</Words>
  <Characters>690999</Characters>
  <Application>Microsoft Office Word</Application>
  <DocSecurity>0</DocSecurity>
  <Lines>5758</Lines>
  <Paragraphs>1621</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810605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Buckley</dc:creator>
  <cp:keywords/>
  <dc:description/>
  <cp:lastModifiedBy>Christopher Buckley</cp:lastModifiedBy>
  <cp:revision>2</cp:revision>
  <cp:lastPrinted>2017-11-02T10:58:00Z</cp:lastPrinted>
  <dcterms:created xsi:type="dcterms:W3CDTF">2018-03-16T10:53:00Z</dcterms:created>
  <dcterms:modified xsi:type="dcterms:W3CDTF">2018-03-16T10:53:00Z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c3df5b7d-ad0e-32bb-9b76-8fbdecf3dd3b</vt:lpwstr>
  </property>
  <property fmtid="{D5CDD505-2E9C-101B-9397-08002B2CF9AE}" pid="4" name="Mendeley Citation Style_1">
    <vt:lpwstr>http://www.zotero.org/styles/gait-and-posture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http://www.zotero.org/styles/gait-and-posture</vt:lpwstr>
  </property>
  <property fmtid="{D5CDD505-2E9C-101B-9397-08002B2CF9AE}" pid="16" name="Mendeley Recent Style Name 5_1">
    <vt:lpwstr>Gait &amp; Posture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